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5D563" w14:textId="5F7B1F6B" w:rsidR="000D7C31" w:rsidRPr="009D78B5" w:rsidRDefault="009D78B5" w:rsidP="009D78B5">
      <w:pPr>
        <w:spacing w:line="240" w:lineRule="auto"/>
        <w:jc w:val="center"/>
        <w:rPr>
          <w:rFonts w:asciiTheme="majorBidi" w:hAnsiTheme="majorBidi" w:cstheme="majorBidi"/>
          <w:b/>
          <w:bCs/>
          <w:sz w:val="32"/>
          <w:szCs w:val="32"/>
        </w:rPr>
      </w:pPr>
      <w:bookmarkStart w:id="0" w:name="_Hlk182950820"/>
      <w:bookmarkEnd w:id="0"/>
      <w:r w:rsidRPr="009D78B5">
        <w:rPr>
          <w:rFonts w:asciiTheme="majorBidi" w:hAnsiTheme="majorBidi" w:cstheme="majorBidi"/>
          <w:b/>
          <w:bCs/>
          <w:sz w:val="32"/>
          <w:szCs w:val="32"/>
        </w:rPr>
        <w:t>Evaluating Spur Dike Performance in Sharp Bends in Bahr Youssef Canal</w:t>
      </w:r>
    </w:p>
    <w:p w14:paraId="13FFB402" w14:textId="1D89245B" w:rsidR="009D78B5" w:rsidRPr="009D78B5" w:rsidRDefault="009D78B5" w:rsidP="009D78B5">
      <w:pPr>
        <w:spacing w:after="2" w:line="256" w:lineRule="auto"/>
        <w:ind w:left="-5" w:right="56"/>
        <w:jc w:val="center"/>
        <w:rPr>
          <w:bCs/>
          <w:sz w:val="28"/>
          <w:szCs w:val="28"/>
        </w:rPr>
      </w:pPr>
      <w:r w:rsidRPr="009D78B5">
        <w:rPr>
          <w:bCs/>
          <w:sz w:val="28"/>
          <w:szCs w:val="28"/>
        </w:rPr>
        <w:t>Basma S. Awad</w:t>
      </w:r>
      <w:r w:rsidRPr="009D78B5">
        <w:rPr>
          <w:bCs/>
          <w:sz w:val="28"/>
          <w:szCs w:val="28"/>
          <w:vertAlign w:val="superscript"/>
        </w:rPr>
        <w:t>1</w:t>
      </w:r>
      <w:r w:rsidRPr="009D78B5">
        <w:rPr>
          <w:bCs/>
          <w:sz w:val="28"/>
          <w:szCs w:val="28"/>
        </w:rPr>
        <w:t>, Hesham El-Badry</w:t>
      </w:r>
      <w:r w:rsidRPr="009D78B5">
        <w:rPr>
          <w:bCs/>
          <w:sz w:val="28"/>
          <w:szCs w:val="28"/>
          <w:vertAlign w:val="superscript"/>
        </w:rPr>
        <w:t>3</w:t>
      </w:r>
      <w:r w:rsidRPr="009D78B5">
        <w:rPr>
          <w:bCs/>
          <w:sz w:val="28"/>
          <w:szCs w:val="28"/>
        </w:rPr>
        <w:t>, Emam A. Osman</w:t>
      </w:r>
      <w:r w:rsidRPr="009D78B5">
        <w:rPr>
          <w:bCs/>
          <w:sz w:val="28"/>
          <w:szCs w:val="28"/>
          <w:vertAlign w:val="superscript"/>
        </w:rPr>
        <w:t>1</w:t>
      </w:r>
      <w:r w:rsidRPr="009D78B5">
        <w:rPr>
          <w:bCs/>
          <w:sz w:val="28"/>
          <w:szCs w:val="28"/>
        </w:rPr>
        <w:t>, Nader M. Shafik</w:t>
      </w:r>
      <w:r w:rsidRPr="009D78B5">
        <w:rPr>
          <w:bCs/>
          <w:sz w:val="28"/>
          <w:szCs w:val="28"/>
          <w:vertAlign w:val="superscript"/>
        </w:rPr>
        <w:t>2</w:t>
      </w:r>
      <w:r w:rsidRPr="009D78B5">
        <w:rPr>
          <w:bCs/>
          <w:sz w:val="28"/>
          <w:szCs w:val="28"/>
        </w:rPr>
        <w:t xml:space="preserve">, Abd Elhamid Khater </w:t>
      </w:r>
      <w:r w:rsidRPr="009D78B5">
        <w:rPr>
          <w:bCs/>
          <w:sz w:val="28"/>
          <w:szCs w:val="28"/>
          <w:vertAlign w:val="superscript"/>
        </w:rPr>
        <w:t>4</w:t>
      </w:r>
      <w:r w:rsidRPr="009D78B5">
        <w:rPr>
          <w:bCs/>
          <w:sz w:val="28"/>
          <w:szCs w:val="28"/>
        </w:rPr>
        <w:t>, and Shaimaa Fathy</w:t>
      </w:r>
      <w:r w:rsidRPr="009D78B5">
        <w:rPr>
          <w:bCs/>
          <w:sz w:val="28"/>
          <w:szCs w:val="28"/>
          <w:vertAlign w:val="superscript"/>
        </w:rPr>
        <w:t>3</w:t>
      </w:r>
    </w:p>
    <w:p w14:paraId="6C5E6A86" w14:textId="18F84D49" w:rsidR="009D78B5" w:rsidRDefault="009D78B5" w:rsidP="009D78B5">
      <w:pPr>
        <w:spacing w:after="2" w:line="256" w:lineRule="auto"/>
        <w:ind w:left="-5" w:right="56"/>
        <w:jc w:val="center"/>
      </w:pPr>
      <w:r>
        <w:rPr>
          <w:i/>
          <w:sz w:val="20"/>
          <w:vertAlign w:val="superscript"/>
        </w:rPr>
        <w:t xml:space="preserve">1 </w:t>
      </w:r>
      <w:r>
        <w:rPr>
          <w:i/>
          <w:sz w:val="20"/>
        </w:rPr>
        <w:t>Channel Maintenance Research Institute (CMRI), National Water Research Center (NWRC), Egypt.</w:t>
      </w:r>
    </w:p>
    <w:p w14:paraId="7D298366" w14:textId="1EAAC946" w:rsidR="009D78B5" w:rsidRDefault="009D78B5" w:rsidP="009D78B5">
      <w:pPr>
        <w:numPr>
          <w:ilvl w:val="0"/>
          <w:numId w:val="19"/>
        </w:numPr>
        <w:spacing w:after="2" w:line="256" w:lineRule="auto"/>
        <w:ind w:right="464" w:hanging="115"/>
        <w:jc w:val="center"/>
      </w:pPr>
      <w:r>
        <w:rPr>
          <w:i/>
          <w:sz w:val="20"/>
        </w:rPr>
        <w:t>Nile Research Institute (NRI), National Water Research Center (NWRC), Qalubia, Egypt.</w:t>
      </w:r>
    </w:p>
    <w:p w14:paraId="3CA2CF79" w14:textId="77777777" w:rsidR="009D78B5" w:rsidRPr="0029624F" w:rsidRDefault="009D78B5" w:rsidP="009D78B5">
      <w:pPr>
        <w:numPr>
          <w:ilvl w:val="0"/>
          <w:numId w:val="19"/>
        </w:numPr>
        <w:spacing w:after="2" w:line="256" w:lineRule="auto"/>
        <w:ind w:right="464" w:hanging="115"/>
        <w:jc w:val="center"/>
      </w:pPr>
      <w:r>
        <w:rPr>
          <w:i/>
          <w:sz w:val="20"/>
        </w:rPr>
        <w:t>Irrigation and Hydraulics Department, Faculty of Engineering, Ain Shams University, Cairo, Egypt.</w:t>
      </w:r>
    </w:p>
    <w:p w14:paraId="4EEB930E" w14:textId="5E0B88F0" w:rsidR="009D78B5" w:rsidRPr="00B23139" w:rsidRDefault="009D78B5" w:rsidP="00B23139">
      <w:pPr>
        <w:numPr>
          <w:ilvl w:val="0"/>
          <w:numId w:val="19"/>
        </w:numPr>
        <w:spacing w:after="2" w:line="256" w:lineRule="auto"/>
        <w:ind w:right="464" w:hanging="115"/>
        <w:jc w:val="center"/>
      </w:pPr>
      <w:r w:rsidRPr="007943AB">
        <w:rPr>
          <w:i/>
          <w:iCs/>
          <w:sz w:val="20"/>
        </w:rPr>
        <w:t>Assistant Professor, National Water Research Centre, Egypt.</w:t>
      </w:r>
    </w:p>
    <w:p w14:paraId="5068A811" w14:textId="2378DB48" w:rsidR="000D7C31" w:rsidRPr="00304A0D" w:rsidRDefault="00B23139" w:rsidP="00304A0D">
      <w:pPr>
        <w:spacing w:after="2" w:line="256" w:lineRule="auto"/>
        <w:ind w:left="115" w:right="464"/>
        <w:jc w:val="center"/>
        <w:rPr>
          <w:i/>
          <w:sz w:val="20"/>
        </w:rPr>
      </w:pPr>
      <w:r w:rsidRPr="00FD4499">
        <w:rPr>
          <w:rFonts w:eastAsia="Times New Roman"/>
          <w:i/>
          <w:color w:val="000000"/>
          <w:sz w:val="20"/>
          <w:szCs w:val="20"/>
        </w:rPr>
        <w:t>Corresponding Author:</w:t>
      </w:r>
      <w:r>
        <w:rPr>
          <w:rFonts w:eastAsia="Times New Roman"/>
          <w:i/>
          <w:color w:val="000000"/>
          <w:sz w:val="20"/>
          <w:szCs w:val="20"/>
        </w:rPr>
        <w:t xml:space="preserve"> </w:t>
      </w:r>
      <w:r w:rsidRPr="00304A0D">
        <w:rPr>
          <w:i/>
          <w:sz w:val="20"/>
        </w:rPr>
        <w:t>Basma S. Awad</w:t>
      </w:r>
    </w:p>
    <w:p w14:paraId="5A0462D9" w14:textId="015AA84F" w:rsidR="00FD4499" w:rsidRPr="00FD4499" w:rsidRDefault="007579DF" w:rsidP="00FD4499">
      <w:pPr>
        <w:spacing w:after="0" w:line="240" w:lineRule="auto"/>
        <w:rPr>
          <w:sz w:val="20"/>
        </w:rPr>
      </w:pPr>
      <w:r>
        <w:rPr>
          <w:i/>
          <w:iCs/>
          <w:noProof/>
          <w:sz w:val="20"/>
          <w:szCs w:val="20"/>
          <w:lang w:val="en-US"/>
        </w:rPr>
        <mc:AlternateContent>
          <mc:Choice Requires="wps">
            <w:drawing>
              <wp:anchor distT="0" distB="0" distL="114300" distR="114300" simplePos="0" relativeHeight="251658240" behindDoc="0" locked="0" layoutInCell="1" allowOverlap="1" wp14:anchorId="11763A71" wp14:editId="64433525">
                <wp:simplePos x="0" y="0"/>
                <wp:positionH relativeFrom="column">
                  <wp:posOffset>-11430</wp:posOffset>
                </wp:positionH>
                <wp:positionV relativeFrom="paragraph">
                  <wp:posOffset>146685</wp:posOffset>
                </wp:positionV>
                <wp:extent cx="5724525" cy="3293745"/>
                <wp:effectExtent l="7620" t="11430" r="20955" b="28575"/>
                <wp:wrapNone/>
                <wp:docPr id="185308085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3293745"/>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13CB34B9" w14:textId="53B7A4EF" w:rsidR="007B62F3" w:rsidRDefault="007B62F3" w:rsidP="00FD4499">
                            <w:pPr>
                              <w:pStyle w:val="AbstractLiteratur"/>
                              <w:spacing w:before="0" w:after="0" w:line="240" w:lineRule="auto"/>
                              <w:jc w:val="both"/>
                              <w:rPr>
                                <w:b w:val="0"/>
                                <w:i/>
                                <w:iCs/>
                                <w:sz w:val="20"/>
                                <w:szCs w:val="20"/>
                              </w:rPr>
                            </w:pPr>
                            <w:r w:rsidRPr="00B26C1C">
                              <w:rPr>
                                <w:i/>
                                <w:iCs/>
                                <w:sz w:val="20"/>
                                <w:szCs w:val="20"/>
                                <w:lang w:val="en-US"/>
                              </w:rPr>
                              <w:t>ABSTRACT</w:t>
                            </w:r>
                            <w:r>
                              <w:rPr>
                                <w:i/>
                                <w:iCs/>
                                <w:sz w:val="20"/>
                                <w:szCs w:val="20"/>
                                <w:lang w:val="en-US"/>
                              </w:rPr>
                              <w:t>:</w:t>
                            </w:r>
                            <w:r w:rsidR="00FC605A" w:rsidRPr="00FC605A">
                              <w:rPr>
                                <w:i/>
                                <w:color w:val="FF0000"/>
                                <w:sz w:val="20"/>
                                <w:szCs w:val="20"/>
                              </w:rPr>
                              <w:t xml:space="preserve"> </w:t>
                            </w:r>
                            <w:r w:rsidR="005C549B" w:rsidRPr="005C549B">
                              <w:rPr>
                                <w:b w:val="0"/>
                                <w:i/>
                                <w:iCs/>
                                <w:sz w:val="20"/>
                                <w:szCs w:val="20"/>
                              </w:rPr>
                              <w:t>The optimization of flow conditions in river bends is an important issue in maintaining the stability and efficiency of waterways. Spur dikes play a significant role in this context by influencing flow patterns and controlling scour, particularly in meandering rivers. In recent years, spur dikes have emerged as a promising alternative for effective and efficient scour control, which can deflect or repel the flow to reduce erosion. This study aims to compare the effectiveness of different attractive spur dike designs in improving flow patterns in a sharp bend in the natural Bahr Yousef canal. The study will utilize 2D numerical modeling (Delft3D FM Model) to simulate the flow patterns under different heights (ratio from water depth), and orientation angles of attractive spur dikes at the maximum flow condition.  The results of this comparative analysis will provide valuable insights into the optimal design of spur dikes for enhancing flow conditions inside the bend. The results revealed that velocity was influenced by changing the parameters of the design of spur dikes, by varying trends observed for different configurations. The results indicated that the height ratio of 0.75 water depth provided an optimal balance between flow deflection and sediment transport efficiency. Additionally, increasing the spur dike length further reduced the depth average velocity across the bend. Consequently, the best spur dike configuration was 35% length with a height ratio of 0.75 at the angle of 110° with flow direction. The findings highlighted the importance of considering length, height, and angle when designing spur dikes to optimize their efficiency in controlling velocity in meandering canals. This research is important for improving the understanding of flow patterns in a sharp bend and developing effective mitigation strategies to ensure the stability of the waterway.</w:t>
                            </w:r>
                          </w:p>
                          <w:p w14:paraId="4951E28C" w14:textId="77777777" w:rsidR="002C3361" w:rsidRDefault="002C3361" w:rsidP="002C3361">
                            <w:pPr>
                              <w:autoSpaceDE w:val="0"/>
                              <w:autoSpaceDN w:val="0"/>
                              <w:adjustRightInd w:val="0"/>
                              <w:spacing w:after="0" w:line="240" w:lineRule="auto"/>
                            </w:pPr>
                          </w:p>
                          <w:p w14:paraId="75B24DB8" w14:textId="02531B7B" w:rsidR="007B62F3" w:rsidRPr="00FD4499" w:rsidRDefault="007B62F3" w:rsidP="002C3361">
                            <w:pPr>
                              <w:autoSpaceDE w:val="0"/>
                              <w:autoSpaceDN w:val="0"/>
                              <w:adjustRightInd w:val="0"/>
                              <w:spacing w:after="0" w:line="240" w:lineRule="auto"/>
                            </w:pPr>
                            <w:r w:rsidRPr="00B26C1C">
                              <w:rPr>
                                <w:b/>
                                <w:bCs/>
                                <w:i/>
                                <w:iCs/>
                                <w:sz w:val="20"/>
                                <w:szCs w:val="20"/>
                                <w:lang w:val="en-US"/>
                              </w:rPr>
                              <w:t>KEY WARDS</w:t>
                            </w:r>
                            <w:r w:rsidR="005C549B" w:rsidRPr="005C549B">
                              <w:rPr>
                                <w:b/>
                                <w:bCs/>
                                <w:i/>
                                <w:iCs/>
                                <w:sz w:val="20"/>
                                <w:szCs w:val="20"/>
                                <w:lang w:val="en-US"/>
                              </w:rPr>
                              <w:t>:</w:t>
                            </w:r>
                            <w:r w:rsidR="00FC605A" w:rsidRPr="005C549B">
                              <w:rPr>
                                <w:i/>
                                <w:iCs/>
                                <w:sz w:val="20"/>
                                <w:szCs w:val="20"/>
                                <w:lang w:val="en-US"/>
                              </w:rPr>
                              <w:t xml:space="preserve"> </w:t>
                            </w:r>
                            <w:r w:rsidR="005C549B" w:rsidRPr="005C549B">
                              <w:rPr>
                                <w:i/>
                                <w:iCs/>
                                <w:sz w:val="20"/>
                                <w:szCs w:val="20"/>
                                <w:lang w:val="en-US"/>
                              </w:rPr>
                              <w:t>Delft 3D FM model, Meandering canal, Spur dike, Scour, Sedimentation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63A71" id="AutoShape 15" o:spid="_x0000_s1026" style="position:absolute;left:0;text-align:left;margin-left:-.9pt;margin-top:11.55pt;width:450.75pt;height:25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" strokecolor="#d99594" strokeweight="1pt">
                <v:fill color2="#e5b8b7" focus="100%" type="gradient"/>
                <v:shadow on="t" color="#622423" opacity=".5" offset="1pt"/>
                <v:textbox>
                  <w:txbxContent>
                    <w:p w14:paraId="13CB34B9" w14:textId="53B7A4EF" w:rsidR="007B62F3" w:rsidRDefault="007B62F3" w:rsidP="00FD4499">
                      <w:pPr>
                        <w:pStyle w:val="AbstractLiteratur"/>
                        <w:spacing w:before="0" w:after="0" w:line="240" w:lineRule="auto"/>
                        <w:jc w:val="both"/>
                        <w:rPr>
                          <w:b w:val="0"/>
                          <w:i/>
                          <w:iCs/>
                          <w:sz w:val="20"/>
                          <w:szCs w:val="20"/>
                        </w:rPr>
                      </w:pPr>
                      <w:r w:rsidRPr="00B26C1C">
                        <w:rPr>
                          <w:i/>
                          <w:iCs/>
                          <w:sz w:val="20"/>
                          <w:szCs w:val="20"/>
                          <w:lang w:val="en-US"/>
                        </w:rPr>
                        <w:t>ABSTRACT</w:t>
                      </w:r>
                      <w:r>
                        <w:rPr>
                          <w:i/>
                          <w:iCs/>
                          <w:sz w:val="20"/>
                          <w:szCs w:val="20"/>
                          <w:lang w:val="en-US"/>
                        </w:rPr>
                        <w:t>:</w:t>
                      </w:r>
                      <w:r w:rsidR="00FC605A" w:rsidRPr="00FC605A">
                        <w:rPr>
                          <w:i/>
                          <w:color w:val="FF0000"/>
                          <w:sz w:val="20"/>
                          <w:szCs w:val="20"/>
                        </w:rPr>
                        <w:t xml:space="preserve"> </w:t>
                      </w:r>
                      <w:r w:rsidR="005C549B" w:rsidRPr="005C549B">
                        <w:rPr>
                          <w:b w:val="0"/>
                          <w:i/>
                          <w:iCs/>
                          <w:sz w:val="20"/>
                          <w:szCs w:val="20"/>
                        </w:rPr>
                        <w:t>The optimization of flow conditions in river bends is an important issue in maintaining the stability and efficiency of waterways. Spur dikes play a significant role in this context by influencing flow patterns and controlling scour, particularly in meandering rivers. In recent years, spur dikes have emerged as a promising alternative for effective and efficient scour control, which can deflect or repel the flow to reduce erosion. This study aims to compare the effectiveness of different attractive spur dike designs in improving flow patterns in a sharp bend in the natural Bahr Yousef canal. The study will utilize 2D numerical modeling (Delft3D FM Model) to simulate the flow patterns under different heights (ratio from water depth), and orientation angles of attractive spur dikes at the maximum flow condition.  The results of this comparative analysis will provide valuable insights into the optimal design of spur dikes for enhancing flow conditions inside the bend. The results revealed that velocity was influenced by changing the parameters of the design of spur dikes, by varying trends observed for different configurations. The results indicated that the height ratio of 0.75 water depth provided an optimal balance between flow deflection and sediment transport efficiency. Additionally, increasing the spur dike length further reduced the depth average velocity across the bend. Consequently, the best spur dike configuration was 35% length with a height ratio of 0.75 at the angle of 110° with flow direction. The findings highlighted the importance of considering length, height, and angle when designing spur dikes to optimize their efficiency in controlling velocity in meandering canals. This research is important for improving the understanding of flow patterns in a sharp bend and developing effective mitigation strategies to ensure the stability of the waterway.</w:t>
                      </w:r>
                    </w:p>
                    <w:p w14:paraId="4951E28C" w14:textId="77777777" w:rsidR="002C3361" w:rsidRDefault="002C3361" w:rsidP="002C3361">
                      <w:pPr>
                        <w:autoSpaceDE w:val="0"/>
                        <w:autoSpaceDN w:val="0"/>
                        <w:adjustRightInd w:val="0"/>
                        <w:spacing w:after="0" w:line="240" w:lineRule="auto"/>
                      </w:pPr>
                    </w:p>
                    <w:p w14:paraId="75B24DB8" w14:textId="02531B7B" w:rsidR="007B62F3" w:rsidRPr="00FD4499" w:rsidRDefault="007B62F3" w:rsidP="002C3361">
                      <w:pPr>
                        <w:autoSpaceDE w:val="0"/>
                        <w:autoSpaceDN w:val="0"/>
                        <w:adjustRightInd w:val="0"/>
                        <w:spacing w:after="0" w:line="240" w:lineRule="auto"/>
                      </w:pPr>
                      <w:r w:rsidRPr="00B26C1C">
                        <w:rPr>
                          <w:b/>
                          <w:bCs/>
                          <w:i/>
                          <w:iCs/>
                          <w:sz w:val="20"/>
                          <w:szCs w:val="20"/>
                          <w:lang w:val="en-US"/>
                        </w:rPr>
                        <w:t>KEY WARDS</w:t>
                      </w:r>
                      <w:r w:rsidR="005C549B" w:rsidRPr="005C549B">
                        <w:rPr>
                          <w:b/>
                          <w:bCs/>
                          <w:i/>
                          <w:iCs/>
                          <w:sz w:val="20"/>
                          <w:szCs w:val="20"/>
                          <w:lang w:val="en-US"/>
                        </w:rPr>
                        <w:t>:</w:t>
                      </w:r>
                      <w:r w:rsidR="00FC605A" w:rsidRPr="005C549B">
                        <w:rPr>
                          <w:i/>
                          <w:iCs/>
                          <w:sz w:val="20"/>
                          <w:szCs w:val="20"/>
                          <w:lang w:val="en-US"/>
                        </w:rPr>
                        <w:t xml:space="preserve"> </w:t>
                      </w:r>
                      <w:r w:rsidR="005C549B" w:rsidRPr="005C549B">
                        <w:rPr>
                          <w:i/>
                          <w:iCs/>
                          <w:sz w:val="20"/>
                          <w:szCs w:val="20"/>
                          <w:lang w:val="en-US"/>
                        </w:rPr>
                        <w:t>Delft 3D FM model, Meandering canal, Spur dike, Scour, Sedimentation</w:t>
                      </w:r>
                    </w:p>
                  </w:txbxContent>
                </v:textbox>
              </v:roundrect>
            </w:pict>
          </mc:Fallback>
        </mc:AlternateContent>
      </w:r>
    </w:p>
    <w:p w14:paraId="75511464" w14:textId="1FFE837C" w:rsidR="000D7C31" w:rsidRDefault="000D7C31" w:rsidP="00A730AA">
      <w:pPr>
        <w:pStyle w:val="AbstractLiteratur"/>
        <w:spacing w:before="0" w:after="0" w:line="240" w:lineRule="auto"/>
        <w:jc w:val="both"/>
        <w:rPr>
          <w:i/>
          <w:iCs/>
          <w:sz w:val="20"/>
          <w:szCs w:val="20"/>
          <w:lang w:val="en-US"/>
        </w:rPr>
      </w:pPr>
    </w:p>
    <w:p w14:paraId="4288404E" w14:textId="77777777" w:rsidR="000D7C31" w:rsidRDefault="000D7C31" w:rsidP="00A730AA">
      <w:pPr>
        <w:pStyle w:val="AbstractLiteratur"/>
        <w:spacing w:before="0" w:after="0" w:line="240" w:lineRule="auto"/>
        <w:jc w:val="both"/>
        <w:rPr>
          <w:i/>
          <w:iCs/>
          <w:sz w:val="20"/>
          <w:szCs w:val="20"/>
          <w:lang w:val="en-US"/>
        </w:rPr>
      </w:pPr>
    </w:p>
    <w:p w14:paraId="0017D378" w14:textId="77777777" w:rsidR="000D7C31" w:rsidRDefault="000D7C31" w:rsidP="00A730AA">
      <w:pPr>
        <w:pStyle w:val="AbstractLiteratur"/>
        <w:spacing w:before="0" w:after="0" w:line="240" w:lineRule="auto"/>
        <w:jc w:val="both"/>
        <w:rPr>
          <w:i/>
          <w:iCs/>
          <w:sz w:val="20"/>
          <w:szCs w:val="20"/>
          <w:lang w:val="en-US"/>
        </w:rPr>
      </w:pPr>
    </w:p>
    <w:p w14:paraId="2D1861FC" w14:textId="77777777" w:rsidR="000D7C31" w:rsidRDefault="000D7C31" w:rsidP="00A730AA">
      <w:pPr>
        <w:pStyle w:val="AbstractLiteratur"/>
        <w:spacing w:before="0" w:after="0" w:line="240" w:lineRule="auto"/>
        <w:jc w:val="both"/>
        <w:rPr>
          <w:i/>
          <w:iCs/>
          <w:sz w:val="20"/>
          <w:szCs w:val="20"/>
          <w:lang w:val="en-US"/>
        </w:rPr>
      </w:pPr>
    </w:p>
    <w:p w14:paraId="1B73CDA7" w14:textId="77777777" w:rsidR="000D7C31" w:rsidRDefault="000D7C31" w:rsidP="00A730AA">
      <w:pPr>
        <w:pStyle w:val="AbstractLiteratur"/>
        <w:spacing w:before="0" w:after="0" w:line="240" w:lineRule="auto"/>
        <w:jc w:val="both"/>
        <w:rPr>
          <w:i/>
          <w:iCs/>
          <w:sz w:val="20"/>
          <w:szCs w:val="20"/>
          <w:lang w:val="en-US"/>
        </w:rPr>
      </w:pPr>
    </w:p>
    <w:p w14:paraId="44A53D42" w14:textId="77777777" w:rsidR="000D7C31" w:rsidRDefault="000D7C31" w:rsidP="00A730AA">
      <w:pPr>
        <w:pStyle w:val="AbstractLiteratur"/>
        <w:spacing w:before="0" w:after="0" w:line="240" w:lineRule="auto"/>
        <w:jc w:val="both"/>
        <w:rPr>
          <w:i/>
          <w:iCs/>
          <w:sz w:val="20"/>
          <w:szCs w:val="20"/>
          <w:lang w:val="en-US"/>
        </w:rPr>
      </w:pPr>
    </w:p>
    <w:p w14:paraId="122BF2A8" w14:textId="77777777" w:rsidR="000D7C31" w:rsidRDefault="000D7C31" w:rsidP="00A730AA">
      <w:pPr>
        <w:pStyle w:val="AbstractLiteratur"/>
        <w:spacing w:before="0" w:after="0" w:line="240" w:lineRule="auto"/>
        <w:jc w:val="both"/>
        <w:rPr>
          <w:i/>
          <w:iCs/>
          <w:sz w:val="20"/>
          <w:szCs w:val="20"/>
          <w:lang w:val="en-US"/>
        </w:rPr>
      </w:pPr>
    </w:p>
    <w:p w14:paraId="3B08DD2A" w14:textId="77777777" w:rsidR="000D7C31" w:rsidRDefault="000D7C31" w:rsidP="00A730AA">
      <w:pPr>
        <w:pStyle w:val="AbstractLiteratur"/>
        <w:spacing w:before="0" w:after="0" w:line="240" w:lineRule="auto"/>
        <w:jc w:val="both"/>
        <w:rPr>
          <w:i/>
          <w:iCs/>
          <w:sz w:val="20"/>
          <w:szCs w:val="20"/>
          <w:lang w:val="en-US"/>
        </w:rPr>
      </w:pPr>
    </w:p>
    <w:p w14:paraId="5E196EB2" w14:textId="77777777" w:rsidR="000D7C31" w:rsidRDefault="000D7C31" w:rsidP="00A730AA">
      <w:pPr>
        <w:pStyle w:val="AbstractLiteratur"/>
        <w:spacing w:before="0" w:after="0" w:line="240" w:lineRule="auto"/>
        <w:jc w:val="both"/>
        <w:rPr>
          <w:i/>
          <w:iCs/>
          <w:sz w:val="20"/>
          <w:szCs w:val="20"/>
          <w:lang w:val="en-US"/>
        </w:rPr>
      </w:pPr>
    </w:p>
    <w:p w14:paraId="10B885B9" w14:textId="77777777" w:rsidR="000D7C31" w:rsidRDefault="000D7C31" w:rsidP="00A730AA">
      <w:pPr>
        <w:pStyle w:val="AbstractLiteratur"/>
        <w:spacing w:before="0" w:after="0" w:line="240" w:lineRule="auto"/>
        <w:jc w:val="both"/>
        <w:rPr>
          <w:i/>
          <w:iCs/>
          <w:sz w:val="20"/>
          <w:szCs w:val="20"/>
          <w:lang w:val="en-US"/>
        </w:rPr>
      </w:pPr>
    </w:p>
    <w:p w14:paraId="11EEC2A2" w14:textId="77777777" w:rsidR="000D7C31" w:rsidRDefault="000D7C31" w:rsidP="00A730AA">
      <w:pPr>
        <w:pStyle w:val="AbstractLiteratur"/>
        <w:spacing w:before="0" w:after="0" w:line="240" w:lineRule="auto"/>
        <w:jc w:val="both"/>
        <w:rPr>
          <w:i/>
          <w:iCs/>
          <w:sz w:val="20"/>
          <w:szCs w:val="20"/>
          <w:lang w:val="en-US"/>
        </w:rPr>
      </w:pPr>
    </w:p>
    <w:p w14:paraId="0FAD6BB7" w14:textId="77777777" w:rsidR="000D7C31" w:rsidRDefault="000D7C31" w:rsidP="00A730AA">
      <w:pPr>
        <w:pStyle w:val="AbstractLiteratur"/>
        <w:spacing w:before="0" w:after="0" w:line="240" w:lineRule="auto"/>
        <w:jc w:val="both"/>
        <w:rPr>
          <w:i/>
          <w:iCs/>
          <w:sz w:val="20"/>
          <w:szCs w:val="20"/>
          <w:lang w:val="en-US"/>
        </w:rPr>
      </w:pPr>
    </w:p>
    <w:p w14:paraId="0B09FB10" w14:textId="77777777" w:rsidR="000D7C31" w:rsidRDefault="000D7C31" w:rsidP="00A730AA">
      <w:pPr>
        <w:pStyle w:val="AbstractLiteratur"/>
        <w:spacing w:before="0" w:after="0" w:line="240" w:lineRule="auto"/>
        <w:jc w:val="both"/>
        <w:rPr>
          <w:i/>
          <w:iCs/>
          <w:sz w:val="20"/>
          <w:szCs w:val="20"/>
          <w:lang w:val="en-US"/>
        </w:rPr>
      </w:pPr>
    </w:p>
    <w:p w14:paraId="18F15567" w14:textId="77777777" w:rsidR="000D7C31" w:rsidRDefault="000D7C31" w:rsidP="00A730AA">
      <w:pPr>
        <w:pStyle w:val="AbstractLiteratur"/>
        <w:spacing w:before="0" w:after="0" w:line="240" w:lineRule="auto"/>
        <w:jc w:val="both"/>
        <w:rPr>
          <w:i/>
          <w:iCs/>
          <w:sz w:val="20"/>
          <w:szCs w:val="20"/>
          <w:lang w:val="en-US"/>
        </w:rPr>
      </w:pPr>
    </w:p>
    <w:p w14:paraId="7D6619EB" w14:textId="77777777" w:rsidR="000D7C31" w:rsidRDefault="000D7C31" w:rsidP="00A730AA">
      <w:pPr>
        <w:pStyle w:val="AbstractLiteratur"/>
        <w:spacing w:before="0" w:after="0" w:line="240" w:lineRule="auto"/>
        <w:jc w:val="both"/>
        <w:rPr>
          <w:i/>
          <w:iCs/>
          <w:sz w:val="20"/>
          <w:szCs w:val="20"/>
          <w:lang w:val="en-US"/>
        </w:rPr>
      </w:pPr>
    </w:p>
    <w:p w14:paraId="50FD53D7" w14:textId="77777777" w:rsidR="000D7C31" w:rsidRDefault="000D7C31" w:rsidP="00A730AA">
      <w:pPr>
        <w:pStyle w:val="AbstractLiteratur"/>
        <w:spacing w:before="0" w:after="0" w:line="240" w:lineRule="auto"/>
        <w:jc w:val="both"/>
        <w:rPr>
          <w:i/>
          <w:iCs/>
          <w:sz w:val="20"/>
          <w:szCs w:val="20"/>
          <w:lang w:val="en-US"/>
        </w:rPr>
      </w:pPr>
    </w:p>
    <w:p w14:paraId="21864888" w14:textId="77777777" w:rsidR="000D7C31" w:rsidRDefault="000D7C31" w:rsidP="00A730AA">
      <w:pPr>
        <w:pStyle w:val="AbstractLiteratur"/>
        <w:spacing w:before="0" w:after="0" w:line="240" w:lineRule="auto"/>
        <w:jc w:val="both"/>
        <w:rPr>
          <w:i/>
          <w:iCs/>
          <w:sz w:val="20"/>
          <w:szCs w:val="20"/>
          <w:lang w:val="en-US"/>
        </w:rPr>
      </w:pPr>
    </w:p>
    <w:p w14:paraId="379952B0" w14:textId="77777777" w:rsidR="000D7C31" w:rsidRDefault="000D7C31" w:rsidP="00A730AA">
      <w:pPr>
        <w:pStyle w:val="AbstractLiteratur"/>
        <w:spacing w:before="0" w:after="0" w:line="240" w:lineRule="auto"/>
        <w:jc w:val="both"/>
        <w:rPr>
          <w:i/>
          <w:iCs/>
          <w:sz w:val="20"/>
          <w:szCs w:val="20"/>
          <w:lang w:val="en-US"/>
        </w:rPr>
      </w:pPr>
    </w:p>
    <w:p w14:paraId="1005F625" w14:textId="77777777" w:rsidR="000D7C31" w:rsidRDefault="000D7C31" w:rsidP="00A730AA">
      <w:pPr>
        <w:pStyle w:val="AbstractLiteratur"/>
        <w:spacing w:before="0" w:after="0" w:line="240" w:lineRule="auto"/>
        <w:jc w:val="both"/>
        <w:rPr>
          <w:i/>
          <w:iCs/>
          <w:sz w:val="20"/>
          <w:szCs w:val="20"/>
          <w:lang w:val="en-US"/>
        </w:rPr>
      </w:pPr>
    </w:p>
    <w:p w14:paraId="4FC09280"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14:paraId="29C12705"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14:paraId="7202C195" w14:textId="77777777"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14:paraId="6EC95801" w14:textId="77777777" w:rsidR="000D7C31" w:rsidRDefault="000D7C31" w:rsidP="00A730AA">
      <w:pPr>
        <w:pStyle w:val="AbstractLiteratur"/>
        <w:spacing w:before="0" w:after="0" w:line="240" w:lineRule="auto"/>
        <w:jc w:val="both"/>
        <w:rPr>
          <w:i/>
          <w:iCs/>
          <w:sz w:val="20"/>
          <w:szCs w:val="20"/>
          <w:lang w:val="en-US"/>
        </w:rPr>
      </w:pPr>
    </w:p>
    <w:p w14:paraId="3D420757" w14:textId="0423711B" w:rsidR="00B078B1" w:rsidRPr="00B26C1C" w:rsidRDefault="009D035E" w:rsidP="00464750">
      <w:pPr>
        <w:pStyle w:val="Heading1"/>
      </w:pPr>
      <w:r w:rsidRPr="00B26C1C">
        <w:t>INTRODUCTION</w:t>
      </w:r>
    </w:p>
    <w:p w14:paraId="7485D458" w14:textId="77777777" w:rsidR="005B118A" w:rsidRPr="005B118A" w:rsidRDefault="005B118A" w:rsidP="00712696">
      <w:pPr>
        <w:pStyle w:val="Default"/>
        <w:ind w:firstLine="630"/>
        <w:jc w:val="both"/>
        <w:rPr>
          <w:color w:val="auto"/>
          <w:sz w:val="20"/>
          <w:szCs w:val="20"/>
        </w:rPr>
      </w:pPr>
      <w:r w:rsidRPr="005B118A">
        <w:rPr>
          <w:color w:val="auto"/>
          <w:sz w:val="20"/>
          <w:szCs w:val="20"/>
        </w:rPr>
        <w:t xml:space="preserve">The scour issue in meandering canals, especially along the outer curve, presents a challenge for effective and sustainable river bend management. The maximum effect of the meandering river is reached at the fully developed spiral and transverse flow components (helical flow currents) near the bend apex where the maximum local scour is achieved. In contrast, the inner curve experiences lower flow velocities, promoting the deposition of sediments. This sediment build-up can reduce the effective cross-sectional area of the canal, diminishing its flow capacity and potentially leading to flooding during high-flow events. Human interference is required at these locations to protect the riverbank. Maintaining the stability and efficiency of waterways, especially in river bends, is critical for ensuring effective water flow and minimizing erosion [1]. Traditional methods for controlling scour, such as riprap and gabions, are effective but typically expensive and require extensive time for construction. In contrast, the emerging application of spur dikes exhibits potential as a cost-effective and efficient alternative for mitigating erosion. In recent years, spur dikes have gained attention as a promising solution for effective and efficient scour control, capable of deflecting or repelling flow to reduce erosion. </w:t>
      </w:r>
    </w:p>
    <w:p w14:paraId="4D3037EB" w14:textId="77777777" w:rsidR="005B118A" w:rsidRPr="005B118A" w:rsidRDefault="005B118A" w:rsidP="005B118A">
      <w:pPr>
        <w:pStyle w:val="Default"/>
        <w:jc w:val="both"/>
        <w:rPr>
          <w:color w:val="auto"/>
          <w:sz w:val="20"/>
          <w:szCs w:val="20"/>
        </w:rPr>
      </w:pPr>
      <w:r w:rsidRPr="005B118A">
        <w:rPr>
          <w:color w:val="auto"/>
          <w:sz w:val="20"/>
          <w:szCs w:val="20"/>
        </w:rPr>
        <w:t xml:space="preserve">Studies have shown that spur dikes can effectively manipulate flow patterns to reduce scour, making them an attractive option for river bend management. [2] employed the 2D Finite Element Surface Water Modeling System (FESWMS) to simulate flow conditions in two meandering stream reaches along the Raccoon River, Iowa, USA, and evaluated the performance of dike structures in controlling streambank erosion. The study demonstrated that </w:t>
      </w:r>
      <w:r w:rsidRPr="005B118A">
        <w:rPr>
          <w:color w:val="auto"/>
          <w:sz w:val="20"/>
          <w:szCs w:val="20"/>
        </w:rPr>
        <w:lastRenderedPageBreak/>
        <w:t xml:space="preserve">the optimal design involves alternate </w:t>
      </w:r>
      <w:proofErr w:type="spellStart"/>
      <w:r w:rsidRPr="005B118A">
        <w:rPr>
          <w:color w:val="auto"/>
          <w:sz w:val="20"/>
          <w:szCs w:val="20"/>
        </w:rPr>
        <w:t>bendway</w:t>
      </w:r>
      <w:proofErr w:type="spellEnd"/>
      <w:r w:rsidRPr="005B118A">
        <w:rPr>
          <w:color w:val="auto"/>
          <w:sz w:val="20"/>
          <w:szCs w:val="20"/>
        </w:rPr>
        <w:t xml:space="preserve"> weirs and spurs with a spacing of about 50 m. [3] found that increasing the Froude number of the flow, relative distance between spur dikes, and their relative lengths could influence local </w:t>
      </w:r>
      <w:proofErr w:type="gramStart"/>
      <w:r w:rsidRPr="005B118A">
        <w:rPr>
          <w:color w:val="auto"/>
          <w:sz w:val="20"/>
          <w:szCs w:val="20"/>
        </w:rPr>
        <w:t>scour</w:t>
      </w:r>
      <w:proofErr w:type="gramEnd"/>
      <w:r w:rsidRPr="005B118A">
        <w:rPr>
          <w:color w:val="auto"/>
          <w:sz w:val="20"/>
          <w:szCs w:val="20"/>
        </w:rPr>
        <w:t xml:space="preserve"> around spur dikes in river bends. [4] found that by setting spur dikes on the outer bank, the maximum scour depth could be reduced by more than 40% with proper placement. The study also highlighted the importance of considering the ratio of spur spacing to spur length in the design. [5] demonstrated the effectiveness of spur dikes in reducing bed scour in meandering canal bends. The study emphasized the need for site-specific design considerations, such as the angle and length of the spur dikes, to optimize their performance. [6] presented a comprehensive study on the use of submerged spur dikes for river training and sustainability in incised steep bend streams. The authors employed a combination of one-dimensional (1D) and two-dimensional (2D) </w:t>
      </w:r>
      <w:proofErr w:type="spellStart"/>
      <w:r w:rsidRPr="005B118A">
        <w:rPr>
          <w:color w:val="auto"/>
          <w:sz w:val="20"/>
          <w:szCs w:val="20"/>
        </w:rPr>
        <w:t>morphodynamic</w:t>
      </w:r>
      <w:proofErr w:type="spellEnd"/>
      <w:r w:rsidRPr="005B118A">
        <w:rPr>
          <w:color w:val="auto"/>
          <w:sz w:val="20"/>
          <w:szCs w:val="20"/>
        </w:rPr>
        <w:t xml:space="preserve"> simulations to analyze the behavior of fixed sandbars near the spur dikes and the local scour around the water control system. [7] presented a comprehensive review of the effects of spurs on river channels. The authors discussed the design criteria for spurs, including the orientation, length, and spacing of spurs, and the impact of these factors on the flow pattern and bed topography of the river channel.  focused on the scour around a spur dike at a 90° bend, highlighting the need for more research on scour in bends with spur dikes. [8] conducted experiments in a laboratory setting on a series of </w:t>
      </w:r>
      <w:proofErr w:type="spellStart"/>
      <w:r w:rsidRPr="005B118A">
        <w:rPr>
          <w:color w:val="auto"/>
          <w:sz w:val="20"/>
          <w:szCs w:val="20"/>
        </w:rPr>
        <w:t>bendway</w:t>
      </w:r>
      <w:proofErr w:type="spellEnd"/>
      <w:r w:rsidRPr="005B118A">
        <w:rPr>
          <w:color w:val="auto"/>
          <w:sz w:val="20"/>
          <w:szCs w:val="20"/>
        </w:rPr>
        <w:t xml:space="preserve"> weirs with different crest slopes (0, 5, and 10 percent) installed in a 90° bend with a relative curvature of 3.3. The results showed that the maximum scour depth occurred at the tip of the first and last weirs, and the eroded sediment volume increased by 53, 36, and 15 percent due to the installation of weirs with crest slopes of 0, 5, and 10 percent, respectively. [9] investigated the performance of slope-crested </w:t>
      </w:r>
      <w:proofErr w:type="spellStart"/>
      <w:r w:rsidRPr="005B118A">
        <w:rPr>
          <w:color w:val="auto"/>
          <w:sz w:val="20"/>
          <w:szCs w:val="20"/>
        </w:rPr>
        <w:t>groynes</w:t>
      </w:r>
      <w:proofErr w:type="spellEnd"/>
      <w:r w:rsidRPr="005B118A">
        <w:rPr>
          <w:color w:val="auto"/>
          <w:sz w:val="20"/>
          <w:szCs w:val="20"/>
        </w:rPr>
        <w:t xml:space="preserve"> in controlling erosion in erodible meandering channels with different </w:t>
      </w:r>
      <w:proofErr w:type="spellStart"/>
      <w:r w:rsidRPr="005B118A">
        <w:rPr>
          <w:color w:val="auto"/>
          <w:sz w:val="20"/>
          <w:szCs w:val="20"/>
        </w:rPr>
        <w:t>sinuosities</w:t>
      </w:r>
      <w:proofErr w:type="spellEnd"/>
      <w:r w:rsidRPr="005B118A">
        <w:rPr>
          <w:color w:val="auto"/>
          <w:sz w:val="20"/>
          <w:szCs w:val="20"/>
        </w:rPr>
        <w:t xml:space="preserve">. They concluded that the performance of the slope-crested </w:t>
      </w:r>
      <w:proofErr w:type="spellStart"/>
      <w:r w:rsidRPr="005B118A">
        <w:rPr>
          <w:color w:val="auto"/>
          <w:sz w:val="20"/>
          <w:szCs w:val="20"/>
        </w:rPr>
        <w:t>groynes</w:t>
      </w:r>
      <w:proofErr w:type="spellEnd"/>
      <w:r w:rsidRPr="005B118A">
        <w:rPr>
          <w:color w:val="auto"/>
          <w:sz w:val="20"/>
          <w:szCs w:val="20"/>
        </w:rPr>
        <w:t xml:space="preserve"> was slightly better in the low sinuosity channel. Furthermore, spur dikes employed in groups inside the stream and channel exhibited more complex flow characteristics [10], [11], and [12]. Overall, case studies have demonstrated that spur dikes can be highly effective in managing erosion and improving channel sustainability, particularly when constructed in series with optimal shapes and dimensions tailored to the specific river conditions. However, effectiveness could vary depending on factors such as river curvature and flood conditions [13]. </w:t>
      </w:r>
    </w:p>
    <w:p w14:paraId="593D3F7C" w14:textId="7E659B3A" w:rsidR="00293E19" w:rsidRDefault="005B118A" w:rsidP="005B118A">
      <w:pPr>
        <w:pStyle w:val="Default"/>
        <w:jc w:val="both"/>
        <w:rPr>
          <w:b/>
          <w:bCs/>
          <w:i/>
          <w:iCs/>
          <w:sz w:val="20"/>
          <w:szCs w:val="20"/>
        </w:rPr>
      </w:pPr>
      <w:r w:rsidRPr="005B118A">
        <w:rPr>
          <w:color w:val="auto"/>
          <w:sz w:val="20"/>
          <w:szCs w:val="20"/>
        </w:rPr>
        <w:t>A research gap exists in understanding the optimal design and installation methods for spur dikes in complex channel geometries. Particularly regarding how different shapes and configurations influence sediment transport and erosion control in bends. Addressing this gap is essential for improving the effectiveness and sustainability of river management practices. Through a comprehensive literature review, this study aims to build upon existing knowledge and address the gap in understanding the optimal design parameters (height &amp; length) for spur dikes in mitigating flow turbulence and improving flow patterns in a sharp bend in Bahr Yousef canal. The study employed numerical modeling using the Delft3D FM Model to simulate flow patterns around spur dikes of varying lengths, heights, and orientation angles.</w:t>
      </w:r>
    </w:p>
    <w:p w14:paraId="0680C2F3" w14:textId="509CCFA0" w:rsidR="00F16C5D" w:rsidRPr="00B26C1C" w:rsidRDefault="00F16C5D" w:rsidP="005B118A">
      <w:pPr>
        <w:pStyle w:val="Default"/>
        <w:jc w:val="both"/>
        <w:rPr>
          <w:b/>
          <w:bCs/>
          <w:sz w:val="20"/>
          <w:szCs w:val="20"/>
        </w:rPr>
      </w:pPr>
      <w:bookmarkStart w:id="1" w:name="_Toc362244865"/>
      <w:bookmarkStart w:id="2" w:name="_Toc362245029"/>
      <w:bookmarkStart w:id="3" w:name="_Toc362245040"/>
    </w:p>
    <w:p w14:paraId="14C3944F" w14:textId="0AEF998C" w:rsidR="00BB4AD5" w:rsidRPr="00B26C1C" w:rsidRDefault="005B118A" w:rsidP="00464750">
      <w:pPr>
        <w:pStyle w:val="Heading1"/>
      </w:pPr>
      <w:r>
        <w:t>STUDY AREA DESCRIPTION</w:t>
      </w:r>
    </w:p>
    <w:p w14:paraId="3518931D" w14:textId="06E7F9DD" w:rsidR="00DC5CF8" w:rsidRDefault="009A02B0" w:rsidP="00712696">
      <w:pPr>
        <w:autoSpaceDE w:val="0"/>
        <w:autoSpaceDN w:val="0"/>
        <w:adjustRightInd w:val="0"/>
        <w:spacing w:after="0" w:line="240" w:lineRule="auto"/>
        <w:ind w:firstLine="630"/>
        <w:rPr>
          <w:color w:val="000000"/>
          <w:sz w:val="20"/>
          <w:szCs w:val="20"/>
          <w:lang w:val="en-US"/>
        </w:rPr>
      </w:pPr>
      <w:r w:rsidRPr="009A02B0">
        <w:rPr>
          <w:color w:val="000000"/>
          <w:sz w:val="20"/>
          <w:szCs w:val="20"/>
          <w:lang w:val="en-US"/>
        </w:rPr>
        <w:t>Bahr Youssef canal is a natural waterway with approximately 293 km, it diverts water from the Nile River to the Fayoum governorate, providing a reliable source of irrigation for agricultural lands in this arid region. This is essential for growing crops in an otherwise dry climate. It plays a role in water management within the Fayoum Oasis, helping to control flooding and managing water resources effectively. As a natural channel, its waterway has a lot of meanders, sedimentation, and erosion problems. The canal's morphology is actively changing due to natural and human-induced factors, such as the canal's operational scheme and the dredging or disposal of sediments into the canal. These impacts often reduce the cross-sectional conveyance capacity and disrupt the streamlined flow in the canal. Consequently, this can further exacerbate lateral migration or downcutting of bed material, causing bank failures and hindering the operation of hydraulic structures. The canal exhibits a highly sinuous course, with numerous sharp bends and severe meandering sections, totaling approximately 200 bends along its entire length. The bend at kilometer 132.000 is one of the most critical bends along the entire length of the second reach. Bend reach is about 1 km long located between km 131.500 and km 132.500 downstream of Dahab regulator. It follows an anticlockwise direction where the inner curve is situated on the west side and the outer curve is located along the east side of the canal, layout of the bend is shown in Fig. (1). Parameters of the meandering planform relevant to the bend reach were deduced as illustrated in Table (1). The bend is classified as a sharp bend with curvature ratio &lt; 2 [14].</w:t>
      </w:r>
    </w:p>
    <w:p w14:paraId="3FC661C0" w14:textId="77777777" w:rsidR="009A02B0" w:rsidRDefault="009A02B0" w:rsidP="00A730AA">
      <w:pPr>
        <w:autoSpaceDE w:val="0"/>
        <w:autoSpaceDN w:val="0"/>
        <w:adjustRightInd w:val="0"/>
        <w:spacing w:after="0" w:line="240" w:lineRule="auto"/>
        <w:rPr>
          <w:color w:val="000000"/>
          <w:sz w:val="20"/>
          <w:szCs w:val="20"/>
          <w:lang w:val="en-US"/>
        </w:rPr>
      </w:pPr>
    </w:p>
    <w:p w14:paraId="0EB41919" w14:textId="77777777" w:rsidR="009A02B0" w:rsidRDefault="009A02B0" w:rsidP="00A730AA">
      <w:pPr>
        <w:autoSpaceDE w:val="0"/>
        <w:autoSpaceDN w:val="0"/>
        <w:adjustRightInd w:val="0"/>
        <w:spacing w:after="0" w:line="240" w:lineRule="auto"/>
        <w:rPr>
          <w:color w:val="000000"/>
          <w:sz w:val="20"/>
          <w:szCs w:val="20"/>
          <w:lang w:val="en-US"/>
        </w:rPr>
      </w:pPr>
    </w:p>
    <w:p w14:paraId="0CA1AB12" w14:textId="77777777" w:rsidR="009A02B0" w:rsidRDefault="009A02B0" w:rsidP="00A730AA">
      <w:pPr>
        <w:autoSpaceDE w:val="0"/>
        <w:autoSpaceDN w:val="0"/>
        <w:adjustRightInd w:val="0"/>
        <w:spacing w:after="0" w:line="240" w:lineRule="auto"/>
        <w:rPr>
          <w:color w:val="000000"/>
          <w:sz w:val="20"/>
          <w:szCs w:val="20"/>
          <w:lang w:val="en-US"/>
        </w:rPr>
      </w:pPr>
    </w:p>
    <w:p w14:paraId="12B00ADF" w14:textId="77777777" w:rsidR="009A02B0" w:rsidRDefault="009A02B0" w:rsidP="00A730AA">
      <w:pPr>
        <w:autoSpaceDE w:val="0"/>
        <w:autoSpaceDN w:val="0"/>
        <w:adjustRightInd w:val="0"/>
        <w:spacing w:after="0" w:line="240" w:lineRule="auto"/>
        <w:rPr>
          <w:color w:val="000000"/>
          <w:sz w:val="20"/>
          <w:szCs w:val="20"/>
          <w:lang w:val="en-US"/>
        </w:rPr>
      </w:pPr>
    </w:p>
    <w:p w14:paraId="6E473D8F" w14:textId="77777777" w:rsidR="009A02B0" w:rsidRDefault="009A02B0" w:rsidP="00A730AA">
      <w:pPr>
        <w:autoSpaceDE w:val="0"/>
        <w:autoSpaceDN w:val="0"/>
        <w:adjustRightInd w:val="0"/>
        <w:spacing w:after="0" w:line="240" w:lineRule="auto"/>
        <w:rPr>
          <w:color w:val="000000"/>
          <w:sz w:val="20"/>
          <w:szCs w:val="20"/>
          <w:lang w:val="en-US"/>
        </w:rPr>
      </w:pPr>
    </w:p>
    <w:p w14:paraId="44703E73" w14:textId="77777777" w:rsidR="009A02B0" w:rsidRDefault="009A02B0" w:rsidP="00A730AA">
      <w:pPr>
        <w:autoSpaceDE w:val="0"/>
        <w:autoSpaceDN w:val="0"/>
        <w:adjustRightInd w:val="0"/>
        <w:spacing w:after="0" w:line="240" w:lineRule="auto"/>
        <w:rPr>
          <w:color w:val="000000"/>
          <w:sz w:val="20"/>
          <w:szCs w:val="20"/>
          <w:lang w:val="en-US"/>
        </w:rPr>
      </w:pPr>
    </w:p>
    <w:p w14:paraId="46EEBB64" w14:textId="77777777" w:rsidR="009A02B0" w:rsidRDefault="009A02B0" w:rsidP="00A730AA">
      <w:pPr>
        <w:autoSpaceDE w:val="0"/>
        <w:autoSpaceDN w:val="0"/>
        <w:adjustRightInd w:val="0"/>
        <w:spacing w:after="0" w:line="240" w:lineRule="auto"/>
        <w:rPr>
          <w:color w:val="000000"/>
          <w:sz w:val="20"/>
          <w:szCs w:val="20"/>
          <w:lang w:val="en-US"/>
        </w:rPr>
      </w:pPr>
    </w:p>
    <w:p w14:paraId="24F8F66B" w14:textId="77777777" w:rsidR="009A02B0" w:rsidRDefault="009A02B0" w:rsidP="00A730AA">
      <w:pPr>
        <w:autoSpaceDE w:val="0"/>
        <w:autoSpaceDN w:val="0"/>
        <w:adjustRightInd w:val="0"/>
        <w:spacing w:after="0" w:line="240" w:lineRule="auto"/>
        <w:rPr>
          <w:color w:val="000000"/>
          <w:sz w:val="20"/>
          <w:szCs w:val="20"/>
          <w:lang w:val="en-US"/>
        </w:rPr>
      </w:pPr>
    </w:p>
    <w:p w14:paraId="5FB7BCFF" w14:textId="76AC3633" w:rsidR="009A02B0" w:rsidRPr="009A02B0" w:rsidRDefault="009A02B0" w:rsidP="009A02B0">
      <w:pPr>
        <w:autoSpaceDE w:val="0"/>
        <w:autoSpaceDN w:val="0"/>
        <w:adjustRightInd w:val="0"/>
        <w:spacing w:after="0" w:line="240" w:lineRule="auto"/>
        <w:jc w:val="center"/>
        <w:rPr>
          <w:color w:val="000000"/>
          <w:sz w:val="20"/>
          <w:szCs w:val="20"/>
          <w:lang w:val="en-US"/>
        </w:rPr>
      </w:pPr>
      <w:r>
        <w:rPr>
          <w:noProof/>
          <w:color w:val="000000"/>
          <w:sz w:val="20"/>
          <w:szCs w:val="20"/>
          <w:lang w:val="en-US"/>
        </w:rPr>
        <w:lastRenderedPageBreak/>
        <w:drawing>
          <wp:inline distT="0" distB="0" distL="0" distR="0" wp14:anchorId="09EEA311" wp14:editId="28A55763">
            <wp:extent cx="4420235" cy="4791710"/>
            <wp:effectExtent l="0" t="0" r="0" b="0"/>
            <wp:docPr id="155789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0235" cy="4791710"/>
                    </a:xfrm>
                    <a:prstGeom prst="rect">
                      <a:avLst/>
                    </a:prstGeom>
                    <a:noFill/>
                  </pic:spPr>
                </pic:pic>
              </a:graphicData>
            </a:graphic>
          </wp:inline>
        </w:drawing>
      </w:r>
    </w:p>
    <w:p w14:paraId="1C3A5B83" w14:textId="0EC91153" w:rsidR="009A02B0" w:rsidRDefault="009A02B0" w:rsidP="009A02B0">
      <w:pPr>
        <w:pStyle w:val="Default"/>
        <w:jc w:val="center"/>
        <w:rPr>
          <w:rFonts w:asciiTheme="majorBidi" w:hAnsiTheme="majorBidi" w:cstheme="majorBidi"/>
          <w:sz w:val="20"/>
          <w:szCs w:val="20"/>
        </w:rPr>
      </w:pPr>
      <w:r w:rsidRPr="009A02B0">
        <w:rPr>
          <w:rFonts w:asciiTheme="majorBidi" w:hAnsiTheme="majorBidi" w:cstheme="majorBidi"/>
          <w:b/>
          <w:bCs/>
          <w:sz w:val="20"/>
          <w:szCs w:val="20"/>
        </w:rPr>
        <w:t>Figure 1: Layout of the bend section</w:t>
      </w:r>
      <w:r w:rsidRPr="009A02B0">
        <w:rPr>
          <w:rFonts w:asciiTheme="majorBidi" w:hAnsiTheme="majorBidi" w:cstheme="majorBidi"/>
          <w:sz w:val="20"/>
          <w:szCs w:val="20"/>
        </w:rPr>
        <w:t>.</w:t>
      </w:r>
    </w:p>
    <w:p w14:paraId="4600ED46" w14:textId="77777777" w:rsidR="009A02B0" w:rsidRDefault="009A02B0" w:rsidP="009A02B0">
      <w:pPr>
        <w:pStyle w:val="Default"/>
        <w:jc w:val="center"/>
        <w:rPr>
          <w:rFonts w:asciiTheme="majorBidi" w:hAnsiTheme="majorBidi" w:cstheme="majorBidi"/>
          <w:sz w:val="20"/>
          <w:szCs w:val="20"/>
        </w:rPr>
      </w:pPr>
    </w:p>
    <w:p w14:paraId="063FE178" w14:textId="56E93533" w:rsidR="009A02B0" w:rsidRPr="00D06866" w:rsidRDefault="009A02B0" w:rsidP="00D06866">
      <w:pPr>
        <w:autoSpaceDE w:val="0"/>
        <w:autoSpaceDN w:val="0"/>
        <w:adjustRightInd w:val="0"/>
        <w:spacing w:after="0" w:line="240" w:lineRule="auto"/>
        <w:jc w:val="center"/>
        <w:rPr>
          <w:b/>
          <w:sz w:val="20"/>
          <w:szCs w:val="20"/>
          <w:lang w:val="en-US"/>
        </w:rPr>
      </w:pPr>
      <w:r w:rsidRPr="007B62F3">
        <w:rPr>
          <w:b/>
          <w:bCs/>
          <w:i/>
          <w:iCs/>
          <w:sz w:val="20"/>
          <w:szCs w:val="20"/>
          <w:lang w:val="en-US"/>
        </w:rPr>
        <w:t>Table I</w:t>
      </w:r>
      <w:r w:rsidRPr="007B62F3">
        <w:rPr>
          <w:b/>
          <w:bCs/>
          <w:sz w:val="20"/>
          <w:szCs w:val="20"/>
          <w:lang w:val="en-US"/>
        </w:rPr>
        <w:t>.</w:t>
      </w:r>
      <w:r w:rsidRPr="007B62F3">
        <w:rPr>
          <w:b/>
          <w:sz w:val="20"/>
          <w:szCs w:val="20"/>
          <w:lang w:val="en-US"/>
        </w:rPr>
        <w:t xml:space="preserve"> </w:t>
      </w:r>
      <w:r w:rsidRPr="009A02B0">
        <w:rPr>
          <w:b/>
          <w:sz w:val="20"/>
          <w:szCs w:val="20"/>
          <w:lang w:val="en-US"/>
        </w:rPr>
        <w:t>Characteristics of the bend reach</w:t>
      </w:r>
    </w:p>
    <w:tbl>
      <w:tblPr>
        <w:tblpPr w:leftFromText="180" w:rightFromText="180" w:vertAnchor="text" w:horzAnchor="margin" w:tblpXSpec="center" w:tblpY="308"/>
        <w:tblW w:w="6569" w:type="dxa"/>
        <w:tblBorders>
          <w:top w:val="single" w:sz="4" w:space="0" w:color="C00000"/>
          <w:bottom w:val="single" w:sz="4" w:space="0" w:color="C00000"/>
        </w:tblBorders>
        <w:tblLook w:val="04A0" w:firstRow="1" w:lastRow="0" w:firstColumn="1" w:lastColumn="0" w:noHBand="0" w:noVBand="1"/>
      </w:tblPr>
      <w:tblGrid>
        <w:gridCol w:w="3449"/>
        <w:gridCol w:w="3120"/>
      </w:tblGrid>
      <w:tr w:rsidR="009A02B0" w:rsidRPr="00402E78" w14:paraId="22C1FA1E" w14:textId="77777777" w:rsidTr="00D06866">
        <w:trPr>
          <w:trHeight w:val="617"/>
        </w:trPr>
        <w:tc>
          <w:tcPr>
            <w:tcW w:w="3449" w:type="dxa"/>
            <w:tcBorders>
              <w:top w:val="single" w:sz="4" w:space="0" w:color="C00000"/>
              <w:left w:val="nil"/>
              <w:bottom w:val="single" w:sz="4" w:space="0" w:color="C00000"/>
              <w:right w:val="nil"/>
              <w:tl2br w:val="nil"/>
              <w:tr2bl w:val="nil"/>
            </w:tcBorders>
            <w:shd w:val="clear" w:color="auto" w:fill="auto"/>
            <w:vAlign w:val="center"/>
          </w:tcPr>
          <w:p w14:paraId="6D56CC8C" w14:textId="77777777" w:rsidR="009A02B0" w:rsidRPr="00D06866" w:rsidRDefault="009A02B0" w:rsidP="001C3923">
            <w:pPr>
              <w:adjustRightInd w:val="0"/>
              <w:snapToGrid w:val="0"/>
              <w:spacing w:after="0" w:line="240" w:lineRule="auto"/>
              <w:rPr>
                <w:rFonts w:eastAsia="SimSun"/>
                <w:b/>
                <w:bCs/>
                <w:caps/>
                <w:sz w:val="20"/>
                <w:szCs w:val="20"/>
                <w:lang w:val="en-AU" w:eastAsia="zh-CN"/>
              </w:rPr>
            </w:pPr>
            <w:bookmarkStart w:id="4" w:name="_Hlk182948570"/>
            <w:r w:rsidRPr="00D06866">
              <w:rPr>
                <w:rFonts w:eastAsia="SimSun"/>
                <w:b/>
                <w:bCs/>
                <w:sz w:val="20"/>
                <w:szCs w:val="20"/>
                <w:lang w:val="en-AU" w:eastAsia="zh-CN"/>
              </w:rPr>
              <w:t xml:space="preserve">Parameter    </w:t>
            </w:r>
          </w:p>
        </w:tc>
        <w:tc>
          <w:tcPr>
            <w:tcW w:w="3120" w:type="dxa"/>
            <w:tcBorders>
              <w:top w:val="single" w:sz="4" w:space="0" w:color="C00000"/>
              <w:left w:val="nil"/>
              <w:bottom w:val="single" w:sz="4" w:space="0" w:color="C00000"/>
              <w:right w:val="nil"/>
              <w:tl2br w:val="nil"/>
              <w:tr2bl w:val="nil"/>
            </w:tcBorders>
            <w:shd w:val="clear" w:color="auto" w:fill="auto"/>
            <w:vAlign w:val="center"/>
          </w:tcPr>
          <w:p w14:paraId="35F212A4" w14:textId="77777777" w:rsidR="009A02B0" w:rsidRPr="00D06866" w:rsidRDefault="009A02B0" w:rsidP="001C3923">
            <w:pPr>
              <w:adjustRightInd w:val="0"/>
              <w:snapToGrid w:val="0"/>
              <w:spacing w:after="0" w:line="240" w:lineRule="auto"/>
              <w:jc w:val="center"/>
              <w:rPr>
                <w:rFonts w:eastAsia="SimSun"/>
                <w:b/>
                <w:bCs/>
                <w:caps/>
                <w:sz w:val="20"/>
                <w:szCs w:val="20"/>
                <w:lang w:val="en-AU" w:eastAsia="zh-CN"/>
              </w:rPr>
            </w:pPr>
            <w:r w:rsidRPr="00D06866">
              <w:rPr>
                <w:rFonts w:eastAsia="SimSun"/>
                <w:b/>
                <w:bCs/>
                <w:sz w:val="20"/>
                <w:szCs w:val="20"/>
                <w:lang w:val="en-AU" w:eastAsia="zh-CN"/>
              </w:rPr>
              <w:t>Value with unit</w:t>
            </w:r>
          </w:p>
        </w:tc>
      </w:tr>
      <w:tr w:rsidR="009A02B0" w:rsidRPr="00402E78" w14:paraId="752EEFFD" w14:textId="77777777" w:rsidTr="00D06866">
        <w:trPr>
          <w:trHeight w:val="308"/>
        </w:trPr>
        <w:tc>
          <w:tcPr>
            <w:tcW w:w="3449" w:type="dxa"/>
            <w:tcBorders>
              <w:bottom w:val="nil"/>
            </w:tcBorders>
            <w:shd w:val="clear" w:color="auto" w:fill="auto"/>
          </w:tcPr>
          <w:p w14:paraId="06A510E4" w14:textId="77777777" w:rsidR="009A02B0" w:rsidRPr="00D06866" w:rsidRDefault="009A02B0" w:rsidP="001C3923">
            <w:pPr>
              <w:autoSpaceDE w:val="0"/>
              <w:autoSpaceDN w:val="0"/>
              <w:adjustRightInd w:val="0"/>
              <w:spacing w:after="0" w:line="240" w:lineRule="auto"/>
              <w:outlineLvl w:val="0"/>
              <w:rPr>
                <w:sz w:val="20"/>
                <w:szCs w:val="20"/>
              </w:rPr>
            </w:pPr>
            <w:r w:rsidRPr="00D06866">
              <w:rPr>
                <w:sz w:val="20"/>
                <w:szCs w:val="20"/>
              </w:rPr>
              <w:t>Bend-wise wavelength (L)</w:t>
            </w:r>
          </w:p>
        </w:tc>
        <w:tc>
          <w:tcPr>
            <w:tcW w:w="3120" w:type="dxa"/>
            <w:shd w:val="clear" w:color="auto" w:fill="auto"/>
          </w:tcPr>
          <w:p w14:paraId="0585B2F4" w14:textId="77777777" w:rsidR="009A02B0" w:rsidRPr="00D06866" w:rsidRDefault="009A02B0" w:rsidP="001C3923">
            <w:pPr>
              <w:autoSpaceDE w:val="0"/>
              <w:autoSpaceDN w:val="0"/>
              <w:adjustRightInd w:val="0"/>
              <w:spacing w:after="0" w:line="240" w:lineRule="auto"/>
              <w:jc w:val="center"/>
              <w:outlineLvl w:val="0"/>
              <w:rPr>
                <w:color w:val="FF0000"/>
                <w:sz w:val="20"/>
                <w:szCs w:val="20"/>
              </w:rPr>
            </w:pPr>
            <w:r w:rsidRPr="00D06866">
              <w:rPr>
                <w:color w:val="FF0000"/>
                <w:sz w:val="20"/>
                <w:szCs w:val="20"/>
              </w:rPr>
              <w:t>1000 (m)</w:t>
            </w:r>
          </w:p>
        </w:tc>
      </w:tr>
      <w:tr w:rsidR="009A02B0" w:rsidRPr="00402E78" w14:paraId="47500720" w14:textId="77777777" w:rsidTr="00D06866">
        <w:trPr>
          <w:trHeight w:val="308"/>
        </w:trPr>
        <w:tc>
          <w:tcPr>
            <w:tcW w:w="3449" w:type="dxa"/>
            <w:tcBorders>
              <w:bottom w:val="nil"/>
            </w:tcBorders>
            <w:shd w:val="clear" w:color="auto" w:fill="auto"/>
          </w:tcPr>
          <w:p w14:paraId="24B9A357" w14:textId="77777777" w:rsidR="009A02B0" w:rsidRPr="00D06866" w:rsidRDefault="009A02B0" w:rsidP="001C3923">
            <w:pPr>
              <w:autoSpaceDE w:val="0"/>
              <w:autoSpaceDN w:val="0"/>
              <w:adjustRightInd w:val="0"/>
              <w:spacing w:after="0" w:line="240" w:lineRule="auto"/>
              <w:outlineLvl w:val="0"/>
              <w:rPr>
                <w:sz w:val="20"/>
                <w:szCs w:val="20"/>
              </w:rPr>
            </w:pPr>
            <w:r w:rsidRPr="00D06866">
              <w:rPr>
                <w:sz w:val="20"/>
                <w:szCs w:val="20"/>
              </w:rPr>
              <w:t>Valley wavelength (</w:t>
            </w:r>
            <w:r w:rsidRPr="00D06866">
              <w:rPr>
                <w:rFonts w:asciiTheme="majorBidi" w:eastAsia="Times New Roman" w:hAnsiTheme="majorBidi" w:cstheme="majorBidi"/>
                <w:color w:val="000000"/>
                <w:sz w:val="20"/>
                <w:szCs w:val="20"/>
              </w:rPr>
              <w:t>λ)</w:t>
            </w:r>
          </w:p>
        </w:tc>
        <w:tc>
          <w:tcPr>
            <w:tcW w:w="3120" w:type="dxa"/>
            <w:shd w:val="clear" w:color="auto" w:fill="auto"/>
          </w:tcPr>
          <w:p w14:paraId="00BBFFC6" w14:textId="77777777" w:rsidR="009A02B0" w:rsidRPr="00D06866" w:rsidRDefault="009A02B0" w:rsidP="001C3923">
            <w:pPr>
              <w:autoSpaceDE w:val="0"/>
              <w:autoSpaceDN w:val="0"/>
              <w:adjustRightInd w:val="0"/>
              <w:spacing w:after="0" w:line="240" w:lineRule="auto"/>
              <w:jc w:val="center"/>
              <w:outlineLvl w:val="0"/>
              <w:rPr>
                <w:color w:val="FF0000"/>
                <w:sz w:val="20"/>
                <w:szCs w:val="20"/>
              </w:rPr>
            </w:pPr>
            <w:r w:rsidRPr="00D06866">
              <w:rPr>
                <w:color w:val="FF0000"/>
                <w:sz w:val="20"/>
                <w:szCs w:val="20"/>
              </w:rPr>
              <w:t>719.6 m</w:t>
            </w:r>
          </w:p>
        </w:tc>
      </w:tr>
      <w:tr w:rsidR="009A02B0" w:rsidRPr="00402E78" w14:paraId="69D6109E" w14:textId="77777777" w:rsidTr="00D06866">
        <w:trPr>
          <w:trHeight w:val="308"/>
        </w:trPr>
        <w:tc>
          <w:tcPr>
            <w:tcW w:w="3449" w:type="dxa"/>
            <w:tcBorders>
              <w:bottom w:val="nil"/>
            </w:tcBorders>
            <w:shd w:val="clear" w:color="auto" w:fill="auto"/>
          </w:tcPr>
          <w:p w14:paraId="642E394E" w14:textId="77777777" w:rsidR="009A02B0" w:rsidRPr="00D06866" w:rsidRDefault="009A02B0" w:rsidP="001C3923">
            <w:pPr>
              <w:autoSpaceDE w:val="0"/>
              <w:autoSpaceDN w:val="0"/>
              <w:adjustRightInd w:val="0"/>
              <w:spacing w:after="0" w:line="240" w:lineRule="auto"/>
              <w:outlineLvl w:val="0"/>
              <w:rPr>
                <w:sz w:val="20"/>
                <w:szCs w:val="20"/>
              </w:rPr>
            </w:pPr>
            <w:r w:rsidRPr="00D06866">
              <w:rPr>
                <w:sz w:val="20"/>
                <w:szCs w:val="20"/>
              </w:rPr>
              <w:t>Ave. channel bank full width (B</w:t>
            </w:r>
            <w:r w:rsidRPr="00D06866">
              <w:rPr>
                <w:rFonts w:asciiTheme="majorBidi" w:eastAsia="Times New Roman" w:hAnsiTheme="majorBidi" w:cstheme="majorBidi"/>
                <w:color w:val="000000"/>
                <w:sz w:val="20"/>
                <w:szCs w:val="20"/>
              </w:rPr>
              <w:t>)</w:t>
            </w:r>
          </w:p>
        </w:tc>
        <w:tc>
          <w:tcPr>
            <w:tcW w:w="3120" w:type="dxa"/>
            <w:shd w:val="clear" w:color="auto" w:fill="auto"/>
          </w:tcPr>
          <w:p w14:paraId="5C59531B" w14:textId="77777777" w:rsidR="009A02B0" w:rsidRPr="00D06866" w:rsidRDefault="009A02B0" w:rsidP="001C3923">
            <w:pPr>
              <w:autoSpaceDE w:val="0"/>
              <w:autoSpaceDN w:val="0"/>
              <w:adjustRightInd w:val="0"/>
              <w:spacing w:after="0" w:line="240" w:lineRule="auto"/>
              <w:jc w:val="center"/>
              <w:outlineLvl w:val="0"/>
              <w:rPr>
                <w:color w:val="FF0000"/>
                <w:sz w:val="20"/>
                <w:szCs w:val="20"/>
              </w:rPr>
            </w:pPr>
            <w:r w:rsidRPr="00D06866">
              <w:rPr>
                <w:color w:val="FF0000"/>
                <w:sz w:val="20"/>
                <w:szCs w:val="20"/>
              </w:rPr>
              <w:t>65 m</w:t>
            </w:r>
          </w:p>
        </w:tc>
      </w:tr>
      <w:tr w:rsidR="009A02B0" w:rsidRPr="00402E78" w14:paraId="04DBC598" w14:textId="77777777" w:rsidTr="00D06866">
        <w:trPr>
          <w:trHeight w:val="308"/>
        </w:trPr>
        <w:tc>
          <w:tcPr>
            <w:tcW w:w="3449" w:type="dxa"/>
            <w:shd w:val="clear" w:color="auto" w:fill="auto"/>
          </w:tcPr>
          <w:p w14:paraId="5448671F" w14:textId="77777777" w:rsidR="009A02B0" w:rsidRPr="00D06866" w:rsidRDefault="009A02B0" w:rsidP="001C3923">
            <w:pPr>
              <w:autoSpaceDE w:val="0"/>
              <w:autoSpaceDN w:val="0"/>
              <w:adjustRightInd w:val="0"/>
              <w:spacing w:after="0" w:line="240" w:lineRule="auto"/>
              <w:outlineLvl w:val="0"/>
              <w:rPr>
                <w:rFonts w:asciiTheme="majorBidi" w:eastAsia="Times New Roman" w:hAnsiTheme="majorBidi" w:cstheme="majorBidi"/>
                <w:color w:val="000000"/>
                <w:sz w:val="20"/>
                <w:szCs w:val="20"/>
              </w:rPr>
            </w:pPr>
            <w:r w:rsidRPr="00D06866">
              <w:rPr>
                <w:sz w:val="20"/>
                <w:szCs w:val="20"/>
              </w:rPr>
              <w:t>Curvature radius (</w:t>
            </w:r>
            <w:r w:rsidRPr="00D06866">
              <w:rPr>
                <w:rFonts w:asciiTheme="majorBidi" w:eastAsia="Times New Roman" w:hAnsiTheme="majorBidi" w:cstheme="majorBidi"/>
                <w:color w:val="000000"/>
                <w:sz w:val="20"/>
                <w:szCs w:val="20"/>
              </w:rPr>
              <w:t>RC)</w:t>
            </w:r>
          </w:p>
        </w:tc>
        <w:tc>
          <w:tcPr>
            <w:tcW w:w="3120" w:type="dxa"/>
            <w:shd w:val="clear" w:color="auto" w:fill="auto"/>
          </w:tcPr>
          <w:p w14:paraId="78A8F569" w14:textId="77777777" w:rsidR="009A02B0" w:rsidRPr="00D06866" w:rsidRDefault="009A02B0" w:rsidP="001C3923">
            <w:pPr>
              <w:autoSpaceDE w:val="0"/>
              <w:autoSpaceDN w:val="0"/>
              <w:adjustRightInd w:val="0"/>
              <w:spacing w:after="0" w:line="240" w:lineRule="auto"/>
              <w:jc w:val="center"/>
              <w:outlineLvl w:val="0"/>
              <w:rPr>
                <w:color w:val="FF0000"/>
                <w:sz w:val="20"/>
                <w:szCs w:val="20"/>
              </w:rPr>
            </w:pPr>
            <w:r w:rsidRPr="00D06866">
              <w:rPr>
                <w:color w:val="FF0000"/>
                <w:sz w:val="20"/>
                <w:szCs w:val="20"/>
              </w:rPr>
              <w:t>168.44 (m)</w:t>
            </w:r>
          </w:p>
        </w:tc>
      </w:tr>
      <w:tr w:rsidR="009A02B0" w:rsidRPr="00402E78" w14:paraId="2FD15689" w14:textId="77777777" w:rsidTr="00D06866">
        <w:trPr>
          <w:trHeight w:val="308"/>
        </w:trPr>
        <w:tc>
          <w:tcPr>
            <w:tcW w:w="3449" w:type="dxa"/>
            <w:shd w:val="clear" w:color="auto" w:fill="auto"/>
          </w:tcPr>
          <w:p w14:paraId="7E3802D9" w14:textId="77777777" w:rsidR="009A02B0" w:rsidRPr="00D06866" w:rsidRDefault="009A02B0" w:rsidP="001C3923">
            <w:pPr>
              <w:autoSpaceDE w:val="0"/>
              <w:autoSpaceDN w:val="0"/>
              <w:adjustRightInd w:val="0"/>
              <w:spacing w:after="0" w:line="240" w:lineRule="auto"/>
              <w:outlineLvl w:val="0"/>
              <w:rPr>
                <w:sz w:val="20"/>
                <w:szCs w:val="20"/>
              </w:rPr>
            </w:pPr>
            <w:r w:rsidRPr="00D06866">
              <w:rPr>
                <w:sz w:val="20"/>
                <w:szCs w:val="20"/>
              </w:rPr>
              <w:t>Curvature angle (</w:t>
            </w:r>
            <w:r w:rsidRPr="00D06866">
              <w:rPr>
                <w:rFonts w:asciiTheme="majorBidi" w:eastAsia="Times New Roman" w:hAnsiTheme="majorBidi" w:cstheme="majorBidi"/>
                <w:color w:val="000000"/>
                <w:sz w:val="20"/>
                <w:szCs w:val="20"/>
              </w:rPr>
              <w:t>θ)</w:t>
            </w:r>
          </w:p>
        </w:tc>
        <w:tc>
          <w:tcPr>
            <w:tcW w:w="3120" w:type="dxa"/>
            <w:shd w:val="clear" w:color="auto" w:fill="auto"/>
          </w:tcPr>
          <w:p w14:paraId="45D24C99" w14:textId="77777777" w:rsidR="009A02B0" w:rsidRPr="00D06866" w:rsidRDefault="009A02B0" w:rsidP="001C3923">
            <w:pPr>
              <w:autoSpaceDE w:val="0"/>
              <w:autoSpaceDN w:val="0"/>
              <w:adjustRightInd w:val="0"/>
              <w:spacing w:after="0" w:line="240" w:lineRule="auto"/>
              <w:jc w:val="center"/>
              <w:outlineLvl w:val="0"/>
              <w:rPr>
                <w:color w:val="FF0000"/>
                <w:sz w:val="20"/>
                <w:szCs w:val="20"/>
              </w:rPr>
            </w:pPr>
            <w:r w:rsidRPr="00D06866">
              <w:rPr>
                <w:color w:val="FF0000"/>
                <w:sz w:val="20"/>
                <w:szCs w:val="20"/>
              </w:rPr>
              <w:t>120 °</w:t>
            </w:r>
          </w:p>
        </w:tc>
      </w:tr>
      <w:tr w:rsidR="009A02B0" w:rsidRPr="00402E78" w14:paraId="25AEA9D6" w14:textId="77777777" w:rsidTr="00D06866">
        <w:trPr>
          <w:trHeight w:val="261"/>
        </w:trPr>
        <w:tc>
          <w:tcPr>
            <w:tcW w:w="3449" w:type="dxa"/>
            <w:shd w:val="clear" w:color="auto" w:fill="auto"/>
          </w:tcPr>
          <w:p w14:paraId="0CF18E27" w14:textId="77777777" w:rsidR="009A02B0" w:rsidRPr="00D06866" w:rsidRDefault="009A02B0" w:rsidP="001C3923">
            <w:pPr>
              <w:autoSpaceDE w:val="0"/>
              <w:autoSpaceDN w:val="0"/>
              <w:adjustRightInd w:val="0"/>
              <w:spacing w:after="0" w:line="240" w:lineRule="auto"/>
              <w:outlineLvl w:val="0"/>
              <w:rPr>
                <w:sz w:val="20"/>
                <w:szCs w:val="20"/>
              </w:rPr>
            </w:pPr>
            <w:r w:rsidRPr="00D06866">
              <w:rPr>
                <w:sz w:val="20"/>
                <w:szCs w:val="20"/>
              </w:rPr>
              <w:t>Sinuosity</w:t>
            </w:r>
          </w:p>
        </w:tc>
        <w:tc>
          <w:tcPr>
            <w:tcW w:w="3120" w:type="dxa"/>
            <w:shd w:val="clear" w:color="auto" w:fill="auto"/>
          </w:tcPr>
          <w:p w14:paraId="29E7337A" w14:textId="77777777" w:rsidR="009A02B0" w:rsidRPr="00D06866" w:rsidRDefault="009A02B0" w:rsidP="001C3923">
            <w:pPr>
              <w:autoSpaceDE w:val="0"/>
              <w:autoSpaceDN w:val="0"/>
              <w:adjustRightInd w:val="0"/>
              <w:spacing w:after="0" w:line="240" w:lineRule="auto"/>
              <w:jc w:val="center"/>
              <w:outlineLvl w:val="0"/>
              <w:rPr>
                <w:color w:val="FF0000"/>
                <w:sz w:val="20"/>
                <w:szCs w:val="20"/>
              </w:rPr>
            </w:pPr>
            <w:r w:rsidRPr="00D06866">
              <w:rPr>
                <w:color w:val="FF0000"/>
                <w:sz w:val="20"/>
                <w:szCs w:val="20"/>
              </w:rPr>
              <w:t>1.4</w:t>
            </w:r>
          </w:p>
        </w:tc>
      </w:tr>
      <w:tr w:rsidR="009A02B0" w:rsidRPr="00402E78" w14:paraId="7D386339" w14:textId="77777777" w:rsidTr="00D06866">
        <w:trPr>
          <w:trHeight w:val="261"/>
        </w:trPr>
        <w:tc>
          <w:tcPr>
            <w:tcW w:w="3449" w:type="dxa"/>
            <w:shd w:val="clear" w:color="auto" w:fill="auto"/>
          </w:tcPr>
          <w:p w14:paraId="38B63A67" w14:textId="77777777" w:rsidR="009A02B0" w:rsidRPr="00D06866" w:rsidRDefault="009A02B0" w:rsidP="001C3923">
            <w:pPr>
              <w:autoSpaceDE w:val="0"/>
              <w:autoSpaceDN w:val="0"/>
              <w:adjustRightInd w:val="0"/>
              <w:spacing w:after="0" w:line="240" w:lineRule="auto"/>
              <w:outlineLvl w:val="0"/>
              <w:rPr>
                <w:sz w:val="20"/>
                <w:szCs w:val="20"/>
              </w:rPr>
            </w:pPr>
            <w:r w:rsidRPr="00D06866">
              <w:rPr>
                <w:sz w:val="20"/>
                <w:szCs w:val="20"/>
              </w:rPr>
              <w:t>Rc/B ratio</w:t>
            </w:r>
          </w:p>
        </w:tc>
        <w:tc>
          <w:tcPr>
            <w:tcW w:w="3120" w:type="dxa"/>
            <w:shd w:val="clear" w:color="auto" w:fill="auto"/>
          </w:tcPr>
          <w:p w14:paraId="41EB5C15" w14:textId="77777777" w:rsidR="009A02B0" w:rsidRPr="00D06866" w:rsidRDefault="009A02B0" w:rsidP="001C3923">
            <w:pPr>
              <w:autoSpaceDE w:val="0"/>
              <w:autoSpaceDN w:val="0"/>
              <w:adjustRightInd w:val="0"/>
              <w:spacing w:after="0" w:line="240" w:lineRule="auto"/>
              <w:jc w:val="center"/>
              <w:outlineLvl w:val="0"/>
              <w:rPr>
                <w:color w:val="FF0000"/>
                <w:sz w:val="20"/>
                <w:szCs w:val="20"/>
              </w:rPr>
            </w:pPr>
            <w:r w:rsidRPr="00D06866">
              <w:rPr>
                <w:color w:val="FF0000"/>
                <w:sz w:val="20"/>
                <w:szCs w:val="20"/>
              </w:rPr>
              <w:t>1.85</w:t>
            </w:r>
          </w:p>
        </w:tc>
      </w:tr>
      <w:tr w:rsidR="009A02B0" w:rsidRPr="00402E78" w14:paraId="255A9EB7" w14:textId="77777777" w:rsidTr="00D06866">
        <w:trPr>
          <w:trHeight w:val="330"/>
        </w:trPr>
        <w:tc>
          <w:tcPr>
            <w:tcW w:w="3449" w:type="dxa"/>
            <w:shd w:val="clear" w:color="auto" w:fill="auto"/>
          </w:tcPr>
          <w:p w14:paraId="77437A7D" w14:textId="77777777" w:rsidR="009A02B0" w:rsidRPr="00D06866" w:rsidRDefault="009A02B0" w:rsidP="001C3923">
            <w:pPr>
              <w:autoSpaceDE w:val="0"/>
              <w:autoSpaceDN w:val="0"/>
              <w:adjustRightInd w:val="0"/>
              <w:spacing w:after="0" w:line="240" w:lineRule="auto"/>
              <w:outlineLvl w:val="0"/>
              <w:rPr>
                <w:sz w:val="20"/>
                <w:szCs w:val="20"/>
              </w:rPr>
            </w:pPr>
            <w:r w:rsidRPr="00D06866">
              <w:rPr>
                <w:sz w:val="20"/>
                <w:szCs w:val="20"/>
              </w:rPr>
              <w:t>Slope</w:t>
            </w:r>
          </w:p>
        </w:tc>
        <w:tc>
          <w:tcPr>
            <w:tcW w:w="3120" w:type="dxa"/>
            <w:shd w:val="clear" w:color="auto" w:fill="auto"/>
          </w:tcPr>
          <w:p w14:paraId="72BF061E" w14:textId="77777777" w:rsidR="009A02B0" w:rsidRPr="00D06866" w:rsidRDefault="009A02B0" w:rsidP="001C3923">
            <w:pPr>
              <w:autoSpaceDE w:val="0"/>
              <w:autoSpaceDN w:val="0"/>
              <w:adjustRightInd w:val="0"/>
              <w:spacing w:after="0" w:line="240" w:lineRule="auto"/>
              <w:jc w:val="center"/>
              <w:outlineLvl w:val="0"/>
              <w:rPr>
                <w:color w:val="FF0000"/>
                <w:sz w:val="20"/>
                <w:szCs w:val="20"/>
              </w:rPr>
            </w:pPr>
            <w:r w:rsidRPr="00D06866">
              <w:rPr>
                <w:color w:val="FF0000"/>
                <w:sz w:val="20"/>
                <w:szCs w:val="20"/>
              </w:rPr>
              <w:t>6.5</w:t>
            </w:r>
            <w:r w:rsidRPr="00D06866">
              <w:rPr>
                <w:sz w:val="20"/>
                <w:szCs w:val="20"/>
              </w:rPr>
              <w:t xml:space="preserve"> </w:t>
            </w:r>
            <w:r w:rsidRPr="00D06866">
              <w:rPr>
                <w:color w:val="FF0000"/>
                <w:sz w:val="20"/>
                <w:szCs w:val="20"/>
              </w:rPr>
              <w:t>cm/km</w:t>
            </w:r>
          </w:p>
        </w:tc>
      </w:tr>
      <w:tr w:rsidR="009A02B0" w:rsidRPr="00402E78" w14:paraId="41A73011" w14:textId="77777777" w:rsidTr="00D06866">
        <w:trPr>
          <w:trHeight w:val="432"/>
        </w:trPr>
        <w:tc>
          <w:tcPr>
            <w:tcW w:w="3449" w:type="dxa"/>
            <w:shd w:val="clear" w:color="auto" w:fill="auto"/>
          </w:tcPr>
          <w:p w14:paraId="2087A906" w14:textId="77777777" w:rsidR="009A02B0" w:rsidRPr="00D06866" w:rsidRDefault="009A02B0" w:rsidP="001C3923">
            <w:pPr>
              <w:autoSpaceDE w:val="0"/>
              <w:autoSpaceDN w:val="0"/>
              <w:adjustRightInd w:val="0"/>
              <w:spacing w:after="0" w:line="240" w:lineRule="auto"/>
              <w:outlineLvl w:val="0"/>
              <w:rPr>
                <w:sz w:val="20"/>
                <w:szCs w:val="20"/>
              </w:rPr>
            </w:pPr>
            <w:r w:rsidRPr="00D06866">
              <w:rPr>
                <w:sz w:val="20"/>
                <w:szCs w:val="20"/>
              </w:rPr>
              <w:t>Side slope</w:t>
            </w:r>
          </w:p>
        </w:tc>
        <w:tc>
          <w:tcPr>
            <w:tcW w:w="3120" w:type="dxa"/>
            <w:shd w:val="clear" w:color="auto" w:fill="auto"/>
          </w:tcPr>
          <w:p w14:paraId="0F6C1D28" w14:textId="77777777" w:rsidR="009A02B0" w:rsidRPr="00D06866" w:rsidRDefault="009A02B0" w:rsidP="001C3923">
            <w:pPr>
              <w:autoSpaceDE w:val="0"/>
              <w:autoSpaceDN w:val="0"/>
              <w:adjustRightInd w:val="0"/>
              <w:spacing w:after="0" w:line="240" w:lineRule="auto"/>
              <w:jc w:val="center"/>
              <w:outlineLvl w:val="0"/>
              <w:rPr>
                <w:color w:val="FF0000"/>
                <w:sz w:val="20"/>
                <w:szCs w:val="20"/>
              </w:rPr>
            </w:pPr>
            <w:r w:rsidRPr="00D06866">
              <w:rPr>
                <w:color w:val="FF0000"/>
                <w:sz w:val="20"/>
                <w:szCs w:val="20"/>
              </w:rPr>
              <w:t>3:2</w:t>
            </w:r>
          </w:p>
        </w:tc>
      </w:tr>
      <w:bookmarkEnd w:id="4"/>
    </w:tbl>
    <w:p w14:paraId="1DAB350A" w14:textId="77777777" w:rsidR="009A02B0" w:rsidRDefault="009A02B0" w:rsidP="009A02B0">
      <w:pPr>
        <w:pStyle w:val="ListParagraph"/>
        <w:spacing w:line="240" w:lineRule="auto"/>
        <w:ind w:left="360"/>
        <w:rPr>
          <w:rFonts w:asciiTheme="majorBidi" w:hAnsiTheme="majorBidi" w:cstheme="majorBidi"/>
          <w:b/>
          <w:bCs/>
          <w:sz w:val="28"/>
          <w:szCs w:val="28"/>
        </w:rPr>
      </w:pPr>
    </w:p>
    <w:p w14:paraId="4C1E7575" w14:textId="77777777" w:rsidR="009A02B0" w:rsidRDefault="009A02B0" w:rsidP="009A02B0">
      <w:pPr>
        <w:pStyle w:val="ListParagraph"/>
        <w:spacing w:line="240" w:lineRule="auto"/>
        <w:ind w:left="360"/>
        <w:rPr>
          <w:rFonts w:asciiTheme="majorBidi" w:hAnsiTheme="majorBidi" w:cstheme="majorBidi"/>
          <w:b/>
          <w:bCs/>
          <w:sz w:val="28"/>
          <w:szCs w:val="28"/>
        </w:rPr>
      </w:pPr>
    </w:p>
    <w:p w14:paraId="478CE584" w14:textId="77777777" w:rsidR="009A02B0" w:rsidRDefault="009A02B0" w:rsidP="009A02B0">
      <w:pPr>
        <w:pStyle w:val="ListParagraph"/>
        <w:spacing w:line="240" w:lineRule="auto"/>
        <w:ind w:left="360"/>
        <w:rPr>
          <w:rFonts w:asciiTheme="majorBidi" w:hAnsiTheme="majorBidi" w:cstheme="majorBidi"/>
          <w:b/>
          <w:bCs/>
          <w:sz w:val="28"/>
          <w:szCs w:val="28"/>
        </w:rPr>
      </w:pPr>
    </w:p>
    <w:p w14:paraId="034DD4E5" w14:textId="77777777" w:rsidR="009A02B0" w:rsidRDefault="009A02B0" w:rsidP="009A02B0">
      <w:pPr>
        <w:pStyle w:val="ListParagraph"/>
        <w:spacing w:line="240" w:lineRule="auto"/>
        <w:ind w:left="360"/>
        <w:rPr>
          <w:rFonts w:asciiTheme="majorBidi" w:hAnsiTheme="majorBidi" w:cstheme="majorBidi"/>
          <w:b/>
          <w:bCs/>
          <w:sz w:val="28"/>
          <w:szCs w:val="28"/>
        </w:rPr>
      </w:pPr>
    </w:p>
    <w:p w14:paraId="5BED03CC" w14:textId="77777777" w:rsidR="009A02B0" w:rsidRDefault="009A02B0" w:rsidP="009A02B0">
      <w:pPr>
        <w:pStyle w:val="ListParagraph"/>
        <w:spacing w:line="240" w:lineRule="auto"/>
        <w:ind w:left="360"/>
        <w:rPr>
          <w:rFonts w:asciiTheme="majorBidi" w:hAnsiTheme="majorBidi" w:cstheme="majorBidi"/>
          <w:b/>
          <w:bCs/>
          <w:sz w:val="28"/>
          <w:szCs w:val="28"/>
        </w:rPr>
      </w:pPr>
    </w:p>
    <w:p w14:paraId="2EB78234" w14:textId="77777777" w:rsidR="009A02B0" w:rsidRDefault="009A02B0" w:rsidP="009A02B0">
      <w:pPr>
        <w:pStyle w:val="ListParagraph"/>
        <w:spacing w:line="240" w:lineRule="auto"/>
        <w:ind w:left="360"/>
        <w:rPr>
          <w:rFonts w:asciiTheme="majorBidi" w:hAnsiTheme="majorBidi" w:cstheme="majorBidi"/>
          <w:b/>
          <w:bCs/>
          <w:sz w:val="28"/>
          <w:szCs w:val="28"/>
        </w:rPr>
      </w:pPr>
    </w:p>
    <w:p w14:paraId="510ACE3F" w14:textId="77777777" w:rsidR="009A02B0" w:rsidRDefault="009A02B0" w:rsidP="009A02B0">
      <w:pPr>
        <w:pStyle w:val="ListParagraph"/>
        <w:spacing w:line="240" w:lineRule="auto"/>
        <w:ind w:left="360"/>
        <w:rPr>
          <w:rFonts w:asciiTheme="majorBidi" w:hAnsiTheme="majorBidi" w:cstheme="majorBidi"/>
          <w:b/>
          <w:bCs/>
          <w:sz w:val="28"/>
          <w:szCs w:val="28"/>
        </w:rPr>
      </w:pPr>
    </w:p>
    <w:p w14:paraId="26971A0F" w14:textId="77777777" w:rsidR="009A02B0" w:rsidRDefault="009A02B0" w:rsidP="009A02B0">
      <w:pPr>
        <w:pStyle w:val="ListParagraph"/>
        <w:spacing w:line="240" w:lineRule="auto"/>
        <w:ind w:left="360"/>
        <w:rPr>
          <w:rFonts w:asciiTheme="majorBidi" w:hAnsiTheme="majorBidi" w:cstheme="majorBidi"/>
          <w:b/>
          <w:bCs/>
          <w:sz w:val="28"/>
          <w:szCs w:val="28"/>
        </w:rPr>
      </w:pPr>
    </w:p>
    <w:p w14:paraId="0DCF7CC1" w14:textId="77777777" w:rsidR="009A02B0" w:rsidRPr="00A621BF" w:rsidRDefault="009A02B0" w:rsidP="009A02B0">
      <w:pPr>
        <w:spacing w:line="240" w:lineRule="auto"/>
        <w:rPr>
          <w:rFonts w:asciiTheme="majorBidi" w:hAnsiTheme="majorBidi" w:cstheme="majorBidi"/>
          <w:b/>
          <w:bCs/>
          <w:sz w:val="28"/>
          <w:szCs w:val="28"/>
        </w:rPr>
      </w:pPr>
    </w:p>
    <w:p w14:paraId="32E19FAA" w14:textId="77777777" w:rsidR="009A02B0" w:rsidRDefault="009A02B0" w:rsidP="00A730AA">
      <w:pPr>
        <w:pStyle w:val="Default"/>
        <w:jc w:val="both"/>
        <w:rPr>
          <w:sz w:val="20"/>
          <w:szCs w:val="20"/>
        </w:rPr>
      </w:pPr>
    </w:p>
    <w:p w14:paraId="4D6F4E53" w14:textId="77777777" w:rsidR="009A02B0" w:rsidRDefault="009A02B0" w:rsidP="00A730AA">
      <w:pPr>
        <w:pStyle w:val="Default"/>
        <w:jc w:val="both"/>
        <w:rPr>
          <w:sz w:val="20"/>
          <w:szCs w:val="20"/>
        </w:rPr>
      </w:pPr>
    </w:p>
    <w:p w14:paraId="6029D9D2" w14:textId="77777777" w:rsidR="009A02B0" w:rsidRPr="00B26C1C" w:rsidRDefault="009A02B0" w:rsidP="00A730AA">
      <w:pPr>
        <w:pStyle w:val="Default"/>
        <w:jc w:val="both"/>
        <w:rPr>
          <w:sz w:val="20"/>
          <w:szCs w:val="20"/>
        </w:rPr>
      </w:pPr>
    </w:p>
    <w:p w14:paraId="00D7DB32" w14:textId="05D1BAF1" w:rsidR="009E2E50" w:rsidRPr="00B26C1C" w:rsidRDefault="00C92A4E" w:rsidP="00464750">
      <w:pPr>
        <w:pStyle w:val="Heading1"/>
      </w:pPr>
      <w:r w:rsidRPr="00C92A4E">
        <w:t>Materials and methods</w:t>
      </w:r>
    </w:p>
    <w:p w14:paraId="5C4A00FB" w14:textId="67C4375B" w:rsidR="009C3545" w:rsidRDefault="00C92A4E" w:rsidP="00712696">
      <w:pPr>
        <w:autoSpaceDE w:val="0"/>
        <w:autoSpaceDN w:val="0"/>
        <w:adjustRightInd w:val="0"/>
        <w:spacing w:after="0" w:line="240" w:lineRule="auto"/>
        <w:ind w:firstLine="630"/>
        <w:rPr>
          <w:sz w:val="20"/>
          <w:szCs w:val="20"/>
          <w:lang w:val="en-US"/>
        </w:rPr>
      </w:pPr>
      <w:r w:rsidRPr="00C92A4E">
        <w:rPr>
          <w:sz w:val="20"/>
          <w:szCs w:val="20"/>
          <w:lang w:val="en-US"/>
        </w:rPr>
        <w:t>Fig</w:t>
      </w:r>
      <w:r>
        <w:rPr>
          <w:sz w:val="20"/>
          <w:szCs w:val="20"/>
          <w:lang w:val="en-US"/>
        </w:rPr>
        <w:t>.</w:t>
      </w:r>
      <w:r w:rsidRPr="00C92A4E">
        <w:rPr>
          <w:sz w:val="20"/>
          <w:szCs w:val="20"/>
          <w:lang w:val="en-US"/>
        </w:rPr>
        <w:t xml:space="preserve"> </w:t>
      </w:r>
      <w:r w:rsidR="00324C08">
        <w:rPr>
          <w:sz w:val="20"/>
          <w:szCs w:val="20"/>
          <w:lang w:val="en-US"/>
        </w:rPr>
        <w:t>(</w:t>
      </w:r>
      <w:r w:rsidRPr="00C92A4E">
        <w:rPr>
          <w:sz w:val="20"/>
          <w:szCs w:val="20"/>
          <w:lang w:val="en-US"/>
        </w:rPr>
        <w:t>2</w:t>
      </w:r>
      <w:r w:rsidR="00324C08">
        <w:rPr>
          <w:sz w:val="20"/>
          <w:szCs w:val="20"/>
          <w:lang w:val="en-US"/>
        </w:rPr>
        <w:t>)</w:t>
      </w:r>
      <w:r w:rsidRPr="00C92A4E">
        <w:rPr>
          <w:sz w:val="20"/>
          <w:szCs w:val="20"/>
          <w:lang w:val="en-US"/>
        </w:rPr>
        <w:t xml:space="preserve"> illustrates the ﬂow chart of the study methodology. The study outline starts with </w:t>
      </w:r>
      <w:r w:rsidR="007579DF">
        <w:rPr>
          <w:sz w:val="20"/>
          <w:szCs w:val="20"/>
          <w:lang w:val="en-US"/>
        </w:rPr>
        <w:t>fieldwork</w:t>
      </w:r>
      <w:r w:rsidRPr="00C92A4E">
        <w:rPr>
          <w:sz w:val="20"/>
          <w:szCs w:val="20"/>
          <w:lang w:val="en-US"/>
        </w:rPr>
        <w:t xml:space="preserve"> </w:t>
      </w:r>
      <w:r w:rsidR="007579DF">
        <w:rPr>
          <w:sz w:val="20"/>
          <w:szCs w:val="20"/>
          <w:lang w:val="en-US"/>
        </w:rPr>
        <w:t>that</w:t>
      </w:r>
      <w:r w:rsidRPr="00C92A4E">
        <w:rPr>
          <w:sz w:val="20"/>
          <w:szCs w:val="20"/>
          <w:lang w:val="en-US"/>
        </w:rPr>
        <w:t xml:space="preserve"> </w:t>
      </w:r>
      <w:r w:rsidR="007579DF">
        <w:rPr>
          <w:sz w:val="20"/>
          <w:szCs w:val="20"/>
          <w:lang w:val="en-US"/>
        </w:rPr>
        <w:t>was</w:t>
      </w:r>
      <w:r w:rsidRPr="00C92A4E">
        <w:rPr>
          <w:sz w:val="20"/>
          <w:szCs w:val="20"/>
          <w:lang w:val="en-US"/>
        </w:rPr>
        <w:t xml:space="preserve"> collected for the bend reach at km 132. Then the bend morphological condition was assessed. Finally, an evaluation of various configurations of attractive spur dikes was done to improve flow patterns and control erosion</w:t>
      </w:r>
      <w:r>
        <w:rPr>
          <w:sz w:val="20"/>
          <w:szCs w:val="20"/>
          <w:lang w:val="en-US"/>
        </w:rPr>
        <w:t>.</w:t>
      </w:r>
    </w:p>
    <w:p w14:paraId="780D98D7" w14:textId="51653751" w:rsidR="00712696" w:rsidRDefault="005556DF" w:rsidP="005556DF">
      <w:pPr>
        <w:autoSpaceDE w:val="0"/>
        <w:autoSpaceDN w:val="0"/>
        <w:adjustRightInd w:val="0"/>
        <w:spacing w:after="0" w:line="240" w:lineRule="auto"/>
        <w:rPr>
          <w:sz w:val="20"/>
          <w:szCs w:val="20"/>
          <w:lang w:val="en-US"/>
        </w:rPr>
      </w:pPr>
      <w:r w:rsidRPr="005556DF">
        <w:rPr>
          <w:rFonts w:eastAsia="Times New Roman" w:cs="Arial"/>
          <w:b/>
          <w:bCs/>
          <w:color w:val="000000"/>
          <w:sz w:val="26"/>
          <w:szCs w:val="26"/>
          <w:lang w:val="en-US"/>
        </w:rPr>
        <w:lastRenderedPageBreak/>
        <w:drawing>
          <wp:anchor distT="0" distB="0" distL="114300" distR="114300" simplePos="0" relativeHeight="251678720" behindDoc="0" locked="0" layoutInCell="1" allowOverlap="1" wp14:anchorId="43845B27" wp14:editId="1C564396">
            <wp:simplePos x="0" y="0"/>
            <wp:positionH relativeFrom="margin">
              <wp:posOffset>382465</wp:posOffset>
            </wp:positionH>
            <wp:positionV relativeFrom="paragraph">
              <wp:posOffset>189133</wp:posOffset>
            </wp:positionV>
            <wp:extent cx="5062855" cy="2620010"/>
            <wp:effectExtent l="95250" t="0" r="99695" b="8890"/>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14:paraId="6276B271" w14:textId="0277B77E" w:rsidR="00712696" w:rsidRDefault="00712696" w:rsidP="00712696">
      <w:pPr>
        <w:autoSpaceDE w:val="0"/>
        <w:autoSpaceDN w:val="0"/>
        <w:adjustRightInd w:val="0"/>
        <w:spacing w:after="0" w:line="240" w:lineRule="auto"/>
        <w:jc w:val="center"/>
        <w:rPr>
          <w:b/>
          <w:color w:val="000000"/>
          <w:sz w:val="20"/>
          <w:szCs w:val="20"/>
          <w:lang w:val="en-US"/>
        </w:rPr>
      </w:pPr>
      <w:r w:rsidRPr="00712696">
        <w:rPr>
          <w:b/>
          <w:color w:val="000000"/>
          <w:sz w:val="20"/>
          <w:szCs w:val="20"/>
          <w:lang w:val="en-US"/>
        </w:rPr>
        <w:t>Figure 2: Research methodology layout</w:t>
      </w:r>
      <w:r>
        <w:rPr>
          <w:b/>
          <w:color w:val="000000"/>
          <w:sz w:val="20"/>
          <w:szCs w:val="20"/>
          <w:lang w:val="en-US"/>
        </w:rPr>
        <w:t>.</w:t>
      </w:r>
    </w:p>
    <w:p w14:paraId="5B800AC3" w14:textId="77777777" w:rsidR="00712696" w:rsidRDefault="00712696" w:rsidP="00712696">
      <w:pPr>
        <w:autoSpaceDE w:val="0"/>
        <w:autoSpaceDN w:val="0"/>
        <w:adjustRightInd w:val="0"/>
        <w:spacing w:after="0" w:line="240" w:lineRule="auto"/>
        <w:jc w:val="left"/>
        <w:rPr>
          <w:b/>
          <w:color w:val="000000"/>
          <w:sz w:val="20"/>
          <w:szCs w:val="20"/>
          <w:lang w:val="en-US"/>
        </w:rPr>
      </w:pPr>
    </w:p>
    <w:p w14:paraId="7D31955D" w14:textId="7067B64E" w:rsidR="00712696" w:rsidRPr="00464750" w:rsidRDefault="00716B54" w:rsidP="00464750">
      <w:pPr>
        <w:pStyle w:val="Heading1"/>
        <w:numPr>
          <w:ilvl w:val="0"/>
          <w:numId w:val="0"/>
        </w:numPr>
        <w:jc w:val="both"/>
        <w:rPr>
          <w:sz w:val="20"/>
          <w:szCs w:val="20"/>
        </w:rPr>
      </w:pPr>
      <w:r>
        <w:rPr>
          <w:sz w:val="20"/>
          <w:szCs w:val="20"/>
        </w:rPr>
        <w:t>3</w:t>
      </w:r>
      <w:r w:rsidR="00464750" w:rsidRPr="00464750">
        <w:rPr>
          <w:sz w:val="20"/>
          <w:szCs w:val="20"/>
        </w:rPr>
        <w:t xml:space="preserve">.1 </w:t>
      </w:r>
      <w:r w:rsidR="00712696" w:rsidRPr="00464750">
        <w:rPr>
          <w:sz w:val="20"/>
          <w:szCs w:val="20"/>
        </w:rPr>
        <w:t>Field Works</w:t>
      </w:r>
    </w:p>
    <w:p w14:paraId="723BFF74" w14:textId="77777777" w:rsidR="00712696" w:rsidRPr="007579DF" w:rsidRDefault="00712696" w:rsidP="007579DF">
      <w:pPr>
        <w:spacing w:line="240" w:lineRule="auto"/>
        <w:ind w:firstLine="708"/>
        <w:rPr>
          <w:rFonts w:asciiTheme="majorBidi" w:hAnsiTheme="majorBidi" w:cstheme="majorBidi"/>
          <w:sz w:val="20"/>
          <w:szCs w:val="20"/>
        </w:rPr>
      </w:pPr>
      <w:r w:rsidRPr="007579DF">
        <w:rPr>
          <w:color w:val="000000"/>
          <w:sz w:val="20"/>
          <w:szCs w:val="20"/>
          <w:lang w:val="en"/>
        </w:rPr>
        <w:t>The hydrographic</w:t>
      </w:r>
      <w:r w:rsidRPr="007579DF">
        <w:rPr>
          <w:rFonts w:hint="cs"/>
          <w:color w:val="000000"/>
          <w:sz w:val="20"/>
          <w:szCs w:val="20"/>
          <w:rtl/>
          <w:lang w:val="en"/>
        </w:rPr>
        <w:t xml:space="preserve"> </w:t>
      </w:r>
      <w:r w:rsidRPr="007579DF">
        <w:rPr>
          <w:color w:val="000000"/>
          <w:sz w:val="20"/>
          <w:szCs w:val="20"/>
          <w:lang w:val="en"/>
        </w:rPr>
        <w:t>survey</w:t>
      </w:r>
      <w:r w:rsidRPr="007579DF">
        <w:rPr>
          <w:rFonts w:hint="cs"/>
          <w:color w:val="000000"/>
          <w:sz w:val="20"/>
          <w:szCs w:val="20"/>
          <w:rtl/>
        </w:rPr>
        <w:t xml:space="preserve"> </w:t>
      </w:r>
      <w:r w:rsidRPr="007579DF">
        <w:rPr>
          <w:color w:val="000000"/>
          <w:sz w:val="20"/>
          <w:szCs w:val="20"/>
        </w:rPr>
        <w:t>was implemented in the studied reach, where 197 cross-sections at approximately 50m intervals were surveyed</w:t>
      </w:r>
      <w:r w:rsidRPr="007579DF">
        <w:rPr>
          <w:rFonts w:hint="cs"/>
          <w:color w:val="000000"/>
          <w:sz w:val="20"/>
          <w:szCs w:val="20"/>
          <w:rtl/>
        </w:rPr>
        <w:t>.</w:t>
      </w:r>
      <w:r w:rsidRPr="007579DF">
        <w:rPr>
          <w:color w:val="000000"/>
          <w:sz w:val="20"/>
          <w:szCs w:val="20"/>
        </w:rPr>
        <w:t xml:space="preserve"> </w:t>
      </w:r>
      <w:r w:rsidRPr="007579DF">
        <w:rPr>
          <w:rFonts w:asciiTheme="majorBidi" w:hAnsiTheme="majorBidi" w:cstheme="majorBidi"/>
          <w:sz w:val="20"/>
          <w:szCs w:val="20"/>
        </w:rPr>
        <w:t>Spatially intensive Acoustic Doppler Current Profiler (ADCP) was used to measure velocity and discharge in 2019. According to the ADCP measurements, flow discharge was 108 m</w:t>
      </w:r>
      <w:r w:rsidRPr="007579DF">
        <w:rPr>
          <w:rFonts w:asciiTheme="majorBidi" w:hAnsiTheme="majorBidi" w:cstheme="majorBidi"/>
          <w:sz w:val="20"/>
          <w:szCs w:val="20"/>
          <w:vertAlign w:val="superscript"/>
        </w:rPr>
        <w:t>3</w:t>
      </w:r>
      <w:r w:rsidRPr="007579DF">
        <w:rPr>
          <w:rFonts w:asciiTheme="majorBidi" w:hAnsiTheme="majorBidi" w:cstheme="majorBidi"/>
          <w:sz w:val="20"/>
          <w:szCs w:val="20"/>
        </w:rPr>
        <w:t>/sec</w:t>
      </w:r>
      <w:r w:rsidRPr="007579DF">
        <w:rPr>
          <w:rFonts w:asciiTheme="majorBidi" w:hAnsiTheme="majorBidi" w:cstheme="majorBidi"/>
          <w:color w:val="FF0000"/>
          <w:sz w:val="20"/>
          <w:szCs w:val="20"/>
        </w:rPr>
        <w:t xml:space="preserve"> </w:t>
      </w:r>
      <w:r w:rsidRPr="007579DF">
        <w:rPr>
          <w:rFonts w:asciiTheme="majorBidi" w:hAnsiTheme="majorBidi" w:cstheme="majorBidi"/>
          <w:sz w:val="20"/>
          <w:szCs w:val="20"/>
        </w:rPr>
        <w:t xml:space="preserve">and the averaged measured velocity was 0.3 m/sec. It should be noted that the maximum discharge was approximately 150.7 m3/sec. Bed material samples were collected and analyzed at CMRI (Channel Maintenance Research Institute) soil laboratory. Soil analysis results showed that the bed material consists of 93.84 % fine sand and 6.16 % silt with a D50 value of 0.15 mm as shown in the grain size distributions </w:t>
      </w:r>
      <w:r w:rsidRPr="007579DF">
        <w:rPr>
          <w:rFonts w:asciiTheme="majorBidi" w:hAnsiTheme="majorBidi" w:cstheme="majorBidi"/>
          <w:b/>
          <w:bCs/>
          <w:sz w:val="20"/>
          <w:szCs w:val="20"/>
        </w:rPr>
        <w:t>Fig. (3)</w:t>
      </w:r>
      <w:r w:rsidRPr="007579DF">
        <w:rPr>
          <w:rFonts w:asciiTheme="majorBidi" w:hAnsiTheme="majorBidi" w:cstheme="majorBidi"/>
          <w:sz w:val="20"/>
          <w:szCs w:val="20"/>
        </w:rPr>
        <w:t>. The morphological changes in the target bend were quantified by comparing the bathymetric survey with the design cross-section and evaluated by comparing WorldView-2 (2023) with Quickbird (2004) satellite images. Quickbird image (2004) was acquired with a high resolution of 60 cm. WorldView-2 image of 2023 was free with a resolution of 2 m.</w:t>
      </w:r>
    </w:p>
    <w:p w14:paraId="02C3E9EC" w14:textId="77777777" w:rsidR="00712696" w:rsidRDefault="00712696" w:rsidP="00712696">
      <w:pPr>
        <w:spacing w:after="0" w:line="240" w:lineRule="auto"/>
        <w:jc w:val="center"/>
        <w:rPr>
          <w:rFonts w:asciiTheme="majorBidi" w:hAnsiTheme="majorBidi"/>
        </w:rPr>
      </w:pPr>
      <w:r>
        <w:rPr>
          <w:noProof/>
        </w:rPr>
        <w:drawing>
          <wp:inline distT="0" distB="0" distL="0" distR="0" wp14:anchorId="446C708A" wp14:editId="467E6C70">
            <wp:extent cx="5646420" cy="3108960"/>
            <wp:effectExtent l="0" t="0" r="0" b="0"/>
            <wp:docPr id="1899967990" name="Chart 1">
              <a:extLst xmlns:a="http://schemas.openxmlformats.org/drawingml/2006/main">
                <a:ext uri="{FF2B5EF4-FFF2-40B4-BE49-F238E27FC236}">
                  <a16:creationId xmlns:a16="http://schemas.microsoft.com/office/drawing/2014/main" id="{9A2971F5-830D-48F9-D407-E137F8654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F1C20D" w14:textId="77777777" w:rsidR="00712696" w:rsidRDefault="00712696" w:rsidP="00712696">
      <w:pPr>
        <w:spacing w:line="240" w:lineRule="auto"/>
        <w:jc w:val="center"/>
        <w:rPr>
          <w:rFonts w:asciiTheme="majorBidi" w:hAnsiTheme="majorBidi" w:cstheme="majorBidi"/>
          <w:b/>
          <w:bCs/>
          <w:sz w:val="20"/>
          <w:szCs w:val="20"/>
        </w:rPr>
      </w:pPr>
      <w:r w:rsidRPr="007579DF">
        <w:rPr>
          <w:rFonts w:asciiTheme="majorBidi" w:hAnsiTheme="majorBidi" w:cstheme="majorBidi"/>
          <w:b/>
          <w:bCs/>
          <w:sz w:val="20"/>
          <w:szCs w:val="20"/>
        </w:rPr>
        <w:t>Figure 3: The grain size distribution.</w:t>
      </w:r>
    </w:p>
    <w:p w14:paraId="3EEDC14A" w14:textId="77777777" w:rsidR="00B115B4" w:rsidRPr="001A3F57" w:rsidRDefault="00B115B4" w:rsidP="00712696">
      <w:pPr>
        <w:spacing w:line="240" w:lineRule="auto"/>
        <w:jc w:val="center"/>
        <w:rPr>
          <w:rFonts w:asciiTheme="majorBidi" w:hAnsiTheme="majorBidi" w:cstheme="majorBidi"/>
          <w:b/>
          <w:bCs/>
          <w:sz w:val="28"/>
          <w:szCs w:val="28"/>
        </w:rPr>
      </w:pPr>
    </w:p>
    <w:p w14:paraId="45AE32DC" w14:textId="47BC7469" w:rsidR="00712696" w:rsidRPr="00464750" w:rsidRDefault="00712696" w:rsidP="00716B54">
      <w:pPr>
        <w:pStyle w:val="Heading1"/>
        <w:numPr>
          <w:ilvl w:val="1"/>
          <w:numId w:val="35"/>
        </w:numPr>
        <w:ind w:left="360"/>
        <w:jc w:val="both"/>
        <w:rPr>
          <w:sz w:val="20"/>
          <w:szCs w:val="20"/>
        </w:rPr>
      </w:pPr>
      <w:r w:rsidRPr="00464750">
        <w:rPr>
          <w:sz w:val="20"/>
          <w:szCs w:val="20"/>
        </w:rPr>
        <w:lastRenderedPageBreak/>
        <w:t>Numerical model approach</w:t>
      </w:r>
    </w:p>
    <w:p w14:paraId="46E1ED00" w14:textId="77777777" w:rsidR="00712696" w:rsidRDefault="00712696" w:rsidP="00D477A4">
      <w:pPr>
        <w:spacing w:after="0" w:line="240" w:lineRule="auto"/>
        <w:ind w:firstLine="708"/>
        <w:rPr>
          <w:rFonts w:asciiTheme="majorBidi" w:hAnsiTheme="majorBidi" w:cstheme="majorBidi"/>
          <w:sz w:val="20"/>
          <w:szCs w:val="20"/>
        </w:rPr>
      </w:pPr>
      <w:r w:rsidRPr="00D477A4">
        <w:rPr>
          <w:rFonts w:asciiTheme="majorBidi" w:hAnsiTheme="majorBidi" w:cstheme="majorBidi"/>
          <w:sz w:val="20"/>
          <w:szCs w:val="20"/>
        </w:rPr>
        <w:t>The study utilized numerical modeling 2D (Delft3D FM Model) to simulate flow patterns inside the reach at the measured cross-sections under the measured and maximum flow conditions. A series of straight-attracting spur dikes were proposed in various configurations to improve flow patterns and control erosion in the outer curve and sedimentation in the inner curve of the bend. Delft3D FM Model was used to examine hydraulics and simulate the flow field around spur dikes to evaluate the effect of spur dike's length and height ratio on the bend hydraulic characteristics. The effectiveness of different configurations in controlling velocities was assessed.</w:t>
      </w:r>
    </w:p>
    <w:p w14:paraId="322C3424" w14:textId="77777777" w:rsidR="00D477A4" w:rsidRPr="00D477A4" w:rsidRDefault="00D477A4" w:rsidP="00D477A4">
      <w:pPr>
        <w:spacing w:after="0" w:line="240" w:lineRule="auto"/>
        <w:ind w:firstLine="708"/>
        <w:rPr>
          <w:rFonts w:asciiTheme="majorBidi" w:hAnsiTheme="majorBidi" w:cstheme="majorBidi"/>
          <w:sz w:val="20"/>
          <w:szCs w:val="20"/>
        </w:rPr>
      </w:pPr>
    </w:p>
    <w:p w14:paraId="644DF2FD" w14:textId="77777777" w:rsidR="00712696" w:rsidRPr="00D477A4" w:rsidRDefault="00712696" w:rsidP="00D477A4">
      <w:pPr>
        <w:pStyle w:val="ListParagraph"/>
        <w:spacing w:line="240" w:lineRule="auto"/>
        <w:ind w:left="0" w:firstLine="708"/>
        <w:jc w:val="both"/>
        <w:rPr>
          <w:rFonts w:asciiTheme="majorBidi" w:hAnsiTheme="majorBidi" w:cstheme="majorBidi"/>
          <w:b/>
          <w:bCs/>
          <w:sz w:val="20"/>
          <w:szCs w:val="20"/>
        </w:rPr>
      </w:pPr>
      <w:r w:rsidRPr="00D477A4">
        <w:rPr>
          <w:rFonts w:asciiTheme="majorBidi" w:hAnsiTheme="majorBidi" w:cstheme="majorBidi"/>
          <w:sz w:val="20"/>
          <w:szCs w:val="20"/>
        </w:rPr>
        <w:t>Delft 3D Flexible Mesh (Delft3D FM) model uses the shallow water equations to simulate flow in a river bend. These equations are a set of partial differential equations that describe the flow below a pressure surface in a fluid. It uses a flexible mesh approach, allowing for unstructured grids that can more accurately represent complex geometries like river bends. The governing equations include the continuity equation and the momentum equations. These equations form the basis of the hydrodynamic module in Delft3D FM. The model numerically solves these equations using finite difference to simulate the flow behavior in river bends, considering the complex interactions between flow, sediment transport, and morphological changes</w:t>
      </w:r>
      <w:r w:rsidRPr="00D477A4">
        <w:rPr>
          <w:rFonts w:asciiTheme="majorBidi" w:hAnsiTheme="majorBidi" w:cstheme="majorBidi"/>
          <w:sz w:val="20"/>
          <w:szCs w:val="20"/>
          <w:rtl/>
        </w:rPr>
        <w:t xml:space="preserve"> </w:t>
      </w:r>
      <w:r w:rsidRPr="00D477A4">
        <w:rPr>
          <w:rFonts w:asciiTheme="majorBidi" w:hAnsiTheme="majorBidi" w:cstheme="majorBidi"/>
          <w:b/>
          <w:bCs/>
          <w:sz w:val="20"/>
          <w:szCs w:val="20"/>
        </w:rPr>
        <w:t>[15]</w:t>
      </w:r>
      <w:r w:rsidRPr="00D477A4">
        <w:rPr>
          <w:rFonts w:asciiTheme="majorBidi" w:hAnsiTheme="majorBidi" w:cstheme="majorBidi"/>
          <w:sz w:val="20"/>
          <w:szCs w:val="20"/>
        </w:rPr>
        <w:t>.</w:t>
      </w:r>
    </w:p>
    <w:p w14:paraId="1D6FB385" w14:textId="77777777" w:rsidR="00712696" w:rsidRPr="00D477A4" w:rsidRDefault="00712696" w:rsidP="00D477A4">
      <w:pPr>
        <w:pStyle w:val="NormalWeb"/>
        <w:numPr>
          <w:ilvl w:val="0"/>
          <w:numId w:val="24"/>
        </w:numPr>
        <w:tabs>
          <w:tab w:val="clear" w:pos="720"/>
          <w:tab w:val="num" w:pos="450"/>
        </w:tabs>
        <w:ind w:left="360"/>
        <w:rPr>
          <w:sz w:val="20"/>
          <w:szCs w:val="20"/>
        </w:rPr>
      </w:pPr>
      <w:r w:rsidRPr="00D477A4">
        <w:rPr>
          <w:rStyle w:val="Strong"/>
          <w:rFonts w:eastAsiaTheme="majorEastAsia"/>
          <w:sz w:val="20"/>
          <w:szCs w:val="20"/>
        </w:rPr>
        <w:t>Continuity Equation</w:t>
      </w:r>
      <w:r w:rsidRPr="00D477A4">
        <w:rPr>
          <w:sz w:val="20"/>
          <w:szCs w:val="20"/>
        </w:rPr>
        <w:t>:</w:t>
      </w:r>
    </w:p>
    <w:p w14:paraId="6146C676" w14:textId="77777777" w:rsidR="00712696" w:rsidRPr="00D477A4" w:rsidRDefault="00712696" w:rsidP="00D477A4">
      <w:pPr>
        <w:pStyle w:val="NormalWeb"/>
        <w:ind w:left="720"/>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∂h</m:t>
              </m:r>
            </m:num>
            <m:den>
              <m:r>
                <w:rPr>
                  <w:rFonts w:ascii="Cambria Math" w:hAnsi="Cambria Math"/>
                  <w:sz w:val="20"/>
                  <w:szCs w:val="20"/>
                </w:rPr>
                <m:t>∂t</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∂(hu)</m:t>
              </m:r>
            </m:num>
            <m:den>
              <m:r>
                <w:rPr>
                  <w:rFonts w:ascii="Cambria Math" w:hAnsi="Cambria Math"/>
                  <w:sz w:val="20"/>
                  <w:szCs w:val="20"/>
                </w:rPr>
                <m:t>∂x</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∂(hv)</m:t>
              </m:r>
            </m:num>
            <m:den>
              <m:r>
                <w:rPr>
                  <w:rFonts w:ascii="Cambria Math" w:hAnsi="Cambria Math"/>
                  <w:sz w:val="20"/>
                  <w:szCs w:val="20"/>
                </w:rPr>
                <m:t>∂y</m:t>
              </m:r>
            </m:den>
          </m:f>
          <m:r>
            <w:rPr>
              <w:rFonts w:ascii="Cambria Math" w:hAnsi="Cambria Math"/>
              <w:sz w:val="20"/>
              <w:szCs w:val="20"/>
            </w:rPr>
            <m:t>=0</m:t>
          </m:r>
        </m:oMath>
      </m:oMathPara>
    </w:p>
    <w:p w14:paraId="73389234" w14:textId="77777777" w:rsidR="00712696" w:rsidRPr="00D477A4" w:rsidRDefault="00712696" w:rsidP="00D477A4">
      <w:pPr>
        <w:pStyle w:val="NormalWeb"/>
        <w:ind w:left="720"/>
        <w:rPr>
          <w:sz w:val="20"/>
          <w:szCs w:val="20"/>
        </w:rPr>
      </w:pPr>
      <w:r w:rsidRPr="00D477A4">
        <w:rPr>
          <w:sz w:val="20"/>
          <w:szCs w:val="20"/>
        </w:rPr>
        <w:t>Where:</w:t>
      </w:r>
    </w:p>
    <w:p w14:paraId="5C4DBFF6" w14:textId="77777777" w:rsidR="00712696" w:rsidRPr="00D477A4" w:rsidRDefault="00712696" w:rsidP="00D477A4">
      <w:pPr>
        <w:pStyle w:val="NormalWeb"/>
        <w:ind w:left="720"/>
        <w:rPr>
          <w:sz w:val="20"/>
          <w:szCs w:val="20"/>
        </w:rPr>
      </w:pPr>
      <w:r w:rsidRPr="00D477A4">
        <w:rPr>
          <w:sz w:val="20"/>
          <w:szCs w:val="20"/>
        </w:rPr>
        <w:t>h = water depth</w:t>
      </w:r>
    </w:p>
    <w:p w14:paraId="2DCA2FF0" w14:textId="77777777" w:rsidR="00712696" w:rsidRPr="00D477A4" w:rsidRDefault="00712696" w:rsidP="00D477A4">
      <w:pPr>
        <w:pStyle w:val="NormalWeb"/>
        <w:ind w:left="720"/>
        <w:rPr>
          <w:sz w:val="20"/>
          <w:szCs w:val="20"/>
        </w:rPr>
      </w:pPr>
      <w:r w:rsidRPr="00D477A4">
        <w:rPr>
          <w:sz w:val="20"/>
          <w:szCs w:val="20"/>
        </w:rPr>
        <w:t>u = depth-averaged velocity component in the x-direction</w:t>
      </w:r>
    </w:p>
    <w:p w14:paraId="409DCF6C" w14:textId="77777777" w:rsidR="00712696" w:rsidRPr="00D477A4" w:rsidRDefault="00712696" w:rsidP="00D477A4">
      <w:pPr>
        <w:pStyle w:val="NormalWeb"/>
        <w:ind w:left="720"/>
        <w:rPr>
          <w:sz w:val="20"/>
          <w:szCs w:val="20"/>
        </w:rPr>
      </w:pPr>
      <w:r w:rsidRPr="00D477A4">
        <w:rPr>
          <w:sz w:val="20"/>
          <w:szCs w:val="20"/>
        </w:rPr>
        <w:t>υ = depth-averaged velocity component in the y-direction</w:t>
      </w:r>
    </w:p>
    <w:p w14:paraId="012B35C9" w14:textId="77777777" w:rsidR="00712696" w:rsidRPr="00D477A4" w:rsidRDefault="00712696" w:rsidP="00D477A4">
      <w:pPr>
        <w:pStyle w:val="NormalWeb"/>
        <w:ind w:left="720"/>
        <w:rPr>
          <w:sz w:val="20"/>
          <w:szCs w:val="20"/>
        </w:rPr>
      </w:pPr>
      <w:r w:rsidRPr="00D477A4">
        <w:rPr>
          <w:sz w:val="20"/>
          <w:szCs w:val="20"/>
        </w:rPr>
        <w:t>t = time</w:t>
      </w:r>
    </w:p>
    <w:p w14:paraId="71BB016F" w14:textId="77777777" w:rsidR="00712696" w:rsidRPr="00D477A4" w:rsidRDefault="00712696" w:rsidP="00D477A4">
      <w:pPr>
        <w:pStyle w:val="NormalWeb"/>
        <w:ind w:left="720"/>
        <w:rPr>
          <w:sz w:val="20"/>
          <w:szCs w:val="20"/>
        </w:rPr>
      </w:pPr>
      <w:r w:rsidRPr="00D477A4">
        <w:rPr>
          <w:sz w:val="20"/>
          <w:szCs w:val="20"/>
        </w:rPr>
        <w:t>x, y = horizontal coordinates</w:t>
      </w:r>
    </w:p>
    <w:p w14:paraId="2E32FFFB" w14:textId="77777777" w:rsidR="00712696" w:rsidRPr="00D477A4" w:rsidRDefault="00712696" w:rsidP="00D477A4">
      <w:pPr>
        <w:pStyle w:val="NormalWeb"/>
        <w:numPr>
          <w:ilvl w:val="0"/>
          <w:numId w:val="24"/>
        </w:numPr>
        <w:tabs>
          <w:tab w:val="clear" w:pos="720"/>
        </w:tabs>
        <w:ind w:left="360"/>
        <w:rPr>
          <w:sz w:val="20"/>
          <w:szCs w:val="20"/>
        </w:rPr>
      </w:pPr>
      <w:r w:rsidRPr="00D477A4">
        <w:rPr>
          <w:rStyle w:val="Strong"/>
          <w:rFonts w:eastAsiaTheme="majorEastAsia"/>
          <w:sz w:val="20"/>
          <w:szCs w:val="20"/>
        </w:rPr>
        <w:t>Momentum Equations</w:t>
      </w:r>
      <w:r w:rsidRPr="00D477A4">
        <w:rPr>
          <w:sz w:val="20"/>
          <w:szCs w:val="20"/>
        </w:rPr>
        <w:t>:</w:t>
      </w:r>
    </w:p>
    <w:p w14:paraId="7592FA8D" w14:textId="77777777" w:rsidR="00712696" w:rsidRPr="00D477A4" w:rsidRDefault="00712696" w:rsidP="00D477A4">
      <w:pPr>
        <w:pStyle w:val="NormalWeb"/>
        <w:ind w:left="720"/>
        <w:rPr>
          <w:sz w:val="20"/>
          <w:szCs w:val="20"/>
        </w:rPr>
      </w:pPr>
      <w:r w:rsidRPr="00D477A4">
        <w:rPr>
          <w:rStyle w:val="Strong"/>
          <w:rFonts w:eastAsiaTheme="majorEastAsia"/>
          <w:sz w:val="20"/>
          <w:szCs w:val="20"/>
        </w:rPr>
        <w:t>x-direction</w:t>
      </w:r>
      <w:r w:rsidRPr="00D477A4">
        <w:rPr>
          <w:sz w:val="20"/>
          <w:szCs w:val="20"/>
        </w:rPr>
        <w:t>:</w:t>
      </w:r>
    </w:p>
    <w:p w14:paraId="22A2E02C" w14:textId="77777777" w:rsidR="00712696" w:rsidRPr="00D477A4" w:rsidRDefault="00712696" w:rsidP="00D477A4">
      <w:pPr>
        <w:pStyle w:val="NormalWeb"/>
        <w:ind w:left="720"/>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∂(hu)</m:t>
              </m:r>
            </m:num>
            <m:den>
              <m:r>
                <w:rPr>
                  <w:rFonts w:ascii="Cambria Math" w:hAnsi="Cambria Math"/>
                  <w:sz w:val="20"/>
                  <w:szCs w:val="20"/>
                </w:rPr>
                <m:t>∂t</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∂(h</m:t>
              </m:r>
              <m:sSup>
                <m:sSupPr>
                  <m:ctrlPr>
                    <w:rPr>
                      <w:rFonts w:ascii="Cambria Math" w:hAnsi="Cambria Math"/>
                      <w:i/>
                      <w:sz w:val="20"/>
                      <w:szCs w:val="20"/>
                    </w:rPr>
                  </m:ctrlPr>
                </m:sSupPr>
                <m:e>
                  <m:r>
                    <w:rPr>
                      <w:rFonts w:ascii="Cambria Math" w:hAnsi="Cambria Math"/>
                      <w:sz w:val="20"/>
                      <w:szCs w:val="20"/>
                    </w:rPr>
                    <m:t>u</m:t>
                  </m:r>
                </m:e>
                <m:sup>
                  <m:r>
                    <w:rPr>
                      <w:rFonts w:ascii="Cambria Math" w:hAnsi="Cambria Math"/>
                      <w:sz w:val="20"/>
                      <w:szCs w:val="20"/>
                    </w:rPr>
                    <m:t>2</m:t>
                  </m:r>
                </m:sup>
              </m:sSup>
              <m:r>
                <w:rPr>
                  <w:rFonts w:ascii="Cambria Math" w:hAnsi="Cambria Math"/>
                  <w:sz w:val="20"/>
                  <w:szCs w:val="20"/>
                </w:rPr>
                <m:t>)</m:t>
              </m:r>
            </m:num>
            <m:den>
              <m:r>
                <w:rPr>
                  <w:rFonts w:ascii="Cambria Math" w:hAnsi="Cambria Math"/>
                  <w:sz w:val="20"/>
                  <w:szCs w:val="20"/>
                </w:rPr>
                <m:t>∂x</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∂(huυ)</m:t>
              </m:r>
            </m:num>
            <m:den>
              <m:r>
                <w:rPr>
                  <w:rFonts w:ascii="Cambria Math" w:hAnsi="Cambria Math"/>
                  <w:sz w:val="20"/>
                  <w:szCs w:val="20"/>
                </w:rPr>
                <m:t>∂y</m:t>
              </m:r>
            </m:den>
          </m:f>
          <m:r>
            <w:rPr>
              <w:rFonts w:ascii="Cambria Math" w:hAnsi="Cambria Math"/>
              <w:sz w:val="20"/>
              <w:szCs w:val="20"/>
            </w:rPr>
            <m:t>+gh</m:t>
          </m:r>
          <m:f>
            <m:fPr>
              <m:ctrlPr>
                <w:rPr>
                  <w:rFonts w:ascii="Cambria Math" w:hAnsi="Cambria Math"/>
                  <w:i/>
                  <w:sz w:val="20"/>
                  <w:szCs w:val="20"/>
                </w:rPr>
              </m:ctrlPr>
            </m:fPr>
            <m:num>
              <m:r>
                <w:rPr>
                  <w:rFonts w:ascii="Cambria Math" w:hAnsi="Cambria Math"/>
                  <w:sz w:val="20"/>
                  <w:szCs w:val="20"/>
                </w:rPr>
                <m:t>∂h</m:t>
              </m:r>
            </m:num>
            <m:den>
              <m:r>
                <w:rPr>
                  <w:rFonts w:ascii="Cambria Math" w:hAnsi="Cambria Math"/>
                  <w:sz w:val="20"/>
                  <w:szCs w:val="20"/>
                </w:rPr>
                <m:t>∂x</m:t>
              </m:r>
            </m:den>
          </m:f>
          <m:r>
            <w:rPr>
              <w:rFonts w:ascii="Cambria Math" w:hAnsi="Cambria Math"/>
              <w:sz w:val="20"/>
              <w:szCs w:val="20"/>
            </w:rPr>
            <m:t>=gh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b</m:t>
                      </m:r>
                    </m:sub>
                  </m:sSub>
                </m:num>
                <m:den>
                  <m:r>
                    <w:rPr>
                      <w:rFonts w:ascii="Cambria Math" w:hAnsi="Cambria Math"/>
                      <w:sz w:val="20"/>
                      <w:szCs w:val="20"/>
                    </w:rPr>
                    <m:t>∂x</m:t>
                  </m:r>
                </m:den>
              </m:f>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υ</m:t>
              </m:r>
            </m:sub>
          </m:sSub>
        </m:oMath>
      </m:oMathPara>
    </w:p>
    <w:p w14:paraId="5D7EAFA8" w14:textId="77777777" w:rsidR="00712696" w:rsidRPr="00D477A4" w:rsidRDefault="00712696" w:rsidP="00D477A4">
      <w:pPr>
        <w:pStyle w:val="NormalWeb"/>
        <w:ind w:left="720"/>
        <w:rPr>
          <w:sz w:val="20"/>
          <w:szCs w:val="20"/>
        </w:rPr>
      </w:pPr>
      <w:r w:rsidRPr="00D477A4">
        <w:rPr>
          <w:rStyle w:val="Strong"/>
          <w:rFonts w:eastAsiaTheme="majorEastAsia"/>
          <w:sz w:val="20"/>
          <w:szCs w:val="20"/>
        </w:rPr>
        <w:t>y-direction</w:t>
      </w:r>
      <w:r w:rsidRPr="00D477A4">
        <w:rPr>
          <w:sz w:val="20"/>
          <w:szCs w:val="20"/>
        </w:rPr>
        <w:t>:</w:t>
      </w:r>
    </w:p>
    <w:p w14:paraId="6025984C" w14:textId="77777777" w:rsidR="00712696" w:rsidRPr="00D477A4" w:rsidRDefault="00712696" w:rsidP="00D477A4">
      <w:pPr>
        <w:pStyle w:val="NormalWeb"/>
        <w:ind w:left="720"/>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hυ</m:t>
                  </m:r>
                </m:e>
              </m:d>
            </m:num>
            <m:den>
              <m:r>
                <w:rPr>
                  <w:rFonts w:ascii="Cambria Math" w:hAnsi="Cambria Math"/>
                  <w:sz w:val="20"/>
                  <w:szCs w:val="20"/>
                </w:rPr>
                <m:t>∂t</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huυ</m:t>
                  </m:r>
                </m:e>
              </m:d>
            </m:num>
            <m:den>
              <m:r>
                <w:rPr>
                  <w:rFonts w:ascii="Cambria Math" w:hAnsi="Cambria Math"/>
                  <w:sz w:val="20"/>
                  <w:szCs w:val="20"/>
                </w:rPr>
                <m:t>∂x</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h</m:t>
                  </m:r>
                  <m:sSup>
                    <m:sSupPr>
                      <m:ctrlPr>
                        <w:rPr>
                          <w:rFonts w:ascii="Cambria Math" w:hAnsi="Cambria Math"/>
                          <w:i/>
                          <w:sz w:val="20"/>
                          <w:szCs w:val="20"/>
                        </w:rPr>
                      </m:ctrlPr>
                    </m:sSupPr>
                    <m:e>
                      <m:r>
                        <w:rPr>
                          <w:rFonts w:ascii="Cambria Math" w:hAnsi="Cambria Math"/>
                          <w:sz w:val="20"/>
                          <w:szCs w:val="20"/>
                        </w:rPr>
                        <m:t>υ</m:t>
                      </m:r>
                    </m:e>
                    <m:sup>
                      <m:r>
                        <w:rPr>
                          <w:rFonts w:ascii="Cambria Math" w:hAnsi="Cambria Math"/>
                          <w:sz w:val="20"/>
                          <w:szCs w:val="20"/>
                        </w:rPr>
                        <m:t>2</m:t>
                      </m:r>
                    </m:sup>
                  </m:sSup>
                </m:e>
              </m:d>
            </m:num>
            <m:den>
              <m:r>
                <w:rPr>
                  <w:rFonts w:ascii="Cambria Math" w:hAnsi="Cambria Math"/>
                  <w:sz w:val="20"/>
                  <w:szCs w:val="20"/>
                </w:rPr>
                <m:t>∂y</m:t>
              </m:r>
            </m:den>
          </m:f>
          <m:r>
            <w:rPr>
              <w:rFonts w:ascii="Cambria Math" w:hAnsi="Cambria Math"/>
              <w:sz w:val="20"/>
              <w:szCs w:val="20"/>
            </w:rPr>
            <m:t>+gh</m:t>
          </m:r>
          <m:f>
            <m:fPr>
              <m:ctrlPr>
                <w:rPr>
                  <w:rFonts w:ascii="Cambria Math" w:hAnsi="Cambria Math"/>
                  <w:i/>
                  <w:sz w:val="20"/>
                  <w:szCs w:val="20"/>
                </w:rPr>
              </m:ctrlPr>
            </m:fPr>
            <m:num>
              <m:r>
                <w:rPr>
                  <w:rFonts w:ascii="Cambria Math" w:hAnsi="Cambria Math"/>
                  <w:sz w:val="20"/>
                  <w:szCs w:val="20"/>
                </w:rPr>
                <m:t>∂h</m:t>
              </m:r>
            </m:num>
            <m:den>
              <m:r>
                <w:rPr>
                  <w:rFonts w:ascii="Cambria Math" w:hAnsi="Cambria Math"/>
                  <w:sz w:val="20"/>
                  <w:szCs w:val="20"/>
                </w:rPr>
                <m:t>∂y</m:t>
              </m:r>
            </m:den>
          </m:f>
          <m:r>
            <w:rPr>
              <w:rFonts w:ascii="Cambria Math" w:hAnsi="Cambria Math"/>
              <w:sz w:val="20"/>
              <w:szCs w:val="20"/>
            </w:rPr>
            <m:t>=gh</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b</m:t>
                      </m:r>
                    </m:sub>
                  </m:sSub>
                </m:num>
                <m:den>
                  <m:r>
                    <w:rPr>
                      <w:rFonts w:ascii="Cambria Math" w:hAnsi="Cambria Math"/>
                      <w:sz w:val="20"/>
                      <w:szCs w:val="20"/>
                    </w:rPr>
                    <m:t>∂y</m:t>
                  </m:r>
                </m:den>
              </m:f>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u</m:t>
              </m:r>
            </m:sub>
          </m:sSub>
        </m:oMath>
      </m:oMathPara>
    </w:p>
    <w:p w14:paraId="1D507467" w14:textId="77777777" w:rsidR="00712696" w:rsidRPr="00D477A4" w:rsidRDefault="00712696" w:rsidP="00D477A4">
      <w:pPr>
        <w:pStyle w:val="NormalWeb"/>
        <w:ind w:left="720"/>
        <w:rPr>
          <w:rFonts w:asciiTheme="majorBidi" w:hAnsiTheme="majorBidi" w:cstheme="majorBidi"/>
          <w:sz w:val="20"/>
          <w:szCs w:val="20"/>
        </w:rPr>
      </w:pPr>
      <w:r w:rsidRPr="00D477A4">
        <w:rPr>
          <w:rFonts w:asciiTheme="majorBidi" w:hAnsiTheme="majorBidi" w:cstheme="majorBidi"/>
          <w:sz w:val="20"/>
          <w:szCs w:val="20"/>
        </w:rPr>
        <w:t>Where:</w:t>
      </w:r>
    </w:p>
    <w:p w14:paraId="328E5043" w14:textId="77777777" w:rsidR="00712696" w:rsidRPr="00D477A4" w:rsidRDefault="00712696" w:rsidP="00D477A4">
      <w:pPr>
        <w:pStyle w:val="ListParagraph"/>
        <w:numPr>
          <w:ilvl w:val="0"/>
          <w:numId w:val="25"/>
        </w:numPr>
        <w:spacing w:before="100" w:beforeAutospacing="1" w:after="100" w:afterAutospacing="1" w:line="240" w:lineRule="auto"/>
        <w:ind w:left="1080"/>
        <w:rPr>
          <w:rFonts w:asciiTheme="majorBidi" w:hAnsiTheme="majorBidi" w:cstheme="majorBidi"/>
          <w:sz w:val="20"/>
          <w:szCs w:val="20"/>
        </w:rPr>
      </w:pPr>
      <w:r w:rsidRPr="00D477A4">
        <w:rPr>
          <w:rStyle w:val="katex-mathml"/>
          <w:rFonts w:asciiTheme="majorBidi" w:hAnsiTheme="majorBidi" w:cstheme="majorBidi"/>
          <w:sz w:val="20"/>
          <w:szCs w:val="20"/>
        </w:rPr>
        <w:t xml:space="preserve">g </w:t>
      </w:r>
      <w:r w:rsidRPr="00D477A4">
        <w:rPr>
          <w:rFonts w:asciiTheme="majorBidi" w:hAnsiTheme="majorBidi" w:cstheme="majorBidi"/>
          <w:sz w:val="20"/>
          <w:szCs w:val="20"/>
        </w:rPr>
        <w:t>= acceleration due to gravity</w:t>
      </w:r>
    </w:p>
    <w:p w14:paraId="18A9E0B3" w14:textId="77777777" w:rsidR="00712696" w:rsidRPr="00D477A4" w:rsidRDefault="00712696" w:rsidP="00D477A4">
      <w:pPr>
        <w:pStyle w:val="ListParagraph"/>
        <w:numPr>
          <w:ilvl w:val="0"/>
          <w:numId w:val="25"/>
        </w:numPr>
        <w:spacing w:before="100" w:beforeAutospacing="1" w:after="100" w:afterAutospacing="1" w:line="240" w:lineRule="auto"/>
        <w:ind w:left="1080"/>
        <w:rPr>
          <w:rFonts w:asciiTheme="majorBidi" w:hAnsiTheme="majorBidi" w:cstheme="majorBidi"/>
          <w:sz w:val="20"/>
          <w:szCs w:val="20"/>
        </w:rPr>
      </w:pPr>
      <w:proofErr w:type="spellStart"/>
      <w:r w:rsidRPr="00D477A4">
        <w:rPr>
          <w:rStyle w:val="katex-mathml"/>
          <w:rFonts w:asciiTheme="majorBidi" w:hAnsiTheme="majorBidi" w:cstheme="majorBidi"/>
          <w:sz w:val="20"/>
          <w:szCs w:val="20"/>
        </w:rPr>
        <w:t>z</w:t>
      </w:r>
      <w:r w:rsidRPr="00D477A4">
        <w:rPr>
          <w:rStyle w:val="katex-mathml"/>
          <w:rFonts w:asciiTheme="majorBidi" w:hAnsiTheme="majorBidi" w:cstheme="majorBidi"/>
          <w:sz w:val="20"/>
          <w:szCs w:val="20"/>
          <w:vertAlign w:val="subscript"/>
        </w:rPr>
        <w:t>b</w:t>
      </w:r>
      <w:proofErr w:type="spellEnd"/>
      <w:r w:rsidRPr="00D477A4">
        <w:rPr>
          <w:rFonts w:asciiTheme="majorBidi" w:hAnsiTheme="majorBidi" w:cstheme="majorBidi"/>
          <w:sz w:val="20"/>
          <w:szCs w:val="20"/>
        </w:rPr>
        <w:t xml:space="preserve"> = bed elevation</w:t>
      </w:r>
    </w:p>
    <w:p w14:paraId="481DFC02" w14:textId="77777777" w:rsidR="00712696" w:rsidRPr="00D477A4" w:rsidRDefault="00712696" w:rsidP="00D477A4">
      <w:pPr>
        <w:pStyle w:val="ListParagraph"/>
        <w:numPr>
          <w:ilvl w:val="0"/>
          <w:numId w:val="25"/>
        </w:numPr>
        <w:spacing w:before="100" w:beforeAutospacing="1" w:after="100" w:afterAutospacing="1" w:line="240" w:lineRule="auto"/>
        <w:ind w:left="1080"/>
        <w:rPr>
          <w:rFonts w:asciiTheme="majorBidi" w:hAnsiTheme="majorBidi" w:cstheme="majorBidi"/>
          <w:sz w:val="20"/>
          <w:szCs w:val="20"/>
        </w:rPr>
      </w:pPr>
      <w:r w:rsidRPr="00D477A4">
        <w:rPr>
          <w:rStyle w:val="katex-mathml"/>
          <w:rFonts w:asciiTheme="majorBidi" w:hAnsiTheme="majorBidi" w:cstheme="majorBidi"/>
          <w:sz w:val="20"/>
          <w:szCs w:val="20"/>
        </w:rPr>
        <w:t>f</w:t>
      </w:r>
      <w:r w:rsidRPr="00D477A4">
        <w:rPr>
          <w:rStyle w:val="katex-mathml"/>
          <w:rFonts w:asciiTheme="majorBidi" w:hAnsiTheme="majorBidi" w:cstheme="majorBidi"/>
          <w:sz w:val="20"/>
          <w:szCs w:val="20"/>
          <w:vertAlign w:val="subscript"/>
        </w:rPr>
        <w:t>u</w:t>
      </w:r>
      <w:r w:rsidRPr="00D477A4">
        <w:rPr>
          <w:rStyle w:val="katex-mathml"/>
          <w:rFonts w:asciiTheme="majorBidi" w:hAnsiTheme="majorBidi" w:cstheme="majorBidi"/>
          <w:sz w:val="20"/>
          <w:szCs w:val="20"/>
        </w:rPr>
        <w:t xml:space="preserve">, </w:t>
      </w:r>
      <w:proofErr w:type="spellStart"/>
      <w:r w:rsidRPr="00D477A4">
        <w:rPr>
          <w:rStyle w:val="katex-mathml"/>
          <w:rFonts w:asciiTheme="majorBidi" w:hAnsiTheme="majorBidi" w:cstheme="majorBidi"/>
          <w:sz w:val="20"/>
          <w:szCs w:val="20"/>
        </w:rPr>
        <w:t>f</w:t>
      </w:r>
      <w:r w:rsidRPr="00D477A4">
        <w:rPr>
          <w:rStyle w:val="katex-mathml"/>
          <w:rFonts w:asciiTheme="majorBidi" w:hAnsiTheme="majorBidi" w:cstheme="majorBidi"/>
          <w:sz w:val="20"/>
          <w:szCs w:val="20"/>
          <w:vertAlign w:val="subscript"/>
        </w:rPr>
        <w:t>υ</w:t>
      </w:r>
      <w:proofErr w:type="spellEnd"/>
      <w:r w:rsidRPr="00D477A4">
        <w:rPr>
          <w:rFonts w:asciiTheme="majorBidi" w:hAnsiTheme="majorBidi" w:cstheme="majorBidi"/>
          <w:sz w:val="20"/>
          <w:szCs w:val="20"/>
        </w:rPr>
        <w:t xml:space="preserve">= friction terms </w:t>
      </w:r>
    </w:p>
    <w:p w14:paraId="4159AF6B" w14:textId="77777777" w:rsidR="00712696" w:rsidRPr="00D477A4" w:rsidRDefault="00712696" w:rsidP="00D477A4">
      <w:pPr>
        <w:spacing w:before="100" w:beforeAutospacing="1" w:after="100" w:afterAutospacing="1" w:line="240" w:lineRule="auto"/>
        <w:rPr>
          <w:rFonts w:asciiTheme="majorBidi" w:hAnsiTheme="majorBidi" w:cstheme="majorBidi"/>
          <w:sz w:val="20"/>
          <w:szCs w:val="20"/>
        </w:rPr>
      </w:pPr>
      <w:r w:rsidRPr="00D477A4">
        <w:rPr>
          <w:rFonts w:asciiTheme="majorBidi" w:hAnsiTheme="majorBidi" w:cstheme="majorBidi"/>
          <w:sz w:val="20"/>
          <w:szCs w:val="20"/>
        </w:rPr>
        <w:t>The frictions (f</w:t>
      </w:r>
      <w:r w:rsidRPr="00D477A4">
        <w:rPr>
          <w:rFonts w:asciiTheme="majorBidi" w:hAnsiTheme="majorBidi" w:cstheme="majorBidi"/>
          <w:sz w:val="20"/>
          <w:szCs w:val="20"/>
          <w:vertAlign w:val="subscript"/>
        </w:rPr>
        <w:t>u</w:t>
      </w:r>
      <w:r w:rsidRPr="00D477A4">
        <w:rPr>
          <w:rFonts w:asciiTheme="majorBidi" w:hAnsiTheme="majorBidi" w:cstheme="majorBidi"/>
          <w:sz w:val="20"/>
          <w:szCs w:val="20"/>
        </w:rPr>
        <w:t xml:space="preserve"> and f</w:t>
      </w:r>
      <w:r w:rsidRPr="00D477A4">
        <w:rPr>
          <w:rFonts w:asciiTheme="majorBidi" w:hAnsiTheme="majorBidi" w:cstheme="majorBidi"/>
          <w:sz w:val="20"/>
          <w:szCs w:val="20"/>
          <w:vertAlign w:val="subscript"/>
        </w:rPr>
        <w:t>υ</w:t>
      </w:r>
      <w:r w:rsidRPr="00D477A4">
        <w:rPr>
          <w:rFonts w:asciiTheme="majorBidi" w:hAnsiTheme="majorBidi" w:cstheme="majorBidi"/>
          <w:sz w:val="20"/>
          <w:szCs w:val="20"/>
        </w:rPr>
        <w:t>) are expressed using Manning’s formula:</w:t>
      </w:r>
    </w:p>
    <w:p w14:paraId="28AB7BC8" w14:textId="77777777" w:rsidR="00712696" w:rsidRPr="00D477A4" w:rsidRDefault="00712696" w:rsidP="00D477A4">
      <w:pPr>
        <w:spacing w:before="100" w:beforeAutospacing="1" w:after="100" w:afterAutospacing="1" w:line="240" w:lineRule="auto"/>
        <w:rPr>
          <w:rFonts w:asciiTheme="majorBidi" w:hAnsiTheme="majorBidi"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u</m:t>
              </m:r>
            </m:sub>
          </m:sSub>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g</m:t>
              </m:r>
              <m:sSup>
                <m:sSupPr>
                  <m:ctrlPr>
                    <w:rPr>
                      <w:rFonts w:ascii="Cambria Math" w:hAnsi="Cambria Math" w:cstheme="majorBidi"/>
                      <w:i/>
                      <w:sz w:val="20"/>
                      <w:szCs w:val="20"/>
                    </w:rPr>
                  </m:ctrlPr>
                </m:sSupPr>
                <m:e>
                  <m:r>
                    <w:rPr>
                      <w:rFonts w:ascii="Cambria Math" w:hAnsi="Cambria Math" w:cstheme="majorBidi"/>
                      <w:sz w:val="20"/>
                      <w:szCs w:val="20"/>
                    </w:rPr>
                    <m:t>n</m:t>
                  </m:r>
                </m:e>
                <m:sup>
                  <m:r>
                    <w:rPr>
                      <w:rFonts w:ascii="Cambria Math" w:hAnsi="Cambria Math" w:cstheme="majorBidi"/>
                      <w:sz w:val="20"/>
                      <w:szCs w:val="20"/>
                    </w:rPr>
                    <m:t>2</m:t>
                  </m:r>
                </m:sup>
              </m:sSup>
            </m:num>
            <m:den>
              <m:sSup>
                <m:sSupPr>
                  <m:ctrlPr>
                    <w:rPr>
                      <w:rFonts w:ascii="Cambria Math" w:hAnsi="Cambria Math" w:cstheme="majorBidi"/>
                      <w:i/>
                      <w:sz w:val="20"/>
                      <w:szCs w:val="20"/>
                    </w:rPr>
                  </m:ctrlPr>
                </m:sSupPr>
                <m:e>
                  <m:r>
                    <w:rPr>
                      <w:rFonts w:ascii="Cambria Math" w:hAnsi="Cambria Math" w:cstheme="majorBidi"/>
                      <w:sz w:val="20"/>
                      <w:szCs w:val="20"/>
                    </w:rPr>
                    <m:t>h</m:t>
                  </m:r>
                </m:e>
                <m:sup>
                  <m:f>
                    <m:fPr>
                      <m:type m:val="lin"/>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3</m:t>
                      </m:r>
                    </m:den>
                  </m:f>
                </m:sup>
              </m:sSup>
            </m:den>
          </m:f>
          <m:r>
            <w:rPr>
              <w:rFonts w:ascii="Cambria Math" w:hAnsi="Cambria Math" w:cstheme="majorBidi"/>
              <w:sz w:val="20"/>
              <w:szCs w:val="20"/>
            </w:rPr>
            <m:t>u</m:t>
          </m:r>
          <m:rad>
            <m:radPr>
              <m:degHide m:val="1"/>
              <m:ctrlPr>
                <w:rPr>
                  <w:rFonts w:ascii="Cambria Math" w:hAnsi="Cambria Math" w:cstheme="majorBidi"/>
                  <w:i/>
                  <w:sz w:val="20"/>
                  <w:szCs w:val="20"/>
                </w:rPr>
              </m:ctrlPr>
            </m:radPr>
            <m:deg/>
            <m:e>
              <m:sSup>
                <m:sSupPr>
                  <m:ctrlPr>
                    <w:rPr>
                      <w:rFonts w:ascii="Cambria Math" w:hAnsi="Cambria Math" w:cstheme="majorBidi"/>
                      <w:i/>
                      <w:sz w:val="20"/>
                      <w:szCs w:val="20"/>
                    </w:rPr>
                  </m:ctrlPr>
                </m:sSupPr>
                <m:e>
                  <m:r>
                    <w:rPr>
                      <w:rFonts w:ascii="Cambria Math" w:hAnsi="Cambria Math" w:cstheme="majorBidi"/>
                      <w:sz w:val="20"/>
                      <w:szCs w:val="20"/>
                    </w:rPr>
                    <m:t>u</m:t>
                  </m:r>
                </m:e>
                <m:sup>
                  <m:r>
                    <w:rPr>
                      <w:rFonts w:ascii="Cambria Math" w:hAnsi="Cambria Math" w:cstheme="majorBidi"/>
                      <w:sz w:val="20"/>
                      <w:szCs w:val="20"/>
                    </w:rPr>
                    <m:t>2</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υ</m:t>
                  </m:r>
                </m:e>
                <m:sup>
                  <m:r>
                    <w:rPr>
                      <w:rFonts w:ascii="Cambria Math" w:hAnsi="Cambria Math" w:cstheme="majorBidi"/>
                      <w:sz w:val="20"/>
                      <w:szCs w:val="20"/>
                    </w:rPr>
                    <m:t>2</m:t>
                  </m:r>
                </m:sup>
              </m:sSup>
            </m:e>
          </m:rad>
          <m:r>
            <w:rPr>
              <w:rFonts w:ascii="Cambria Math" w:hAnsi="Cambria Math" w:cstheme="majorBidi"/>
              <w:sz w:val="20"/>
              <w:szCs w:val="20"/>
            </w:rPr>
            <m:t xml:space="preserve">         ,           </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υ</m:t>
              </m:r>
            </m:sub>
          </m:sSub>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g</m:t>
              </m:r>
              <m:sSup>
                <m:sSupPr>
                  <m:ctrlPr>
                    <w:rPr>
                      <w:rFonts w:ascii="Cambria Math" w:hAnsi="Cambria Math" w:cstheme="majorBidi"/>
                      <w:i/>
                      <w:sz w:val="20"/>
                      <w:szCs w:val="20"/>
                    </w:rPr>
                  </m:ctrlPr>
                </m:sSupPr>
                <m:e>
                  <m:r>
                    <w:rPr>
                      <w:rFonts w:ascii="Cambria Math" w:hAnsi="Cambria Math" w:cstheme="majorBidi"/>
                      <w:sz w:val="20"/>
                      <w:szCs w:val="20"/>
                    </w:rPr>
                    <m:t>n</m:t>
                  </m:r>
                </m:e>
                <m:sup>
                  <m:r>
                    <w:rPr>
                      <w:rFonts w:ascii="Cambria Math" w:hAnsi="Cambria Math" w:cstheme="majorBidi"/>
                      <w:sz w:val="20"/>
                      <w:szCs w:val="20"/>
                    </w:rPr>
                    <m:t>2</m:t>
                  </m:r>
                </m:sup>
              </m:sSup>
            </m:num>
            <m:den>
              <m:sSup>
                <m:sSupPr>
                  <m:ctrlPr>
                    <w:rPr>
                      <w:rFonts w:ascii="Cambria Math" w:hAnsi="Cambria Math" w:cstheme="majorBidi"/>
                      <w:i/>
                      <w:sz w:val="20"/>
                      <w:szCs w:val="20"/>
                    </w:rPr>
                  </m:ctrlPr>
                </m:sSupPr>
                <m:e>
                  <m:r>
                    <w:rPr>
                      <w:rFonts w:ascii="Cambria Math" w:hAnsi="Cambria Math" w:cstheme="majorBidi"/>
                      <w:sz w:val="20"/>
                      <w:szCs w:val="20"/>
                    </w:rPr>
                    <m:t>h</m:t>
                  </m:r>
                </m:e>
                <m:sup>
                  <m:f>
                    <m:fPr>
                      <m:type m:val="lin"/>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3</m:t>
                      </m:r>
                    </m:den>
                  </m:f>
                </m:sup>
              </m:sSup>
            </m:den>
          </m:f>
          <m:r>
            <w:rPr>
              <w:rFonts w:ascii="Cambria Math" w:hAnsi="Cambria Math" w:cstheme="majorBidi"/>
              <w:sz w:val="20"/>
              <w:szCs w:val="20"/>
            </w:rPr>
            <m:t>υ</m:t>
          </m:r>
          <m:rad>
            <m:radPr>
              <m:degHide m:val="1"/>
              <m:ctrlPr>
                <w:rPr>
                  <w:rFonts w:ascii="Cambria Math" w:hAnsi="Cambria Math" w:cstheme="majorBidi"/>
                  <w:i/>
                  <w:sz w:val="20"/>
                  <w:szCs w:val="20"/>
                </w:rPr>
              </m:ctrlPr>
            </m:radPr>
            <m:deg/>
            <m:e>
              <m:sSup>
                <m:sSupPr>
                  <m:ctrlPr>
                    <w:rPr>
                      <w:rFonts w:ascii="Cambria Math" w:hAnsi="Cambria Math" w:cstheme="majorBidi"/>
                      <w:i/>
                      <w:sz w:val="20"/>
                      <w:szCs w:val="20"/>
                    </w:rPr>
                  </m:ctrlPr>
                </m:sSupPr>
                <m:e>
                  <m:r>
                    <w:rPr>
                      <w:rFonts w:ascii="Cambria Math" w:hAnsi="Cambria Math" w:cstheme="majorBidi"/>
                      <w:sz w:val="20"/>
                      <w:szCs w:val="20"/>
                    </w:rPr>
                    <m:t>u</m:t>
                  </m:r>
                </m:e>
                <m:sup>
                  <m:r>
                    <w:rPr>
                      <w:rFonts w:ascii="Cambria Math" w:hAnsi="Cambria Math" w:cstheme="majorBidi"/>
                      <w:sz w:val="20"/>
                      <w:szCs w:val="20"/>
                    </w:rPr>
                    <m:t>2</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υ</m:t>
                  </m:r>
                </m:e>
                <m:sup>
                  <m:r>
                    <w:rPr>
                      <w:rFonts w:ascii="Cambria Math" w:hAnsi="Cambria Math" w:cstheme="majorBidi"/>
                      <w:sz w:val="20"/>
                      <w:szCs w:val="20"/>
                    </w:rPr>
                    <m:t>2</m:t>
                  </m:r>
                </m:sup>
              </m:sSup>
            </m:e>
          </m:rad>
        </m:oMath>
      </m:oMathPara>
    </w:p>
    <w:p w14:paraId="55B86E50" w14:textId="77777777" w:rsidR="00712696" w:rsidRPr="00D477A4" w:rsidRDefault="00712696" w:rsidP="00D477A4">
      <w:pPr>
        <w:spacing w:before="100" w:beforeAutospacing="1" w:after="100" w:afterAutospacing="1" w:line="240" w:lineRule="auto"/>
        <w:rPr>
          <w:rFonts w:asciiTheme="majorBidi" w:hAnsiTheme="majorBidi" w:cstheme="majorBidi"/>
          <w:sz w:val="20"/>
          <w:szCs w:val="20"/>
        </w:rPr>
      </w:pPr>
      <w:r w:rsidRPr="00D477A4">
        <w:rPr>
          <w:rFonts w:asciiTheme="majorBidi" w:hAnsiTheme="majorBidi" w:cstheme="majorBidi"/>
          <w:sz w:val="20"/>
          <w:szCs w:val="20"/>
        </w:rPr>
        <w:t>Where: n = Manning’s roughness coefficient.</w:t>
      </w:r>
    </w:p>
    <w:p w14:paraId="1F6CD7EB" w14:textId="77777777" w:rsidR="00712696" w:rsidRPr="004147AA" w:rsidRDefault="00712696" w:rsidP="00712696">
      <w:pPr>
        <w:pStyle w:val="ListParagraph"/>
        <w:keepNext/>
        <w:keepLines/>
        <w:numPr>
          <w:ilvl w:val="0"/>
          <w:numId w:val="23"/>
        </w:numPr>
        <w:spacing w:before="160" w:after="80" w:line="240" w:lineRule="auto"/>
        <w:contextualSpacing w:val="0"/>
        <w:outlineLvl w:val="1"/>
        <w:rPr>
          <w:rFonts w:asciiTheme="majorHAnsi" w:eastAsiaTheme="majorEastAsia" w:hAnsiTheme="majorHAnsi" w:cstheme="majorBidi"/>
          <w:noProof/>
          <w:vanish/>
          <w:color w:val="2E74B5" w:themeColor="accent1" w:themeShade="BF"/>
          <w:sz w:val="32"/>
          <w:szCs w:val="32"/>
        </w:rPr>
      </w:pPr>
    </w:p>
    <w:p w14:paraId="2DA41895" w14:textId="77777777" w:rsidR="00712696" w:rsidRPr="004147AA" w:rsidRDefault="00712696" w:rsidP="00712696">
      <w:pPr>
        <w:pStyle w:val="ListParagraph"/>
        <w:keepNext/>
        <w:keepLines/>
        <w:numPr>
          <w:ilvl w:val="0"/>
          <w:numId w:val="23"/>
        </w:numPr>
        <w:spacing w:before="160" w:after="80" w:line="240" w:lineRule="auto"/>
        <w:contextualSpacing w:val="0"/>
        <w:outlineLvl w:val="1"/>
        <w:rPr>
          <w:rFonts w:asciiTheme="majorHAnsi" w:eastAsiaTheme="majorEastAsia" w:hAnsiTheme="majorHAnsi" w:cstheme="majorBidi"/>
          <w:noProof/>
          <w:vanish/>
          <w:color w:val="2E74B5" w:themeColor="accent1" w:themeShade="BF"/>
          <w:sz w:val="32"/>
          <w:szCs w:val="32"/>
        </w:rPr>
      </w:pPr>
    </w:p>
    <w:p w14:paraId="0B4FC72D" w14:textId="77777777" w:rsidR="00712696" w:rsidRPr="004147AA" w:rsidRDefault="00712696" w:rsidP="00712696">
      <w:pPr>
        <w:pStyle w:val="ListParagraph"/>
        <w:keepNext/>
        <w:keepLines/>
        <w:numPr>
          <w:ilvl w:val="1"/>
          <w:numId w:val="23"/>
        </w:numPr>
        <w:spacing w:before="160" w:after="80" w:line="240" w:lineRule="auto"/>
        <w:contextualSpacing w:val="0"/>
        <w:outlineLvl w:val="1"/>
        <w:rPr>
          <w:rFonts w:asciiTheme="majorHAnsi" w:eastAsiaTheme="majorEastAsia" w:hAnsiTheme="majorHAnsi" w:cstheme="majorBidi"/>
          <w:noProof/>
          <w:vanish/>
          <w:color w:val="2E74B5" w:themeColor="accent1" w:themeShade="BF"/>
          <w:sz w:val="32"/>
          <w:szCs w:val="32"/>
        </w:rPr>
      </w:pPr>
    </w:p>
    <w:p w14:paraId="0E98C1EC" w14:textId="25352A7C" w:rsidR="00712696" w:rsidRPr="003A0225" w:rsidRDefault="00716B54" w:rsidP="00464750">
      <w:pPr>
        <w:pStyle w:val="Heading1"/>
        <w:numPr>
          <w:ilvl w:val="0"/>
          <w:numId w:val="0"/>
        </w:numPr>
        <w:jc w:val="both"/>
        <w:rPr>
          <w:sz w:val="20"/>
          <w:szCs w:val="20"/>
        </w:rPr>
      </w:pPr>
      <w:r>
        <w:rPr>
          <w:sz w:val="20"/>
          <w:szCs w:val="20"/>
        </w:rPr>
        <w:t>3</w:t>
      </w:r>
      <w:r w:rsidR="003A0225">
        <w:rPr>
          <w:sz w:val="20"/>
          <w:szCs w:val="20"/>
        </w:rPr>
        <w:t xml:space="preserve">.3 </w:t>
      </w:r>
      <w:r w:rsidR="00712696" w:rsidRPr="003A0225">
        <w:rPr>
          <w:sz w:val="20"/>
          <w:szCs w:val="20"/>
        </w:rPr>
        <w:t>Model setup</w:t>
      </w:r>
    </w:p>
    <w:p w14:paraId="15543388" w14:textId="77777777" w:rsidR="00712696" w:rsidRPr="00D477A4" w:rsidRDefault="00712696" w:rsidP="00D477A4">
      <w:pPr>
        <w:spacing w:after="0" w:line="240" w:lineRule="auto"/>
        <w:ind w:firstLine="708"/>
        <w:rPr>
          <w:rFonts w:asciiTheme="majorBidi" w:hAnsiTheme="majorBidi" w:cstheme="majorBidi"/>
          <w:sz w:val="20"/>
          <w:szCs w:val="20"/>
        </w:rPr>
      </w:pPr>
      <w:r w:rsidRPr="00D477A4">
        <w:rPr>
          <w:rFonts w:eastAsia="Times New Roman"/>
          <w:sz w:val="20"/>
          <w:szCs w:val="20"/>
        </w:rPr>
        <w:t>At the beginning of the Delft3D FM model setup, a land boundary file was created in global mapper software. The significance of this land boundary file is to simplify the creation</w:t>
      </w:r>
      <w:r w:rsidRPr="00D477A4">
        <w:rPr>
          <w:rFonts w:eastAsia="Times New Roman" w:hint="cs"/>
          <w:sz w:val="20"/>
          <w:szCs w:val="20"/>
          <w:rtl/>
        </w:rPr>
        <w:t xml:space="preserve"> </w:t>
      </w:r>
      <w:r w:rsidRPr="00D477A4">
        <w:rPr>
          <w:rFonts w:eastAsia="Times New Roman"/>
          <w:sz w:val="20"/>
          <w:szCs w:val="20"/>
        </w:rPr>
        <w:t xml:space="preserve">of unstructured grids within RGFGRID. A </w:t>
      </w:r>
      <w:r w:rsidRPr="00D477A4">
        <w:rPr>
          <w:rFonts w:asciiTheme="majorBidi" w:hAnsiTheme="majorBidi" w:cstheme="majorBidi"/>
          <w:sz w:val="20"/>
          <w:szCs w:val="20"/>
        </w:rPr>
        <w:t xml:space="preserve">flexible </w:t>
      </w:r>
      <w:r w:rsidRPr="00D477A4">
        <w:rPr>
          <w:rFonts w:eastAsia="Times New Roman"/>
          <w:sz w:val="20"/>
          <w:szCs w:val="20"/>
        </w:rPr>
        <w:t xml:space="preserve">mesh is used to simulate the bend reach in order to capture the curvature and the variations in width along the reach as shown </w:t>
      </w:r>
      <w:r w:rsidRPr="00324C08">
        <w:rPr>
          <w:rFonts w:eastAsia="Times New Roman"/>
          <w:sz w:val="20"/>
          <w:szCs w:val="20"/>
        </w:rPr>
        <w:t>in Fig. (4</w:t>
      </w:r>
      <w:r w:rsidRPr="00D477A4">
        <w:rPr>
          <w:rFonts w:eastAsia="Times New Roman"/>
          <w:b/>
          <w:bCs/>
          <w:sz w:val="20"/>
          <w:szCs w:val="20"/>
        </w:rPr>
        <w:t>).</w:t>
      </w:r>
      <w:r w:rsidRPr="00D477A4">
        <w:rPr>
          <w:rFonts w:eastAsia="Times New Roman"/>
          <w:sz w:val="20"/>
          <w:szCs w:val="20"/>
        </w:rPr>
        <w:t xml:space="preserve"> Local refinement was carried out at the apex of the bend as this was the targeted area of the research. In order to simulate inclined </w:t>
      </w:r>
      <w:r w:rsidRPr="00D477A4">
        <w:rPr>
          <w:rFonts w:asciiTheme="majorBidi" w:hAnsiTheme="majorBidi" w:cstheme="majorBidi"/>
          <w:sz w:val="20"/>
          <w:szCs w:val="20"/>
        </w:rPr>
        <w:t>spur dikes</w:t>
      </w:r>
      <w:r w:rsidRPr="00D477A4">
        <w:rPr>
          <w:rFonts w:eastAsia="Times New Roman"/>
          <w:sz w:val="20"/>
          <w:szCs w:val="20"/>
        </w:rPr>
        <w:t xml:space="preserve">, </w:t>
      </w:r>
      <w:r w:rsidRPr="00D477A4">
        <w:rPr>
          <w:rFonts w:asciiTheme="majorBidi" w:hAnsiTheme="majorBidi" w:cstheme="majorBidi"/>
          <w:sz w:val="20"/>
          <w:szCs w:val="20"/>
        </w:rPr>
        <w:t>the model utilizes a combination of grid rectangles at spur dike locations and grid triangles along the entire length of the bend that allows flow alignment. The connection between the grids is carried out using the merge nodes tool. Horizontal resolution ranges approximately from 2 at the apex of the bend to 18</w:t>
      </w:r>
      <w:r w:rsidRPr="00D477A4">
        <w:rPr>
          <w:rFonts w:asciiTheme="majorBidi" w:hAnsiTheme="majorBidi" w:cstheme="majorBidi"/>
          <w:color w:val="FF0000"/>
          <w:sz w:val="20"/>
          <w:szCs w:val="20"/>
        </w:rPr>
        <w:t xml:space="preserve"> </w:t>
      </w:r>
      <w:r w:rsidRPr="00D477A4">
        <w:rPr>
          <w:rFonts w:asciiTheme="majorBidi" w:hAnsiTheme="majorBidi" w:cstheme="majorBidi"/>
          <w:sz w:val="20"/>
          <w:szCs w:val="20"/>
        </w:rPr>
        <w:t xml:space="preserve">m along the bend length. </w:t>
      </w:r>
      <w:r w:rsidRPr="00D477A4">
        <w:rPr>
          <w:rFonts w:eastAsia="Times New Roman"/>
          <w:sz w:val="20"/>
          <w:szCs w:val="20"/>
        </w:rPr>
        <w:t>An estimated 6827 grid cells</w:t>
      </w:r>
      <w:r w:rsidRPr="00D477A4">
        <w:rPr>
          <w:rFonts w:eastAsia="Times New Roman" w:hint="cs"/>
          <w:sz w:val="20"/>
          <w:szCs w:val="20"/>
          <w:rtl/>
        </w:rPr>
        <w:t xml:space="preserve"> </w:t>
      </w:r>
      <w:r w:rsidRPr="00D477A4">
        <w:rPr>
          <w:rFonts w:eastAsia="Times New Roman"/>
          <w:sz w:val="20"/>
          <w:szCs w:val="20"/>
        </w:rPr>
        <w:t>were generated</w:t>
      </w:r>
      <w:r w:rsidRPr="00D477A4">
        <w:rPr>
          <w:rFonts w:eastAsia="Times New Roman" w:hint="cs"/>
          <w:sz w:val="20"/>
          <w:szCs w:val="20"/>
          <w:rtl/>
        </w:rPr>
        <w:t xml:space="preserve"> </w:t>
      </w:r>
      <w:r w:rsidRPr="00D477A4">
        <w:rPr>
          <w:rFonts w:eastAsia="Times New Roman"/>
          <w:sz w:val="20"/>
          <w:szCs w:val="20"/>
        </w:rPr>
        <w:t>along the reach.</w:t>
      </w:r>
      <w:r w:rsidRPr="00D477A4">
        <w:rPr>
          <w:rFonts w:asciiTheme="majorBidi" w:hAnsiTheme="majorBidi" w:cstheme="majorBidi"/>
          <w:sz w:val="20"/>
          <w:szCs w:val="20"/>
        </w:rPr>
        <w:t xml:space="preserve"> Boundary mesh for 2D Delft3D-FM model was generated based on the available surveyed bathymetric data. Interpolated bathymetric data were assigned to the developed numerical grid. The upstream boundary condition at km 131.500 was set as discharge. The downstream boundary condition at km 132.500 was set as water level.</w:t>
      </w:r>
    </w:p>
    <w:p w14:paraId="5A49B61B" w14:textId="77777777" w:rsidR="00712696" w:rsidRDefault="00712696" w:rsidP="00712696">
      <w:pPr>
        <w:spacing w:after="0" w:line="240" w:lineRule="auto"/>
        <w:rPr>
          <w:rFonts w:asciiTheme="majorBidi" w:hAnsiTheme="majorBidi" w:cstheme="majorBidi"/>
        </w:rPr>
      </w:pPr>
    </w:p>
    <w:p w14:paraId="58DC1182" w14:textId="743B9C80" w:rsidR="00712696" w:rsidRPr="00DB5EA7" w:rsidRDefault="007579DF" w:rsidP="00712696">
      <w:pPr>
        <w:spacing w:after="0" w:line="240" w:lineRule="auto"/>
        <w:jc w:val="center"/>
        <w:rPr>
          <w:rFonts w:asciiTheme="majorBidi" w:hAnsiTheme="majorBidi" w:cstheme="majorBidi"/>
        </w:rPr>
      </w:pPr>
      <w:r>
        <w:rPr>
          <w:noProof/>
        </w:rPr>
        <mc:AlternateContent>
          <mc:Choice Requires="wpg">
            <w:drawing>
              <wp:inline distT="0" distB="0" distL="0" distR="0" wp14:anchorId="2A3262CB" wp14:editId="4443B320">
                <wp:extent cx="4813935" cy="3307080"/>
                <wp:effectExtent l="0" t="0" r="0" b="0"/>
                <wp:docPr id="5772135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3935" cy="3307080"/>
                          <a:chOff x="-237213" y="543108"/>
                          <a:chExt cx="4592320" cy="2999105"/>
                        </a:xfrm>
                      </wpg:grpSpPr>
                      <wpg:grpSp>
                        <wpg:cNvPr id="1814716972" name="Group 11"/>
                        <wpg:cNvGrpSpPr/>
                        <wpg:grpSpPr>
                          <a:xfrm>
                            <a:off x="-237213" y="543108"/>
                            <a:ext cx="4592320" cy="2999105"/>
                            <a:chOff x="-17567" y="720081"/>
                            <a:chExt cx="5347970" cy="3976370"/>
                          </a:xfrm>
                        </wpg:grpSpPr>
                        <pic:pic xmlns:pic="http://schemas.openxmlformats.org/drawingml/2006/picture">
                          <pic:nvPicPr>
                            <pic:cNvPr id="1755468051" name="Picture 1" descr="A map of a city&#10;&#10;Description automatically generated"/>
                            <pic:cNvPicPr>
                              <a:picLocks noChangeAspect="1"/>
                            </pic:cNvPicPr>
                          </pic:nvPicPr>
                          <pic:blipFill>
                            <a:blip r:embed="rId15"/>
                            <a:stretch>
                              <a:fillRect/>
                            </a:stretch>
                          </pic:blipFill>
                          <pic:spPr>
                            <a:xfrm>
                              <a:off x="-17567" y="720081"/>
                              <a:ext cx="5347970" cy="3976370"/>
                            </a:xfrm>
                            <a:prstGeom prst="rect">
                              <a:avLst/>
                            </a:prstGeom>
                          </pic:spPr>
                        </pic:pic>
                        <pic:pic xmlns:pic="http://schemas.openxmlformats.org/drawingml/2006/picture">
                          <pic:nvPicPr>
                            <pic:cNvPr id="1167910009" name="Picture 10"/>
                            <pic:cNvPicPr>
                              <a:picLocks noChangeAspect="1"/>
                            </pic:cNvPicPr>
                          </pic:nvPicPr>
                          <pic:blipFill>
                            <a:blip r:embed="rId16" cstate="print"/>
                            <a:stretch>
                              <a:fillRect/>
                            </a:stretch>
                          </pic:blipFill>
                          <pic:spPr>
                            <a:xfrm>
                              <a:off x="126800" y="2124758"/>
                              <a:ext cx="2898776" cy="2012950"/>
                            </a:xfrm>
                            <a:prstGeom prst="rect">
                              <a:avLst/>
                            </a:prstGeom>
                          </pic:spPr>
                        </pic:pic>
                      </wpg:grpSp>
                      <wpg:grpSp>
                        <wpg:cNvPr id="2018258671" name="Group 8"/>
                        <wpg:cNvGrpSpPr/>
                        <wpg:grpSpPr>
                          <a:xfrm>
                            <a:off x="2103244" y="1162616"/>
                            <a:ext cx="907449" cy="707905"/>
                            <a:chOff x="375255" y="510746"/>
                            <a:chExt cx="849263" cy="642174"/>
                          </a:xfrm>
                        </wpg:grpSpPr>
                        <wps:wsp>
                          <wps:cNvPr id="1376362369" name="Rectangle 6"/>
                          <wps:cNvSpPr/>
                          <wps:spPr>
                            <a:xfrm>
                              <a:off x="737691" y="510746"/>
                              <a:ext cx="486827" cy="41559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179532" name="Arrow: Down 7"/>
                          <wps:cNvSpPr/>
                          <wps:spPr>
                            <a:xfrm rot="2767021">
                              <a:off x="530714" y="895653"/>
                              <a:ext cx="101808" cy="412726"/>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0414727" id="Group 7" o:spid="_x0000_s1026" style="width:379.05pt;height:260.4pt;mso-position-horizontal-relative:char;mso-position-vertical-relative:line" coordorigin="-2372,5431" coordsize="45923,29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">
                <v:group id="Group 11" o:spid="_x0000_s1027" style="position:absolute;left:-2372;top:5431;width:45923;height:29991" coordorigin="-175,7200" coordsize="53479,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">
                  <v:shape id="Picture 1" o:spid="_x0000_s1028" type="#_x0000_t75" alt="A map of a city&#10;&#10;Description automatically generated" style="position:absolute;left:-175;top:7200;width:53479;height:39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">
                    <v:imagedata r:id="rId17" o:title="A map of a city&#10;&#10;Description automatically generated"/>
                  </v:shape>
                  <v:shape id="Picture 10" o:spid="_x0000_s1029" type="#_x0000_t75" style="position:absolute;left:1268;top:21247;width:28987;height:2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">
                    <v:imagedata r:id="rId18" o:title=""/>
                  </v:shape>
                </v:group>
                <v:group id="Group 8" o:spid="_x0000_s1030" style="position:absolute;left:21032;top:11626;width:9074;height:7079" coordorigin="3752,5107" coordsize="8492,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">
                  <v:rect id="Rectangle 6" o:spid="_x0000_s1031" style="position:absolute;left:7376;top:5107;width:4869;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" filled="f" strokecolor="red"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2" type="#_x0000_t67" style="position:absolute;left:5307;top:8956;width:1018;height:4127;rotation:30223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" adj="18936" fillcolor="red" strokecolor="red" strokeweight="1pt"/>
                </v:group>
                <w10:anchorlock/>
              </v:group>
            </w:pict>
          </mc:Fallback>
        </mc:AlternateContent>
      </w:r>
    </w:p>
    <w:p w14:paraId="0D98910E" w14:textId="77777777" w:rsidR="00712696" w:rsidRPr="00D477A4" w:rsidRDefault="00712696" w:rsidP="00712696">
      <w:pPr>
        <w:spacing w:after="0" w:line="240" w:lineRule="auto"/>
        <w:jc w:val="center"/>
        <w:rPr>
          <w:rFonts w:asciiTheme="majorBidi" w:hAnsiTheme="majorBidi" w:cstheme="majorBidi"/>
          <w:sz w:val="20"/>
          <w:szCs w:val="20"/>
        </w:rPr>
      </w:pPr>
      <w:r w:rsidRPr="00D477A4">
        <w:rPr>
          <w:rFonts w:asciiTheme="majorBidi" w:hAnsiTheme="majorBidi" w:cstheme="majorBidi"/>
          <w:b/>
          <w:bCs/>
          <w:sz w:val="20"/>
          <w:szCs w:val="20"/>
        </w:rPr>
        <w:t xml:space="preserve">Figure 4: </w:t>
      </w:r>
      <w:r w:rsidRPr="00D477A4">
        <w:rPr>
          <w:rFonts w:asciiTheme="majorBidi" w:hAnsiTheme="majorBidi" w:cstheme="majorBidi"/>
          <w:b/>
          <w:bCs/>
          <w:color w:val="000000"/>
          <w:sz w:val="20"/>
          <w:szCs w:val="20"/>
        </w:rPr>
        <w:t>Grid generation</w:t>
      </w:r>
    </w:p>
    <w:p w14:paraId="31017DFC" w14:textId="76C1F810" w:rsidR="00712696" w:rsidRPr="003A0225" w:rsidRDefault="00716B54" w:rsidP="003A0225">
      <w:pPr>
        <w:pStyle w:val="Heading1"/>
        <w:numPr>
          <w:ilvl w:val="0"/>
          <w:numId w:val="0"/>
        </w:numPr>
        <w:jc w:val="both"/>
        <w:rPr>
          <w:rFonts w:asciiTheme="majorBidi" w:hAnsiTheme="majorBidi"/>
          <w:sz w:val="20"/>
          <w:szCs w:val="20"/>
        </w:rPr>
      </w:pPr>
      <w:r>
        <w:rPr>
          <w:sz w:val="20"/>
          <w:szCs w:val="20"/>
        </w:rPr>
        <w:t>3</w:t>
      </w:r>
      <w:r w:rsidR="003A0225">
        <w:rPr>
          <w:sz w:val="20"/>
          <w:szCs w:val="20"/>
        </w:rPr>
        <w:t xml:space="preserve">.4 </w:t>
      </w:r>
      <w:r w:rsidR="00712696" w:rsidRPr="003A0225">
        <w:rPr>
          <w:sz w:val="20"/>
          <w:szCs w:val="20"/>
        </w:rPr>
        <w:t>Model calibration</w:t>
      </w:r>
    </w:p>
    <w:p w14:paraId="214AF35B" w14:textId="17CBB849" w:rsidR="00712696" w:rsidRPr="00D477A4" w:rsidRDefault="00712696" w:rsidP="00D477A4">
      <w:pPr>
        <w:spacing w:line="240" w:lineRule="auto"/>
        <w:ind w:firstLine="708"/>
        <w:rPr>
          <w:rFonts w:asciiTheme="majorBidi" w:hAnsiTheme="majorBidi" w:cstheme="majorBidi"/>
          <w:sz w:val="20"/>
          <w:szCs w:val="20"/>
        </w:rPr>
      </w:pPr>
      <w:r w:rsidRPr="00D477A4">
        <w:rPr>
          <w:rFonts w:asciiTheme="majorBidi" w:hAnsiTheme="majorBidi" w:cstheme="majorBidi"/>
          <w:sz w:val="20"/>
          <w:szCs w:val="20"/>
        </w:rPr>
        <w:t>The values of the manning coefficient and horizontal eddy viscosity are used as calibration parameters. Calibration scenarios are carried out by trying different values for the main parameters that could affect water level and velocity. The recommended value for horizontal eddy viscosity for river models is 1 m</w:t>
      </w:r>
      <w:r w:rsidRPr="00D477A4">
        <w:rPr>
          <w:rFonts w:asciiTheme="majorBidi" w:hAnsiTheme="majorBidi" w:cstheme="majorBidi"/>
          <w:sz w:val="20"/>
          <w:szCs w:val="20"/>
          <w:vertAlign w:val="superscript"/>
        </w:rPr>
        <w:t>2</w:t>
      </w:r>
      <w:r w:rsidRPr="00D477A4">
        <w:rPr>
          <w:rFonts w:asciiTheme="majorBidi" w:hAnsiTheme="majorBidi" w:cstheme="majorBidi"/>
          <w:sz w:val="20"/>
          <w:szCs w:val="20"/>
        </w:rPr>
        <w:t xml:space="preserve">/s </w:t>
      </w:r>
      <w:r w:rsidRPr="00D477A4">
        <w:rPr>
          <w:rFonts w:asciiTheme="majorBidi" w:hAnsiTheme="majorBidi" w:cstheme="majorBidi"/>
          <w:b/>
          <w:bCs/>
          <w:sz w:val="20"/>
          <w:szCs w:val="20"/>
        </w:rPr>
        <w:t>[16]</w:t>
      </w:r>
      <w:r w:rsidRPr="00D477A4">
        <w:rPr>
          <w:rFonts w:asciiTheme="majorBidi" w:hAnsiTheme="majorBidi" w:cstheme="majorBidi"/>
          <w:sz w:val="20"/>
          <w:szCs w:val="20"/>
        </w:rPr>
        <w:t>. As</w:t>
      </w:r>
      <w:r w:rsidRPr="00D477A4">
        <w:rPr>
          <w:rFonts w:asciiTheme="majorBidi" w:hAnsiTheme="majorBidi" w:cstheme="majorBidi" w:hint="cs"/>
          <w:sz w:val="20"/>
          <w:szCs w:val="20"/>
          <w:rtl/>
        </w:rPr>
        <w:t xml:space="preserve"> </w:t>
      </w:r>
      <w:r w:rsidRPr="00D477A4">
        <w:rPr>
          <w:rFonts w:asciiTheme="majorBidi" w:hAnsiTheme="majorBidi" w:cstheme="majorBidi"/>
          <w:sz w:val="20"/>
          <w:szCs w:val="20"/>
        </w:rPr>
        <w:t xml:space="preserve">a result of high velocities due to narrowing in width near the apex of the bend, horizontal eddy viscosity should be decreased to calibrate the model. The obtained calibration results are illustrated as shown in </w:t>
      </w:r>
      <w:r w:rsidRPr="007E38D1">
        <w:rPr>
          <w:rFonts w:asciiTheme="majorBidi" w:hAnsiTheme="majorBidi" w:cstheme="majorBidi"/>
          <w:sz w:val="20"/>
          <w:szCs w:val="20"/>
        </w:rPr>
        <w:t>Fig. (</w:t>
      </w:r>
      <w:r w:rsidR="00324C08" w:rsidRPr="007E38D1">
        <w:rPr>
          <w:rFonts w:asciiTheme="majorBidi" w:hAnsiTheme="majorBidi" w:cstheme="majorBidi"/>
          <w:sz w:val="20"/>
          <w:szCs w:val="20"/>
        </w:rPr>
        <w:t>5</w:t>
      </w:r>
      <w:r w:rsidRPr="007E38D1">
        <w:rPr>
          <w:rFonts w:asciiTheme="majorBidi" w:hAnsiTheme="majorBidi" w:cstheme="majorBidi"/>
          <w:sz w:val="20"/>
          <w:szCs w:val="20"/>
        </w:rPr>
        <w:t>)</w:t>
      </w:r>
      <w:r w:rsidRPr="00D477A4">
        <w:rPr>
          <w:rFonts w:asciiTheme="majorBidi" w:hAnsiTheme="majorBidi" w:cstheme="majorBidi"/>
          <w:sz w:val="20"/>
          <w:szCs w:val="20"/>
        </w:rPr>
        <w:t xml:space="preserve"> which shows the comparison between the measured and computed water levels along the simulated study reach and velocity cross-section calibration at km 131.975. Consequently, the calibration tests revealed satisfactory results and good agreement with the Manning coefficient (0.02) and horizontal eddy viscosity 0.6 m</w:t>
      </w:r>
      <w:r w:rsidRPr="00D477A4">
        <w:rPr>
          <w:rFonts w:asciiTheme="majorBidi" w:hAnsiTheme="majorBidi" w:cstheme="majorBidi"/>
          <w:sz w:val="20"/>
          <w:szCs w:val="20"/>
          <w:vertAlign w:val="superscript"/>
        </w:rPr>
        <w:t>2</w:t>
      </w:r>
      <w:r w:rsidRPr="00D477A4">
        <w:rPr>
          <w:rFonts w:asciiTheme="majorBidi" w:hAnsiTheme="majorBidi" w:cstheme="majorBidi"/>
          <w:sz w:val="20"/>
          <w:szCs w:val="20"/>
        </w:rPr>
        <w:t xml:space="preserve">/s. </w:t>
      </w:r>
    </w:p>
    <w:p w14:paraId="5366B67C" w14:textId="46614C3D" w:rsidR="00712696" w:rsidRDefault="000C46AA" w:rsidP="00712696">
      <w:pPr>
        <w:spacing w:line="240" w:lineRule="auto"/>
        <w:jc w:val="center"/>
        <w:rPr>
          <w:rFonts w:asciiTheme="majorBidi" w:hAnsiTheme="majorBidi" w:cstheme="majorBidi"/>
          <w:sz w:val="26"/>
          <w:szCs w:val="26"/>
          <w:rtl/>
          <w:lang w:bidi="ar-KW"/>
        </w:rPr>
      </w:pPr>
      <w:r>
        <w:rPr>
          <w:noProof/>
        </w:rPr>
        <w:lastRenderedPageBreak/>
        <mc:AlternateContent>
          <mc:Choice Requires="wps">
            <w:drawing>
              <wp:anchor distT="0" distB="0" distL="114300" distR="114300" simplePos="0" relativeHeight="251660288" behindDoc="0" locked="0" layoutInCell="1" allowOverlap="1" wp14:anchorId="58257E69" wp14:editId="3B24ED82">
                <wp:simplePos x="0" y="0"/>
                <wp:positionH relativeFrom="column">
                  <wp:posOffset>373380</wp:posOffset>
                </wp:positionH>
                <wp:positionV relativeFrom="paragraph">
                  <wp:posOffset>8890</wp:posOffset>
                </wp:positionV>
                <wp:extent cx="335280" cy="350520"/>
                <wp:effectExtent l="0" t="0" r="7620" b="0"/>
                <wp:wrapNone/>
                <wp:docPr id="13185845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350520"/>
                        </a:xfrm>
                        <a:prstGeom prst="rect">
                          <a:avLst/>
                        </a:prstGeom>
                        <a:solidFill>
                          <a:srgbClr val="FFFF00"/>
                        </a:solidFill>
                        <a:ln w="6350">
                          <a:solidFill>
                            <a:prstClr val="black"/>
                          </a:solidFill>
                        </a:ln>
                      </wps:spPr>
                      <wps:txbx>
                        <w:txbxContent>
                          <w:p w14:paraId="19B02DEB" w14:textId="77777777" w:rsidR="00712696" w:rsidRPr="000D2CB2" w:rsidRDefault="00712696" w:rsidP="00712696">
                            <w:pPr>
                              <w:rPr>
                                <w:b/>
                                <w:bCs/>
                                <w:color w:val="FF0000"/>
                                <w:sz w:val="32"/>
                                <w:szCs w:val="32"/>
                              </w:rPr>
                            </w:pPr>
                            <w:r w:rsidRPr="000D2CB2">
                              <w:rPr>
                                <w:b/>
                                <w:bCs/>
                                <w:color w:val="FF0000"/>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57E69" id="_x0000_t202" coordsize="21600,21600" o:spt="202" path="m,l,21600r21600,l21600,xe">
                <v:stroke joinstyle="miter"/>
                <v:path gradientshapeok="t" o:connecttype="rect"/>
              </v:shapetype>
              <v:shape id="Text Box 5" o:spid="_x0000_s1027" type="#_x0000_t202" style="position:absolute;left:0;text-align:left;margin-left:29.4pt;margin-top:.7pt;width:26.4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" fillcolor="yellow" strokeweight=".5pt">
                <v:path arrowok="t"/>
                <v:textbox>
                  <w:txbxContent>
                    <w:p w14:paraId="19B02DEB" w14:textId="77777777" w:rsidR="00712696" w:rsidRPr="000D2CB2" w:rsidRDefault="00712696" w:rsidP="00712696">
                      <w:pPr>
                        <w:rPr>
                          <w:b/>
                          <w:bCs/>
                          <w:color w:val="FF0000"/>
                          <w:sz w:val="32"/>
                          <w:szCs w:val="32"/>
                        </w:rPr>
                      </w:pPr>
                      <w:r w:rsidRPr="000D2CB2">
                        <w:rPr>
                          <w:b/>
                          <w:bCs/>
                          <w:color w:val="FF0000"/>
                          <w:sz w:val="32"/>
                          <w:szCs w:val="32"/>
                        </w:rPr>
                        <w:t>a</w:t>
                      </w:r>
                    </w:p>
                  </w:txbxContent>
                </v:textbox>
              </v:shape>
            </w:pict>
          </mc:Fallback>
        </mc:AlternateContent>
      </w:r>
      <w:r>
        <w:rPr>
          <w:noProof/>
        </w:rPr>
        <w:drawing>
          <wp:inline distT="0" distB="0" distL="0" distR="0" wp14:anchorId="249B0F5D" wp14:editId="745C6F18">
            <wp:extent cx="5006340" cy="3192780"/>
            <wp:effectExtent l="0" t="0" r="3810" b="7620"/>
            <wp:docPr id="855953900" name="Chart 1">
              <a:extLst xmlns:a="http://schemas.openxmlformats.org/drawingml/2006/main">
                <a:ext uri="{FF2B5EF4-FFF2-40B4-BE49-F238E27FC236}">
                  <a16:creationId xmlns:a16="http://schemas.microsoft.com/office/drawing/2014/main" id="{660E1AC6-3B8D-40F8-BA3B-150F9289E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12696" w:rsidRPr="00A4083E">
        <w:rPr>
          <w:noProof/>
        </w:rPr>
        <w:t xml:space="preserve"> </w:t>
      </w:r>
    </w:p>
    <w:p w14:paraId="26739761" w14:textId="4342F2AF" w:rsidR="00712696" w:rsidRDefault="007579DF" w:rsidP="00712696">
      <w:pPr>
        <w:spacing w:line="240" w:lineRule="auto"/>
        <w:jc w:val="center"/>
        <w:rPr>
          <w:rFonts w:asciiTheme="majorBidi" w:hAnsiTheme="majorBidi" w:cstheme="majorBidi"/>
          <w:sz w:val="26"/>
          <w:szCs w:val="26"/>
        </w:rPr>
      </w:pPr>
      <w:r>
        <w:rPr>
          <w:noProof/>
        </w:rPr>
        <mc:AlternateContent>
          <mc:Choice Requires="wps">
            <w:drawing>
              <wp:anchor distT="0" distB="0" distL="114300" distR="114300" simplePos="0" relativeHeight="251661312" behindDoc="0" locked="0" layoutInCell="1" allowOverlap="1" wp14:anchorId="5B2CD578" wp14:editId="13EE97D1">
                <wp:simplePos x="0" y="0"/>
                <wp:positionH relativeFrom="column">
                  <wp:posOffset>373380</wp:posOffset>
                </wp:positionH>
                <wp:positionV relativeFrom="paragraph">
                  <wp:posOffset>7620</wp:posOffset>
                </wp:positionV>
                <wp:extent cx="312420" cy="304800"/>
                <wp:effectExtent l="0" t="0" r="0" b="0"/>
                <wp:wrapNone/>
                <wp:docPr id="21386569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304800"/>
                        </a:xfrm>
                        <a:prstGeom prst="rect">
                          <a:avLst/>
                        </a:prstGeom>
                        <a:solidFill>
                          <a:srgbClr val="FFFF00"/>
                        </a:solidFill>
                        <a:ln w="6350">
                          <a:solidFill>
                            <a:prstClr val="black"/>
                          </a:solidFill>
                        </a:ln>
                      </wps:spPr>
                      <wps:txbx>
                        <w:txbxContent>
                          <w:p w14:paraId="6B5305AB" w14:textId="77777777" w:rsidR="00712696" w:rsidRPr="000D2CB2" w:rsidRDefault="00712696" w:rsidP="00712696">
                            <w:pPr>
                              <w:rPr>
                                <w:b/>
                                <w:bCs/>
                                <w:color w:val="FF0000"/>
                                <w:sz w:val="52"/>
                                <w:szCs w:val="52"/>
                              </w:rPr>
                            </w:pPr>
                            <w:r w:rsidRPr="000D2CB2">
                              <w:rPr>
                                <w:b/>
                                <w:bCs/>
                                <w:color w:val="FF0000"/>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D578" id="Text Box 3" o:spid="_x0000_s1028" type="#_x0000_t202" style="position:absolute;left:0;text-align:left;margin-left:29.4pt;margin-top:.6pt;width:24.6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" fillcolor="yellow" strokeweight=".5pt">
                <v:path arrowok="t"/>
                <v:textbox>
                  <w:txbxContent>
                    <w:p w14:paraId="6B5305AB" w14:textId="77777777" w:rsidR="00712696" w:rsidRPr="000D2CB2" w:rsidRDefault="00712696" w:rsidP="00712696">
                      <w:pPr>
                        <w:rPr>
                          <w:b/>
                          <w:bCs/>
                          <w:color w:val="FF0000"/>
                          <w:sz w:val="52"/>
                          <w:szCs w:val="52"/>
                        </w:rPr>
                      </w:pPr>
                      <w:r w:rsidRPr="000D2CB2">
                        <w:rPr>
                          <w:b/>
                          <w:bCs/>
                          <w:color w:val="FF0000"/>
                          <w:sz w:val="32"/>
                          <w:szCs w:val="32"/>
                        </w:rPr>
                        <w:t>b</w:t>
                      </w:r>
                    </w:p>
                  </w:txbxContent>
                </v:textbox>
              </v:shape>
            </w:pict>
          </mc:Fallback>
        </mc:AlternateContent>
      </w:r>
      <w:r w:rsidR="00712696">
        <w:rPr>
          <w:noProof/>
        </w:rPr>
        <w:drawing>
          <wp:inline distT="0" distB="0" distL="0" distR="0" wp14:anchorId="5839EF7A" wp14:editId="6E999F12">
            <wp:extent cx="5029200" cy="2971800"/>
            <wp:effectExtent l="0" t="0" r="0" b="0"/>
            <wp:docPr id="1858686661" name="Chart 1">
              <a:extLst xmlns:a="http://schemas.openxmlformats.org/drawingml/2006/main">
                <a:ext uri="{FF2B5EF4-FFF2-40B4-BE49-F238E27FC236}">
                  <a16:creationId xmlns:a16="http://schemas.microsoft.com/office/drawing/2014/main" id="{BA39A1F0-C21A-4F84-AEEF-B38CC6E1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832008" w14:textId="77777777" w:rsidR="00712696" w:rsidRPr="00D477A4" w:rsidRDefault="00712696" w:rsidP="00D477A4">
      <w:pPr>
        <w:spacing w:line="240" w:lineRule="auto"/>
        <w:jc w:val="center"/>
        <w:rPr>
          <w:rFonts w:asciiTheme="majorBidi" w:hAnsiTheme="majorBidi" w:cstheme="majorBidi"/>
          <w:b/>
          <w:bCs/>
          <w:color w:val="000000"/>
          <w:sz w:val="20"/>
          <w:szCs w:val="20"/>
        </w:rPr>
      </w:pPr>
      <w:r w:rsidRPr="00D477A4">
        <w:rPr>
          <w:rFonts w:asciiTheme="majorBidi" w:hAnsiTheme="majorBidi" w:cstheme="majorBidi"/>
          <w:b/>
          <w:bCs/>
          <w:sz w:val="20"/>
          <w:szCs w:val="20"/>
        </w:rPr>
        <w:t xml:space="preserve">Figure 5: </w:t>
      </w:r>
      <w:r w:rsidRPr="00D477A4">
        <w:rPr>
          <w:rFonts w:asciiTheme="majorBidi" w:hAnsiTheme="majorBidi" w:cstheme="majorBidi"/>
          <w:b/>
          <w:bCs/>
          <w:color w:val="000000"/>
          <w:sz w:val="20"/>
          <w:szCs w:val="20"/>
        </w:rPr>
        <w:t>Model calibration (a: water level calibration, b: velocity calibration)</w:t>
      </w:r>
    </w:p>
    <w:p w14:paraId="3070AACC" w14:textId="4ABBA6B5" w:rsidR="00712696" w:rsidRPr="003A0225" w:rsidRDefault="00716B54" w:rsidP="003A0225">
      <w:pPr>
        <w:pStyle w:val="Heading1"/>
        <w:numPr>
          <w:ilvl w:val="0"/>
          <w:numId w:val="0"/>
        </w:numPr>
        <w:jc w:val="both"/>
        <w:rPr>
          <w:rFonts w:asciiTheme="majorBidi" w:hAnsiTheme="majorBidi" w:cstheme="majorBidi"/>
          <w:sz w:val="20"/>
          <w:szCs w:val="20"/>
        </w:rPr>
      </w:pPr>
      <w:r>
        <w:rPr>
          <w:rFonts w:asciiTheme="majorBidi" w:hAnsiTheme="majorBidi" w:cstheme="majorBidi"/>
          <w:sz w:val="20"/>
          <w:szCs w:val="20"/>
        </w:rPr>
        <w:t>3</w:t>
      </w:r>
      <w:r w:rsidR="003A0225" w:rsidRPr="003A0225">
        <w:rPr>
          <w:rFonts w:asciiTheme="majorBidi" w:hAnsiTheme="majorBidi" w:cstheme="majorBidi"/>
          <w:sz w:val="20"/>
          <w:szCs w:val="20"/>
        </w:rPr>
        <w:t>.5</w:t>
      </w:r>
      <w:r w:rsidR="00712696" w:rsidRPr="003A0225">
        <w:rPr>
          <w:rFonts w:asciiTheme="majorBidi" w:hAnsiTheme="majorBidi" w:cstheme="majorBidi"/>
          <w:sz w:val="20"/>
          <w:szCs w:val="20"/>
        </w:rPr>
        <w:t xml:space="preserve"> </w:t>
      </w:r>
      <w:r w:rsidR="00712696" w:rsidRPr="003A0225">
        <w:rPr>
          <w:sz w:val="20"/>
          <w:szCs w:val="20"/>
        </w:rPr>
        <w:t xml:space="preserve">Evaluation </w:t>
      </w:r>
      <w:bookmarkStart w:id="5" w:name="_Hlk174874649"/>
      <w:bookmarkStart w:id="6" w:name="_Hlk175328300"/>
      <w:r w:rsidR="00712696" w:rsidRPr="003A0225">
        <w:rPr>
          <w:sz w:val="20"/>
          <w:szCs w:val="20"/>
        </w:rPr>
        <w:t>Scenarios</w:t>
      </w:r>
    </w:p>
    <w:p w14:paraId="6D55306B" w14:textId="77777777" w:rsidR="00712696" w:rsidRDefault="00712696" w:rsidP="00464750">
      <w:pPr>
        <w:spacing w:line="240" w:lineRule="auto"/>
        <w:ind w:firstLine="708"/>
        <w:rPr>
          <w:rFonts w:asciiTheme="majorBidi" w:hAnsiTheme="majorBidi" w:cstheme="majorBidi"/>
          <w:b/>
          <w:bCs/>
          <w:sz w:val="20"/>
          <w:szCs w:val="20"/>
        </w:rPr>
      </w:pPr>
      <w:r w:rsidRPr="00464750">
        <w:rPr>
          <w:rFonts w:asciiTheme="majorBidi" w:hAnsiTheme="majorBidi" w:cstheme="majorBidi"/>
          <w:sz w:val="20"/>
          <w:szCs w:val="20"/>
        </w:rPr>
        <w:t>The modeling scenarios for the series of spur dikes involved various configurations (9 scenarios) to analyze the performance of the spur dikes. Spur dikes were simulated as simple weirs.  A series of spur dikes (5 dikes) will be implemented at angles of 110°, 120°, and 130 respectively along the outer curve of the bend after km 131.950. Angles decreased gradually downstream to align the flow towards the center of the channel and reduce the risk of flow stagnation zones. The last three spur dikes have the same angle of 130° because they were located in a less curved zone. The lengths of the spur dikes (L</w:t>
      </w:r>
      <w:r w:rsidRPr="00464750">
        <w:rPr>
          <w:rFonts w:asciiTheme="majorBidi" w:hAnsiTheme="majorBidi" w:cstheme="majorBidi"/>
          <w:sz w:val="20"/>
          <w:szCs w:val="20"/>
          <w:vertAlign w:val="subscript"/>
        </w:rPr>
        <w:t>s</w:t>
      </w:r>
      <w:r w:rsidRPr="00464750">
        <w:rPr>
          <w:rFonts w:asciiTheme="majorBidi" w:hAnsiTheme="majorBidi" w:cstheme="majorBidi"/>
          <w:sz w:val="20"/>
          <w:szCs w:val="20"/>
        </w:rPr>
        <w:t>) were set as 25%, 30%, and 35% of the bend width (65 m), resulting in lengths of 16.25 m, 19.5 m, and 22.75 m respectively. The crest width was set as 3 m. The spacing (S</w:t>
      </w:r>
      <w:r w:rsidRPr="00464750">
        <w:rPr>
          <w:rFonts w:asciiTheme="majorBidi" w:hAnsiTheme="majorBidi" w:cstheme="majorBidi"/>
          <w:sz w:val="20"/>
          <w:szCs w:val="20"/>
          <w:vertAlign w:val="subscript"/>
        </w:rPr>
        <w:t>s</w:t>
      </w:r>
      <w:r w:rsidRPr="00464750">
        <w:rPr>
          <w:rFonts w:asciiTheme="majorBidi" w:hAnsiTheme="majorBidi" w:cstheme="majorBidi"/>
          <w:sz w:val="20"/>
          <w:szCs w:val="20"/>
        </w:rPr>
        <w:t>) between adjacent spur dikes was established as twice their respective lengths. Three height ratios (the ratio between spur dike height to water depth) were tested. The tested values were 0.5, 0.75, and 1.2 of maximum water depth (H</w:t>
      </w:r>
      <w:r w:rsidRPr="00464750">
        <w:rPr>
          <w:rFonts w:asciiTheme="majorBidi" w:hAnsiTheme="majorBidi" w:cstheme="majorBidi"/>
          <w:sz w:val="20"/>
          <w:szCs w:val="20"/>
          <w:vertAlign w:val="subscript"/>
        </w:rPr>
        <w:t>w</w:t>
      </w:r>
      <w:r w:rsidRPr="00464750">
        <w:rPr>
          <w:rFonts w:asciiTheme="majorBidi" w:hAnsiTheme="majorBidi" w:cstheme="majorBidi"/>
          <w:sz w:val="20"/>
          <w:szCs w:val="20"/>
        </w:rPr>
        <w:t xml:space="preserve">) as shown in </w:t>
      </w:r>
      <w:r w:rsidRPr="00DD4368">
        <w:rPr>
          <w:rFonts w:asciiTheme="majorBidi" w:hAnsiTheme="majorBidi" w:cstheme="majorBidi"/>
          <w:sz w:val="20"/>
          <w:szCs w:val="20"/>
        </w:rPr>
        <w:t>Table (2).</w:t>
      </w:r>
      <w:bookmarkEnd w:id="5"/>
      <w:bookmarkEnd w:id="6"/>
    </w:p>
    <w:p w14:paraId="1F5FF767" w14:textId="77777777" w:rsidR="00464750" w:rsidRPr="00464750" w:rsidRDefault="00464750" w:rsidP="00464750">
      <w:pPr>
        <w:spacing w:line="240" w:lineRule="auto"/>
        <w:ind w:firstLine="708"/>
        <w:rPr>
          <w:rFonts w:asciiTheme="majorBidi" w:hAnsiTheme="majorBidi" w:cstheme="majorBidi"/>
          <w:b/>
          <w:bCs/>
          <w:sz w:val="20"/>
          <w:szCs w:val="20"/>
        </w:rPr>
      </w:pPr>
    </w:p>
    <w:p w14:paraId="782F70AE" w14:textId="6B5B7762" w:rsidR="00712696" w:rsidRPr="00992C47" w:rsidRDefault="00464750" w:rsidP="00464750">
      <w:pPr>
        <w:pStyle w:val="ListParagraph"/>
        <w:spacing w:line="240" w:lineRule="auto"/>
        <w:ind w:left="0"/>
        <w:jc w:val="center"/>
        <w:rPr>
          <w:rFonts w:asciiTheme="majorBidi" w:hAnsiTheme="majorBidi" w:cstheme="majorBidi"/>
          <w:b/>
          <w:bCs/>
          <w:rtl/>
          <w:lang w:bidi="ar-KW"/>
        </w:rPr>
      </w:pPr>
      <w:r w:rsidRPr="007B62F3">
        <w:rPr>
          <w:b/>
          <w:bCs/>
          <w:i/>
          <w:iCs/>
          <w:sz w:val="20"/>
          <w:szCs w:val="20"/>
        </w:rPr>
        <w:lastRenderedPageBreak/>
        <w:t>Table II</w:t>
      </w:r>
      <w:r w:rsidRPr="007B62F3">
        <w:rPr>
          <w:b/>
          <w:bCs/>
          <w:sz w:val="20"/>
          <w:szCs w:val="20"/>
        </w:rPr>
        <w:t>.</w:t>
      </w:r>
      <w:r w:rsidRPr="007B62F3">
        <w:rPr>
          <w:b/>
          <w:sz w:val="20"/>
          <w:szCs w:val="20"/>
        </w:rPr>
        <w:t xml:space="preserve"> </w:t>
      </w:r>
      <w:r w:rsidRPr="00464750">
        <w:rPr>
          <w:b/>
          <w:sz w:val="20"/>
          <w:szCs w:val="20"/>
        </w:rPr>
        <w:t>Scenarios of different spur dike configurations.</w:t>
      </w:r>
    </w:p>
    <w:tbl>
      <w:tblPr>
        <w:tblW w:w="9075" w:type="dxa"/>
        <w:tblLayout w:type="fixed"/>
        <w:tblLook w:val="04A0" w:firstRow="1" w:lastRow="0" w:firstColumn="1" w:lastColumn="0" w:noHBand="0" w:noVBand="1"/>
      </w:tblPr>
      <w:tblGrid>
        <w:gridCol w:w="1385"/>
        <w:gridCol w:w="1755"/>
        <w:gridCol w:w="1975"/>
        <w:gridCol w:w="957"/>
        <w:gridCol w:w="936"/>
        <w:gridCol w:w="2067"/>
      </w:tblGrid>
      <w:tr w:rsidR="00712696" w:rsidRPr="00464750" w14:paraId="540C6722" w14:textId="77777777" w:rsidTr="001C3923">
        <w:trPr>
          <w:trHeight w:val="295"/>
        </w:trPr>
        <w:tc>
          <w:tcPr>
            <w:tcW w:w="1385"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F02AE22"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r w:rsidRPr="00464750">
              <w:rPr>
                <w:rFonts w:asciiTheme="majorBidi" w:eastAsia="Times New Roman" w:hAnsiTheme="majorBidi" w:cstheme="majorBidi"/>
                <w:b/>
                <w:bCs/>
                <w:color w:val="000000"/>
                <w:sz w:val="20"/>
                <w:szCs w:val="20"/>
              </w:rPr>
              <w:t>Case Name</w:t>
            </w:r>
          </w:p>
        </w:tc>
        <w:tc>
          <w:tcPr>
            <w:tcW w:w="1755" w:type="dxa"/>
            <w:tcBorders>
              <w:top w:val="single" w:sz="12" w:space="0" w:color="auto"/>
              <w:left w:val="nil"/>
              <w:bottom w:val="single" w:sz="12" w:space="0" w:color="auto"/>
              <w:right w:val="single" w:sz="4" w:space="0" w:color="auto"/>
            </w:tcBorders>
            <w:shd w:val="clear" w:color="auto" w:fill="auto"/>
            <w:noWrap/>
            <w:vAlign w:val="center"/>
            <w:hideMark/>
          </w:tcPr>
          <w:p w14:paraId="34DF2FFC"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r w:rsidRPr="00464750">
              <w:rPr>
                <w:rFonts w:asciiTheme="majorBidi" w:eastAsia="Times New Roman" w:hAnsiTheme="majorBidi" w:cstheme="majorBidi"/>
                <w:b/>
                <w:bCs/>
                <w:color w:val="000000"/>
                <w:sz w:val="20"/>
                <w:szCs w:val="20"/>
              </w:rPr>
              <w:t>Q</w:t>
            </w:r>
          </w:p>
          <w:p w14:paraId="7140A405"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r w:rsidRPr="00464750">
              <w:rPr>
                <w:rFonts w:asciiTheme="majorBidi" w:eastAsia="Times New Roman" w:hAnsiTheme="majorBidi" w:cstheme="majorBidi"/>
                <w:b/>
                <w:bCs/>
                <w:color w:val="000000"/>
                <w:sz w:val="20"/>
                <w:szCs w:val="20"/>
              </w:rPr>
              <w:t xml:space="preserve"> (m</w:t>
            </w:r>
            <w:r w:rsidRPr="00464750">
              <w:rPr>
                <w:rFonts w:asciiTheme="majorBidi" w:eastAsia="Times New Roman" w:hAnsiTheme="majorBidi" w:cstheme="majorBidi"/>
                <w:b/>
                <w:bCs/>
                <w:color w:val="000000"/>
                <w:sz w:val="20"/>
                <w:szCs w:val="20"/>
                <w:vertAlign w:val="superscript"/>
              </w:rPr>
              <w:t>3</w:t>
            </w:r>
            <w:r w:rsidRPr="00464750">
              <w:rPr>
                <w:rFonts w:asciiTheme="majorBidi" w:eastAsia="Times New Roman" w:hAnsiTheme="majorBidi" w:cstheme="majorBidi"/>
                <w:b/>
                <w:bCs/>
                <w:color w:val="000000"/>
                <w:sz w:val="20"/>
                <w:szCs w:val="20"/>
              </w:rPr>
              <w:t>/s)</w:t>
            </w:r>
          </w:p>
        </w:tc>
        <w:tc>
          <w:tcPr>
            <w:tcW w:w="1975" w:type="dxa"/>
            <w:tcBorders>
              <w:top w:val="single" w:sz="12" w:space="0" w:color="auto"/>
              <w:left w:val="nil"/>
              <w:bottom w:val="single" w:sz="12" w:space="0" w:color="auto"/>
              <w:right w:val="single" w:sz="4" w:space="0" w:color="auto"/>
            </w:tcBorders>
            <w:shd w:val="clear" w:color="auto" w:fill="auto"/>
            <w:noWrap/>
            <w:vAlign w:val="center"/>
            <w:hideMark/>
          </w:tcPr>
          <w:p w14:paraId="57E14CF9"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r w:rsidRPr="00464750">
              <w:rPr>
                <w:rFonts w:asciiTheme="majorBidi" w:eastAsia="Times New Roman" w:hAnsiTheme="majorBidi" w:cstheme="majorBidi"/>
                <w:b/>
                <w:bCs/>
                <w:color w:val="000000"/>
                <w:sz w:val="20"/>
                <w:szCs w:val="20"/>
              </w:rPr>
              <w:t>H</w:t>
            </w:r>
            <w:r w:rsidRPr="00464750">
              <w:rPr>
                <w:rFonts w:asciiTheme="majorBidi" w:eastAsia="Times New Roman" w:hAnsiTheme="majorBidi" w:cstheme="majorBidi"/>
                <w:b/>
                <w:bCs/>
                <w:color w:val="000000"/>
                <w:sz w:val="20"/>
                <w:szCs w:val="20"/>
                <w:vertAlign w:val="subscript"/>
              </w:rPr>
              <w:t>w</w:t>
            </w:r>
            <w:r w:rsidRPr="00464750">
              <w:rPr>
                <w:rFonts w:asciiTheme="majorBidi" w:eastAsia="Times New Roman" w:hAnsiTheme="majorBidi" w:cstheme="majorBidi"/>
                <w:b/>
                <w:bCs/>
                <w:color w:val="000000"/>
                <w:sz w:val="20"/>
                <w:szCs w:val="20"/>
              </w:rPr>
              <w:t xml:space="preserve"> (water depth)</w:t>
            </w:r>
          </w:p>
          <w:p w14:paraId="7952E1B7"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r w:rsidRPr="00464750">
              <w:rPr>
                <w:rFonts w:asciiTheme="majorBidi" w:eastAsia="Times New Roman" w:hAnsiTheme="majorBidi" w:cstheme="majorBidi"/>
                <w:b/>
                <w:bCs/>
                <w:color w:val="000000"/>
                <w:sz w:val="20"/>
                <w:szCs w:val="20"/>
              </w:rPr>
              <w:t>(m)</w:t>
            </w:r>
          </w:p>
        </w:tc>
        <w:tc>
          <w:tcPr>
            <w:tcW w:w="957" w:type="dxa"/>
            <w:tcBorders>
              <w:top w:val="single" w:sz="12" w:space="0" w:color="000000"/>
              <w:left w:val="single" w:sz="4" w:space="0" w:color="auto"/>
              <w:bottom w:val="single" w:sz="12" w:space="0" w:color="auto"/>
              <w:right w:val="single" w:sz="4" w:space="0" w:color="auto"/>
            </w:tcBorders>
            <w:shd w:val="clear" w:color="auto" w:fill="auto"/>
            <w:noWrap/>
            <w:vAlign w:val="center"/>
            <w:hideMark/>
          </w:tcPr>
          <w:p w14:paraId="7BAA33F2"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r w:rsidRPr="00464750">
              <w:rPr>
                <w:rFonts w:asciiTheme="majorBidi" w:eastAsia="Times New Roman" w:hAnsiTheme="majorBidi" w:cstheme="majorBidi"/>
                <w:b/>
                <w:bCs/>
                <w:color w:val="000000"/>
                <w:sz w:val="20"/>
                <w:szCs w:val="20"/>
              </w:rPr>
              <w:t>Ls</w:t>
            </w:r>
          </w:p>
          <w:p w14:paraId="4B97BE87"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r w:rsidRPr="00464750">
              <w:rPr>
                <w:rFonts w:asciiTheme="majorBidi" w:eastAsia="Times New Roman" w:hAnsiTheme="majorBidi" w:cstheme="majorBidi"/>
                <w:b/>
                <w:bCs/>
                <w:color w:val="000000"/>
                <w:sz w:val="20"/>
                <w:szCs w:val="20"/>
              </w:rPr>
              <w:t xml:space="preserve"> (m)</w:t>
            </w:r>
          </w:p>
        </w:tc>
        <w:tc>
          <w:tcPr>
            <w:tcW w:w="936" w:type="dxa"/>
            <w:tcBorders>
              <w:top w:val="single" w:sz="12" w:space="0" w:color="000000"/>
              <w:left w:val="nil"/>
              <w:bottom w:val="single" w:sz="12" w:space="0" w:color="auto"/>
              <w:right w:val="single" w:sz="4" w:space="0" w:color="auto"/>
            </w:tcBorders>
            <w:shd w:val="clear" w:color="auto" w:fill="auto"/>
            <w:noWrap/>
            <w:vAlign w:val="center"/>
            <w:hideMark/>
          </w:tcPr>
          <w:p w14:paraId="17752560"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r w:rsidRPr="00464750">
              <w:rPr>
                <w:rFonts w:asciiTheme="majorBidi" w:eastAsia="Times New Roman" w:hAnsiTheme="majorBidi" w:cstheme="majorBidi"/>
                <w:b/>
                <w:bCs/>
                <w:color w:val="000000"/>
                <w:sz w:val="20"/>
                <w:szCs w:val="20"/>
              </w:rPr>
              <w:t xml:space="preserve">Ss </w:t>
            </w:r>
          </w:p>
          <w:p w14:paraId="04278FAC"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r w:rsidRPr="00464750">
              <w:rPr>
                <w:rFonts w:asciiTheme="majorBidi" w:eastAsia="Times New Roman" w:hAnsiTheme="majorBidi" w:cstheme="majorBidi"/>
                <w:b/>
                <w:bCs/>
                <w:color w:val="000000"/>
                <w:sz w:val="20"/>
                <w:szCs w:val="20"/>
              </w:rPr>
              <w:t>(m)</w:t>
            </w:r>
          </w:p>
        </w:tc>
        <w:tc>
          <w:tcPr>
            <w:tcW w:w="2067" w:type="dxa"/>
            <w:tcBorders>
              <w:top w:val="single" w:sz="12" w:space="0" w:color="000000"/>
              <w:left w:val="nil"/>
              <w:bottom w:val="single" w:sz="12" w:space="0" w:color="auto"/>
              <w:right w:val="single" w:sz="8" w:space="0" w:color="auto"/>
            </w:tcBorders>
            <w:shd w:val="clear" w:color="auto" w:fill="auto"/>
            <w:noWrap/>
            <w:vAlign w:val="center"/>
            <w:hideMark/>
          </w:tcPr>
          <w:p w14:paraId="7CBF6B02"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p>
          <w:p w14:paraId="56792E67"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r w:rsidRPr="00464750">
              <w:rPr>
                <w:rFonts w:asciiTheme="majorBidi" w:eastAsia="Times New Roman" w:hAnsiTheme="majorBidi" w:cstheme="majorBidi"/>
                <w:b/>
                <w:bCs/>
                <w:color w:val="000000"/>
                <w:sz w:val="20"/>
                <w:szCs w:val="20"/>
              </w:rPr>
              <w:t>H</w:t>
            </w:r>
            <w:r w:rsidRPr="00464750">
              <w:rPr>
                <w:rFonts w:asciiTheme="majorBidi" w:eastAsia="Times New Roman" w:hAnsiTheme="majorBidi" w:cstheme="majorBidi"/>
                <w:b/>
                <w:bCs/>
                <w:color w:val="000000"/>
                <w:sz w:val="20"/>
                <w:szCs w:val="20"/>
                <w:vertAlign w:val="subscript"/>
              </w:rPr>
              <w:t xml:space="preserve">s </w:t>
            </w:r>
            <w:r w:rsidRPr="00464750">
              <w:rPr>
                <w:rFonts w:asciiTheme="majorBidi" w:eastAsia="Times New Roman" w:hAnsiTheme="majorBidi" w:cstheme="majorBidi"/>
                <w:b/>
                <w:bCs/>
                <w:color w:val="000000"/>
                <w:sz w:val="20"/>
                <w:szCs w:val="20"/>
              </w:rPr>
              <w:t xml:space="preserve">(Spur dike height) </w:t>
            </w:r>
          </w:p>
          <w:p w14:paraId="01F5F6DE" w14:textId="77777777" w:rsidR="00712696" w:rsidRPr="00464750" w:rsidRDefault="00712696" w:rsidP="001C3923">
            <w:pPr>
              <w:spacing w:after="0" w:line="240" w:lineRule="auto"/>
              <w:jc w:val="center"/>
              <w:rPr>
                <w:rFonts w:asciiTheme="majorBidi" w:eastAsia="Times New Roman" w:hAnsiTheme="majorBidi" w:cstheme="majorBidi"/>
                <w:b/>
                <w:bCs/>
                <w:color w:val="000000"/>
                <w:sz w:val="20"/>
                <w:szCs w:val="20"/>
              </w:rPr>
            </w:pPr>
            <w:r w:rsidRPr="00464750">
              <w:rPr>
                <w:rFonts w:asciiTheme="majorBidi" w:eastAsia="Times New Roman" w:hAnsiTheme="majorBidi" w:cstheme="majorBidi"/>
                <w:b/>
                <w:bCs/>
                <w:color w:val="000000"/>
                <w:sz w:val="20"/>
                <w:szCs w:val="20"/>
              </w:rPr>
              <w:t>(m)</w:t>
            </w:r>
          </w:p>
        </w:tc>
      </w:tr>
      <w:tr w:rsidR="00712696" w:rsidRPr="00464750" w14:paraId="25B08739" w14:textId="77777777" w:rsidTr="001C3923">
        <w:trPr>
          <w:trHeight w:val="276"/>
        </w:trPr>
        <w:tc>
          <w:tcPr>
            <w:tcW w:w="1385"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7ADD5DF0" w14:textId="77777777" w:rsidR="00712696" w:rsidRPr="00464750" w:rsidRDefault="00712696" w:rsidP="001C3923">
            <w:pPr>
              <w:spacing w:after="0" w:line="240" w:lineRule="auto"/>
              <w:jc w:val="center"/>
              <w:rPr>
                <w:rFonts w:asciiTheme="majorBidi" w:eastAsia="Times New Roman" w:hAnsiTheme="majorBidi" w:cstheme="majorBidi"/>
                <w:b/>
                <w:bCs/>
                <w:color w:val="FF0000"/>
                <w:sz w:val="20"/>
                <w:szCs w:val="20"/>
              </w:rPr>
            </w:pPr>
            <w:r w:rsidRPr="00464750">
              <w:rPr>
                <w:rFonts w:asciiTheme="majorBidi" w:eastAsia="Times New Roman" w:hAnsiTheme="majorBidi" w:cstheme="majorBidi"/>
                <w:b/>
                <w:bCs/>
                <w:color w:val="FF0000"/>
                <w:sz w:val="20"/>
                <w:szCs w:val="20"/>
              </w:rPr>
              <w:t>25% Width</w:t>
            </w:r>
          </w:p>
        </w:tc>
        <w:tc>
          <w:tcPr>
            <w:tcW w:w="1755" w:type="dxa"/>
            <w:vMerge w:val="restart"/>
            <w:tcBorders>
              <w:top w:val="single" w:sz="12" w:space="0" w:color="auto"/>
              <w:left w:val="single" w:sz="4" w:space="0" w:color="auto"/>
              <w:right w:val="single" w:sz="4" w:space="0" w:color="auto"/>
            </w:tcBorders>
            <w:shd w:val="clear" w:color="auto" w:fill="auto"/>
            <w:noWrap/>
            <w:vAlign w:val="center"/>
            <w:hideMark/>
          </w:tcPr>
          <w:p w14:paraId="1969C82F"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 xml:space="preserve">Q </w:t>
            </w:r>
            <w:r w:rsidRPr="00464750">
              <w:rPr>
                <w:rFonts w:asciiTheme="majorBidi" w:eastAsia="Times New Roman" w:hAnsiTheme="majorBidi" w:cstheme="majorBidi"/>
                <w:color w:val="000000"/>
                <w:sz w:val="20"/>
                <w:szCs w:val="20"/>
                <w:vertAlign w:val="subscript"/>
              </w:rPr>
              <w:t xml:space="preserve">max </w:t>
            </w:r>
            <w:r w:rsidRPr="00464750">
              <w:rPr>
                <w:rFonts w:asciiTheme="majorBidi" w:eastAsia="Times New Roman" w:hAnsiTheme="majorBidi" w:cstheme="majorBidi"/>
                <w:color w:val="000000"/>
                <w:sz w:val="20"/>
                <w:szCs w:val="20"/>
              </w:rPr>
              <w:t xml:space="preserve">= 157.4 </w:t>
            </w:r>
          </w:p>
        </w:tc>
        <w:tc>
          <w:tcPr>
            <w:tcW w:w="1975" w:type="dxa"/>
            <w:vMerge w:val="restart"/>
            <w:tcBorders>
              <w:top w:val="single" w:sz="12" w:space="0" w:color="auto"/>
              <w:left w:val="single" w:sz="4" w:space="0" w:color="auto"/>
              <w:right w:val="single" w:sz="4" w:space="0" w:color="auto"/>
            </w:tcBorders>
            <w:shd w:val="clear" w:color="auto" w:fill="auto"/>
            <w:noWrap/>
            <w:vAlign w:val="center"/>
            <w:hideMark/>
          </w:tcPr>
          <w:p w14:paraId="0A3180A1"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7.2</w:t>
            </w:r>
          </w:p>
        </w:tc>
        <w:tc>
          <w:tcPr>
            <w:tcW w:w="957"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14:paraId="282053E4"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16.25</w:t>
            </w:r>
          </w:p>
        </w:tc>
        <w:tc>
          <w:tcPr>
            <w:tcW w:w="936"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14:paraId="7B3F1C87"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32.5</w:t>
            </w:r>
          </w:p>
        </w:tc>
        <w:tc>
          <w:tcPr>
            <w:tcW w:w="2067" w:type="dxa"/>
            <w:tcBorders>
              <w:top w:val="single" w:sz="12" w:space="0" w:color="auto"/>
              <w:left w:val="nil"/>
              <w:bottom w:val="single" w:sz="4" w:space="0" w:color="auto"/>
              <w:right w:val="single" w:sz="4" w:space="0" w:color="auto"/>
            </w:tcBorders>
            <w:shd w:val="clear" w:color="auto" w:fill="auto"/>
            <w:noWrap/>
            <w:vAlign w:val="center"/>
            <w:hideMark/>
          </w:tcPr>
          <w:p w14:paraId="3F366AEB"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h</w:t>
            </w:r>
            <w:r w:rsidRPr="00464750">
              <w:rPr>
                <w:rFonts w:asciiTheme="majorBidi" w:eastAsia="Times New Roman" w:hAnsiTheme="majorBidi" w:cstheme="majorBidi"/>
                <w:color w:val="000000"/>
                <w:sz w:val="20"/>
                <w:szCs w:val="20"/>
                <w:vertAlign w:val="subscript"/>
              </w:rPr>
              <w:t>0.5</w:t>
            </w:r>
            <w:r w:rsidRPr="00464750">
              <w:rPr>
                <w:rFonts w:asciiTheme="majorBidi" w:eastAsia="Times New Roman" w:hAnsiTheme="majorBidi" w:cstheme="majorBidi"/>
                <w:color w:val="000000"/>
                <w:sz w:val="20"/>
                <w:szCs w:val="20"/>
              </w:rPr>
              <w:t>=3.6</w:t>
            </w:r>
          </w:p>
        </w:tc>
      </w:tr>
      <w:tr w:rsidR="00712696" w:rsidRPr="00464750" w14:paraId="3F49FE25" w14:textId="77777777" w:rsidTr="001C3923">
        <w:trPr>
          <w:trHeight w:val="307"/>
        </w:trPr>
        <w:tc>
          <w:tcPr>
            <w:tcW w:w="1385" w:type="dxa"/>
            <w:vMerge/>
            <w:tcBorders>
              <w:top w:val="single" w:sz="8" w:space="0" w:color="auto"/>
              <w:left w:val="single" w:sz="12" w:space="0" w:color="auto"/>
              <w:bottom w:val="single" w:sz="8" w:space="0" w:color="000000"/>
              <w:right w:val="single" w:sz="4" w:space="0" w:color="auto"/>
            </w:tcBorders>
            <w:vAlign w:val="center"/>
            <w:hideMark/>
          </w:tcPr>
          <w:p w14:paraId="004064FC" w14:textId="77777777" w:rsidR="00712696" w:rsidRPr="00464750" w:rsidRDefault="00712696" w:rsidP="001C3923">
            <w:pPr>
              <w:spacing w:after="0" w:line="240" w:lineRule="auto"/>
              <w:rPr>
                <w:rFonts w:asciiTheme="majorBidi" w:eastAsia="Times New Roman" w:hAnsiTheme="majorBidi" w:cstheme="majorBidi"/>
                <w:b/>
                <w:bCs/>
                <w:color w:val="FF0000"/>
                <w:sz w:val="20"/>
                <w:szCs w:val="20"/>
              </w:rPr>
            </w:pPr>
          </w:p>
        </w:tc>
        <w:tc>
          <w:tcPr>
            <w:tcW w:w="1755" w:type="dxa"/>
            <w:vMerge/>
            <w:tcBorders>
              <w:left w:val="single" w:sz="4" w:space="0" w:color="auto"/>
              <w:right w:val="single" w:sz="4" w:space="0" w:color="auto"/>
            </w:tcBorders>
            <w:shd w:val="clear" w:color="auto" w:fill="auto"/>
            <w:noWrap/>
            <w:vAlign w:val="center"/>
          </w:tcPr>
          <w:p w14:paraId="416ED1C4"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p>
        </w:tc>
        <w:tc>
          <w:tcPr>
            <w:tcW w:w="1975" w:type="dxa"/>
            <w:vMerge/>
            <w:tcBorders>
              <w:left w:val="single" w:sz="4" w:space="0" w:color="auto"/>
              <w:right w:val="single" w:sz="4" w:space="0" w:color="auto"/>
            </w:tcBorders>
            <w:shd w:val="clear" w:color="auto" w:fill="auto"/>
            <w:noWrap/>
            <w:vAlign w:val="center"/>
          </w:tcPr>
          <w:p w14:paraId="53722B36"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p>
        </w:tc>
        <w:tc>
          <w:tcPr>
            <w:tcW w:w="957" w:type="dxa"/>
            <w:vMerge/>
            <w:tcBorders>
              <w:top w:val="single" w:sz="8" w:space="0" w:color="auto"/>
              <w:left w:val="single" w:sz="4" w:space="0" w:color="auto"/>
              <w:bottom w:val="single" w:sz="8" w:space="0" w:color="000000"/>
              <w:right w:val="single" w:sz="4" w:space="0" w:color="auto"/>
            </w:tcBorders>
            <w:vAlign w:val="center"/>
            <w:hideMark/>
          </w:tcPr>
          <w:p w14:paraId="5DF0AB21"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936" w:type="dxa"/>
            <w:vMerge/>
            <w:tcBorders>
              <w:top w:val="single" w:sz="8" w:space="0" w:color="auto"/>
              <w:left w:val="single" w:sz="4" w:space="0" w:color="auto"/>
              <w:bottom w:val="single" w:sz="8" w:space="0" w:color="000000"/>
              <w:right w:val="single" w:sz="4" w:space="0" w:color="auto"/>
            </w:tcBorders>
            <w:vAlign w:val="center"/>
            <w:hideMark/>
          </w:tcPr>
          <w:p w14:paraId="74E1FC22"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1C929AD1"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h</w:t>
            </w:r>
            <w:r w:rsidRPr="00464750">
              <w:rPr>
                <w:rFonts w:asciiTheme="majorBidi" w:eastAsia="Times New Roman" w:hAnsiTheme="majorBidi" w:cstheme="majorBidi"/>
                <w:color w:val="000000"/>
                <w:sz w:val="20"/>
                <w:szCs w:val="20"/>
                <w:vertAlign w:val="subscript"/>
              </w:rPr>
              <w:t>0.75</w:t>
            </w:r>
            <w:r w:rsidRPr="00464750">
              <w:rPr>
                <w:rFonts w:asciiTheme="majorBidi" w:eastAsia="Times New Roman" w:hAnsiTheme="majorBidi" w:cstheme="majorBidi"/>
                <w:color w:val="000000"/>
                <w:sz w:val="20"/>
                <w:szCs w:val="20"/>
              </w:rPr>
              <w:t>=5.4</w:t>
            </w:r>
          </w:p>
        </w:tc>
      </w:tr>
      <w:tr w:rsidR="00712696" w:rsidRPr="00464750" w14:paraId="292C77F2" w14:textId="77777777" w:rsidTr="001C3923">
        <w:trPr>
          <w:trHeight w:val="37"/>
        </w:trPr>
        <w:tc>
          <w:tcPr>
            <w:tcW w:w="1385" w:type="dxa"/>
            <w:vMerge/>
            <w:tcBorders>
              <w:top w:val="single" w:sz="8" w:space="0" w:color="auto"/>
              <w:left w:val="single" w:sz="12" w:space="0" w:color="auto"/>
              <w:bottom w:val="single" w:sz="12" w:space="0" w:color="auto"/>
              <w:right w:val="single" w:sz="4" w:space="0" w:color="auto"/>
            </w:tcBorders>
            <w:vAlign w:val="center"/>
            <w:hideMark/>
          </w:tcPr>
          <w:p w14:paraId="14A7B074" w14:textId="77777777" w:rsidR="00712696" w:rsidRPr="00464750" w:rsidRDefault="00712696" w:rsidP="001C3923">
            <w:pPr>
              <w:spacing w:after="0" w:line="240" w:lineRule="auto"/>
              <w:rPr>
                <w:rFonts w:asciiTheme="majorBidi" w:eastAsia="Times New Roman" w:hAnsiTheme="majorBidi" w:cstheme="majorBidi"/>
                <w:b/>
                <w:bCs/>
                <w:color w:val="FF0000"/>
                <w:sz w:val="20"/>
                <w:szCs w:val="20"/>
              </w:rPr>
            </w:pPr>
          </w:p>
        </w:tc>
        <w:tc>
          <w:tcPr>
            <w:tcW w:w="1755" w:type="dxa"/>
            <w:vMerge/>
            <w:tcBorders>
              <w:left w:val="single" w:sz="4" w:space="0" w:color="auto"/>
              <w:bottom w:val="single" w:sz="12" w:space="0" w:color="auto"/>
              <w:right w:val="single" w:sz="4" w:space="0" w:color="auto"/>
            </w:tcBorders>
            <w:vAlign w:val="center"/>
          </w:tcPr>
          <w:p w14:paraId="002911E9"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1975" w:type="dxa"/>
            <w:vMerge/>
            <w:tcBorders>
              <w:left w:val="single" w:sz="4" w:space="0" w:color="auto"/>
              <w:bottom w:val="single" w:sz="12" w:space="0" w:color="auto"/>
              <w:right w:val="single" w:sz="4" w:space="0" w:color="auto"/>
            </w:tcBorders>
            <w:vAlign w:val="center"/>
          </w:tcPr>
          <w:p w14:paraId="42A0BADC"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957" w:type="dxa"/>
            <w:vMerge/>
            <w:tcBorders>
              <w:top w:val="single" w:sz="8" w:space="0" w:color="auto"/>
              <w:left w:val="single" w:sz="4" w:space="0" w:color="auto"/>
              <w:bottom w:val="single" w:sz="12" w:space="0" w:color="auto"/>
              <w:right w:val="single" w:sz="4" w:space="0" w:color="auto"/>
            </w:tcBorders>
            <w:vAlign w:val="center"/>
            <w:hideMark/>
          </w:tcPr>
          <w:p w14:paraId="2B2D7200"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936" w:type="dxa"/>
            <w:vMerge/>
            <w:tcBorders>
              <w:top w:val="single" w:sz="8" w:space="0" w:color="auto"/>
              <w:left w:val="single" w:sz="4" w:space="0" w:color="auto"/>
              <w:bottom w:val="single" w:sz="12" w:space="0" w:color="auto"/>
              <w:right w:val="single" w:sz="4" w:space="0" w:color="auto"/>
            </w:tcBorders>
            <w:vAlign w:val="center"/>
            <w:hideMark/>
          </w:tcPr>
          <w:p w14:paraId="097B3754"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2067" w:type="dxa"/>
            <w:tcBorders>
              <w:top w:val="single" w:sz="4" w:space="0" w:color="auto"/>
              <w:left w:val="nil"/>
              <w:bottom w:val="single" w:sz="12" w:space="0" w:color="auto"/>
              <w:right w:val="single" w:sz="4" w:space="0" w:color="auto"/>
            </w:tcBorders>
            <w:shd w:val="clear" w:color="auto" w:fill="auto"/>
            <w:noWrap/>
            <w:vAlign w:val="center"/>
            <w:hideMark/>
          </w:tcPr>
          <w:p w14:paraId="57065660"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h</w:t>
            </w:r>
            <w:r w:rsidRPr="00464750">
              <w:rPr>
                <w:rFonts w:asciiTheme="majorBidi" w:eastAsia="Times New Roman" w:hAnsiTheme="majorBidi" w:cstheme="majorBidi"/>
                <w:color w:val="000000"/>
                <w:sz w:val="20"/>
                <w:szCs w:val="20"/>
                <w:vertAlign w:val="subscript"/>
              </w:rPr>
              <w:t>1.2</w:t>
            </w:r>
            <w:r w:rsidRPr="00464750">
              <w:rPr>
                <w:rFonts w:asciiTheme="majorBidi" w:eastAsia="Times New Roman" w:hAnsiTheme="majorBidi" w:cstheme="majorBidi"/>
                <w:color w:val="000000"/>
                <w:sz w:val="20"/>
                <w:szCs w:val="20"/>
              </w:rPr>
              <w:t>=8.6</w:t>
            </w:r>
          </w:p>
        </w:tc>
      </w:tr>
      <w:tr w:rsidR="00712696" w:rsidRPr="00464750" w14:paraId="45B0B943" w14:textId="77777777" w:rsidTr="001C3923">
        <w:trPr>
          <w:trHeight w:val="339"/>
        </w:trPr>
        <w:tc>
          <w:tcPr>
            <w:tcW w:w="1385" w:type="dxa"/>
            <w:vMerge w:val="restart"/>
            <w:tcBorders>
              <w:top w:val="single" w:sz="12" w:space="0" w:color="auto"/>
              <w:left w:val="single" w:sz="12" w:space="0" w:color="auto"/>
              <w:bottom w:val="single" w:sz="8" w:space="0" w:color="000000"/>
              <w:right w:val="nil"/>
            </w:tcBorders>
            <w:shd w:val="clear" w:color="auto" w:fill="auto"/>
            <w:noWrap/>
            <w:vAlign w:val="center"/>
            <w:hideMark/>
          </w:tcPr>
          <w:p w14:paraId="2A0234F0" w14:textId="77777777" w:rsidR="00712696" w:rsidRPr="00464750" w:rsidRDefault="00712696" w:rsidP="001C3923">
            <w:pPr>
              <w:spacing w:after="0" w:line="240" w:lineRule="auto"/>
              <w:jc w:val="center"/>
              <w:rPr>
                <w:rFonts w:asciiTheme="majorBidi" w:eastAsia="Times New Roman" w:hAnsiTheme="majorBidi" w:cstheme="majorBidi"/>
                <w:b/>
                <w:bCs/>
                <w:color w:val="FF0000"/>
                <w:sz w:val="20"/>
                <w:szCs w:val="20"/>
              </w:rPr>
            </w:pPr>
            <w:r w:rsidRPr="00464750">
              <w:rPr>
                <w:rFonts w:asciiTheme="majorBidi" w:eastAsia="Times New Roman" w:hAnsiTheme="majorBidi" w:cstheme="majorBidi"/>
                <w:b/>
                <w:bCs/>
                <w:color w:val="FF0000"/>
                <w:sz w:val="20"/>
                <w:szCs w:val="20"/>
              </w:rPr>
              <w:t>30% Widtg</w:t>
            </w:r>
          </w:p>
        </w:tc>
        <w:tc>
          <w:tcPr>
            <w:tcW w:w="1755" w:type="dxa"/>
            <w:vMerge w:val="restart"/>
            <w:tcBorders>
              <w:top w:val="single" w:sz="12" w:space="0" w:color="auto"/>
              <w:left w:val="single" w:sz="4" w:space="0" w:color="auto"/>
              <w:right w:val="single" w:sz="4" w:space="0" w:color="auto"/>
            </w:tcBorders>
            <w:shd w:val="clear" w:color="auto" w:fill="auto"/>
            <w:noWrap/>
            <w:vAlign w:val="center"/>
            <w:hideMark/>
          </w:tcPr>
          <w:p w14:paraId="31B5B39B"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 xml:space="preserve">Q </w:t>
            </w:r>
            <w:r w:rsidRPr="00464750">
              <w:rPr>
                <w:rFonts w:asciiTheme="majorBidi" w:eastAsia="Times New Roman" w:hAnsiTheme="majorBidi" w:cstheme="majorBidi"/>
                <w:color w:val="000000"/>
                <w:sz w:val="20"/>
                <w:szCs w:val="20"/>
                <w:vertAlign w:val="subscript"/>
              </w:rPr>
              <w:t xml:space="preserve">max </w:t>
            </w:r>
            <w:r w:rsidRPr="00464750">
              <w:rPr>
                <w:rFonts w:asciiTheme="majorBidi" w:eastAsia="Times New Roman" w:hAnsiTheme="majorBidi" w:cstheme="majorBidi"/>
                <w:color w:val="000000"/>
                <w:sz w:val="20"/>
                <w:szCs w:val="20"/>
              </w:rPr>
              <w:t xml:space="preserve">=157.4 </w:t>
            </w:r>
          </w:p>
        </w:tc>
        <w:tc>
          <w:tcPr>
            <w:tcW w:w="1975" w:type="dxa"/>
            <w:vMerge w:val="restart"/>
            <w:tcBorders>
              <w:top w:val="single" w:sz="12" w:space="0" w:color="auto"/>
              <w:left w:val="single" w:sz="4" w:space="0" w:color="auto"/>
              <w:right w:val="single" w:sz="4" w:space="0" w:color="auto"/>
            </w:tcBorders>
            <w:shd w:val="clear" w:color="auto" w:fill="auto"/>
            <w:noWrap/>
            <w:vAlign w:val="center"/>
            <w:hideMark/>
          </w:tcPr>
          <w:p w14:paraId="22B801AD"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7.2</w:t>
            </w:r>
          </w:p>
        </w:tc>
        <w:tc>
          <w:tcPr>
            <w:tcW w:w="957"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14:paraId="0824FE73"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19.5</w:t>
            </w:r>
          </w:p>
        </w:tc>
        <w:tc>
          <w:tcPr>
            <w:tcW w:w="936"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14:paraId="0E4248E3"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39</w:t>
            </w:r>
          </w:p>
        </w:tc>
        <w:tc>
          <w:tcPr>
            <w:tcW w:w="2067" w:type="dxa"/>
            <w:tcBorders>
              <w:top w:val="single" w:sz="12" w:space="0" w:color="auto"/>
              <w:left w:val="nil"/>
              <w:bottom w:val="single" w:sz="4" w:space="0" w:color="auto"/>
              <w:right w:val="single" w:sz="4" w:space="0" w:color="auto"/>
            </w:tcBorders>
            <w:shd w:val="clear" w:color="auto" w:fill="auto"/>
            <w:noWrap/>
            <w:vAlign w:val="center"/>
            <w:hideMark/>
          </w:tcPr>
          <w:p w14:paraId="1FF2EE67"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h</w:t>
            </w:r>
            <w:r w:rsidRPr="00464750">
              <w:rPr>
                <w:rFonts w:asciiTheme="majorBidi" w:eastAsia="Times New Roman" w:hAnsiTheme="majorBidi" w:cstheme="majorBidi"/>
                <w:color w:val="000000"/>
                <w:sz w:val="20"/>
                <w:szCs w:val="20"/>
                <w:vertAlign w:val="subscript"/>
              </w:rPr>
              <w:t>0.5</w:t>
            </w:r>
            <w:r w:rsidRPr="00464750">
              <w:rPr>
                <w:rFonts w:asciiTheme="majorBidi" w:eastAsia="Times New Roman" w:hAnsiTheme="majorBidi" w:cstheme="majorBidi"/>
                <w:color w:val="000000"/>
                <w:sz w:val="20"/>
                <w:szCs w:val="20"/>
              </w:rPr>
              <w:t>=3.6</w:t>
            </w:r>
          </w:p>
        </w:tc>
      </w:tr>
      <w:tr w:rsidR="00712696" w:rsidRPr="00464750" w14:paraId="48D59BDD" w14:textId="77777777" w:rsidTr="001C3923">
        <w:trPr>
          <w:trHeight w:val="307"/>
        </w:trPr>
        <w:tc>
          <w:tcPr>
            <w:tcW w:w="1385" w:type="dxa"/>
            <w:vMerge/>
            <w:tcBorders>
              <w:top w:val="nil"/>
              <w:left w:val="single" w:sz="12" w:space="0" w:color="auto"/>
              <w:bottom w:val="single" w:sz="8" w:space="0" w:color="000000"/>
              <w:right w:val="nil"/>
            </w:tcBorders>
            <w:vAlign w:val="center"/>
            <w:hideMark/>
          </w:tcPr>
          <w:p w14:paraId="27C022FF" w14:textId="77777777" w:rsidR="00712696" w:rsidRPr="00464750" w:rsidRDefault="00712696" w:rsidP="001C3923">
            <w:pPr>
              <w:spacing w:after="0" w:line="240" w:lineRule="auto"/>
              <w:rPr>
                <w:rFonts w:asciiTheme="majorBidi" w:eastAsia="Times New Roman" w:hAnsiTheme="majorBidi" w:cstheme="majorBidi"/>
                <w:b/>
                <w:bCs/>
                <w:color w:val="FF0000"/>
                <w:sz w:val="20"/>
                <w:szCs w:val="20"/>
              </w:rPr>
            </w:pPr>
          </w:p>
        </w:tc>
        <w:tc>
          <w:tcPr>
            <w:tcW w:w="1755" w:type="dxa"/>
            <w:vMerge/>
            <w:tcBorders>
              <w:left w:val="single" w:sz="4" w:space="0" w:color="auto"/>
              <w:right w:val="single" w:sz="4" w:space="0" w:color="auto"/>
            </w:tcBorders>
            <w:shd w:val="clear" w:color="auto" w:fill="auto"/>
            <w:noWrap/>
            <w:vAlign w:val="center"/>
            <w:hideMark/>
          </w:tcPr>
          <w:p w14:paraId="110B5A72"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p>
        </w:tc>
        <w:tc>
          <w:tcPr>
            <w:tcW w:w="1975" w:type="dxa"/>
            <w:vMerge/>
            <w:tcBorders>
              <w:left w:val="single" w:sz="4" w:space="0" w:color="auto"/>
              <w:right w:val="single" w:sz="4" w:space="0" w:color="auto"/>
            </w:tcBorders>
            <w:shd w:val="clear" w:color="auto" w:fill="auto"/>
            <w:noWrap/>
            <w:vAlign w:val="center"/>
            <w:hideMark/>
          </w:tcPr>
          <w:p w14:paraId="7B9977AA"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p>
        </w:tc>
        <w:tc>
          <w:tcPr>
            <w:tcW w:w="957" w:type="dxa"/>
            <w:vMerge/>
            <w:tcBorders>
              <w:top w:val="nil"/>
              <w:left w:val="single" w:sz="4" w:space="0" w:color="auto"/>
              <w:bottom w:val="single" w:sz="8" w:space="0" w:color="000000"/>
              <w:right w:val="single" w:sz="4" w:space="0" w:color="auto"/>
            </w:tcBorders>
            <w:vAlign w:val="center"/>
            <w:hideMark/>
          </w:tcPr>
          <w:p w14:paraId="4990B410"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936" w:type="dxa"/>
            <w:vMerge/>
            <w:tcBorders>
              <w:top w:val="nil"/>
              <w:left w:val="single" w:sz="4" w:space="0" w:color="auto"/>
              <w:bottom w:val="single" w:sz="8" w:space="0" w:color="000000"/>
              <w:right w:val="single" w:sz="4" w:space="0" w:color="auto"/>
            </w:tcBorders>
            <w:vAlign w:val="center"/>
            <w:hideMark/>
          </w:tcPr>
          <w:p w14:paraId="4F5894AA"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144C2935"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h</w:t>
            </w:r>
            <w:r w:rsidRPr="00464750">
              <w:rPr>
                <w:rFonts w:asciiTheme="majorBidi" w:eastAsia="Times New Roman" w:hAnsiTheme="majorBidi" w:cstheme="majorBidi"/>
                <w:color w:val="000000"/>
                <w:sz w:val="20"/>
                <w:szCs w:val="20"/>
                <w:vertAlign w:val="subscript"/>
              </w:rPr>
              <w:t>0.75</w:t>
            </w:r>
            <w:r w:rsidRPr="00464750">
              <w:rPr>
                <w:rFonts w:asciiTheme="majorBidi" w:eastAsia="Times New Roman" w:hAnsiTheme="majorBidi" w:cstheme="majorBidi"/>
                <w:color w:val="000000"/>
                <w:sz w:val="20"/>
                <w:szCs w:val="20"/>
              </w:rPr>
              <w:t>=5.4</w:t>
            </w:r>
          </w:p>
        </w:tc>
      </w:tr>
      <w:tr w:rsidR="00712696" w:rsidRPr="00464750" w14:paraId="6C8D1006" w14:textId="77777777" w:rsidTr="001C3923">
        <w:trPr>
          <w:trHeight w:val="319"/>
        </w:trPr>
        <w:tc>
          <w:tcPr>
            <w:tcW w:w="1385" w:type="dxa"/>
            <w:vMerge/>
            <w:tcBorders>
              <w:top w:val="nil"/>
              <w:left w:val="single" w:sz="12" w:space="0" w:color="auto"/>
              <w:bottom w:val="single" w:sz="12" w:space="0" w:color="auto"/>
              <w:right w:val="nil"/>
            </w:tcBorders>
            <w:vAlign w:val="center"/>
            <w:hideMark/>
          </w:tcPr>
          <w:p w14:paraId="45C93D4F" w14:textId="77777777" w:rsidR="00712696" w:rsidRPr="00464750" w:rsidRDefault="00712696" w:rsidP="001C3923">
            <w:pPr>
              <w:spacing w:after="0" w:line="240" w:lineRule="auto"/>
              <w:rPr>
                <w:rFonts w:asciiTheme="majorBidi" w:eastAsia="Times New Roman" w:hAnsiTheme="majorBidi" w:cstheme="majorBidi"/>
                <w:b/>
                <w:bCs/>
                <w:color w:val="FF0000"/>
                <w:sz w:val="20"/>
                <w:szCs w:val="20"/>
              </w:rPr>
            </w:pPr>
          </w:p>
        </w:tc>
        <w:tc>
          <w:tcPr>
            <w:tcW w:w="1755" w:type="dxa"/>
            <w:vMerge/>
            <w:tcBorders>
              <w:left w:val="single" w:sz="4" w:space="0" w:color="auto"/>
              <w:bottom w:val="single" w:sz="12" w:space="0" w:color="auto"/>
              <w:right w:val="single" w:sz="4" w:space="0" w:color="auto"/>
            </w:tcBorders>
            <w:vAlign w:val="center"/>
            <w:hideMark/>
          </w:tcPr>
          <w:p w14:paraId="5441D93D"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1975" w:type="dxa"/>
            <w:vMerge/>
            <w:tcBorders>
              <w:left w:val="single" w:sz="4" w:space="0" w:color="auto"/>
              <w:bottom w:val="single" w:sz="12" w:space="0" w:color="auto"/>
              <w:right w:val="single" w:sz="4" w:space="0" w:color="auto"/>
            </w:tcBorders>
            <w:vAlign w:val="center"/>
            <w:hideMark/>
          </w:tcPr>
          <w:p w14:paraId="7D37D552" w14:textId="77777777" w:rsidR="00712696" w:rsidRPr="00464750" w:rsidRDefault="00712696" w:rsidP="001C3923">
            <w:pPr>
              <w:spacing w:after="0" w:line="240" w:lineRule="auto"/>
              <w:rPr>
                <w:rFonts w:asciiTheme="majorBidi" w:eastAsia="Times New Roman" w:hAnsiTheme="majorBidi" w:cstheme="majorBidi"/>
                <w:b/>
                <w:bCs/>
                <w:color w:val="000000"/>
                <w:sz w:val="20"/>
                <w:szCs w:val="20"/>
              </w:rPr>
            </w:pPr>
          </w:p>
        </w:tc>
        <w:tc>
          <w:tcPr>
            <w:tcW w:w="957" w:type="dxa"/>
            <w:vMerge/>
            <w:tcBorders>
              <w:top w:val="nil"/>
              <w:left w:val="single" w:sz="4" w:space="0" w:color="auto"/>
              <w:bottom w:val="single" w:sz="12" w:space="0" w:color="auto"/>
              <w:right w:val="single" w:sz="4" w:space="0" w:color="auto"/>
            </w:tcBorders>
            <w:vAlign w:val="center"/>
            <w:hideMark/>
          </w:tcPr>
          <w:p w14:paraId="61FF94A9"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936" w:type="dxa"/>
            <w:vMerge/>
            <w:tcBorders>
              <w:top w:val="nil"/>
              <w:left w:val="single" w:sz="4" w:space="0" w:color="auto"/>
              <w:bottom w:val="single" w:sz="12" w:space="0" w:color="auto"/>
              <w:right w:val="single" w:sz="4" w:space="0" w:color="auto"/>
            </w:tcBorders>
            <w:vAlign w:val="center"/>
            <w:hideMark/>
          </w:tcPr>
          <w:p w14:paraId="24F70A90"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2067" w:type="dxa"/>
            <w:tcBorders>
              <w:top w:val="single" w:sz="4" w:space="0" w:color="auto"/>
              <w:left w:val="nil"/>
              <w:bottom w:val="single" w:sz="12" w:space="0" w:color="auto"/>
              <w:right w:val="single" w:sz="4" w:space="0" w:color="auto"/>
            </w:tcBorders>
            <w:shd w:val="clear" w:color="auto" w:fill="auto"/>
            <w:noWrap/>
            <w:vAlign w:val="center"/>
            <w:hideMark/>
          </w:tcPr>
          <w:p w14:paraId="345CF0C2"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h</w:t>
            </w:r>
            <w:r w:rsidRPr="00464750">
              <w:rPr>
                <w:rFonts w:asciiTheme="majorBidi" w:eastAsia="Times New Roman" w:hAnsiTheme="majorBidi" w:cstheme="majorBidi"/>
                <w:color w:val="000000"/>
                <w:sz w:val="20"/>
                <w:szCs w:val="20"/>
                <w:vertAlign w:val="subscript"/>
              </w:rPr>
              <w:t>1.2</w:t>
            </w:r>
            <w:r w:rsidRPr="00464750">
              <w:rPr>
                <w:rFonts w:asciiTheme="majorBidi" w:eastAsia="Times New Roman" w:hAnsiTheme="majorBidi" w:cstheme="majorBidi"/>
                <w:color w:val="000000"/>
                <w:sz w:val="20"/>
                <w:szCs w:val="20"/>
              </w:rPr>
              <w:t>=8.6</w:t>
            </w:r>
          </w:p>
        </w:tc>
      </w:tr>
      <w:tr w:rsidR="00712696" w:rsidRPr="00464750" w14:paraId="7025F4B6" w14:textId="77777777" w:rsidTr="001C3923">
        <w:trPr>
          <w:trHeight w:val="294"/>
        </w:trPr>
        <w:tc>
          <w:tcPr>
            <w:tcW w:w="1385" w:type="dxa"/>
            <w:vMerge w:val="restart"/>
            <w:tcBorders>
              <w:top w:val="single" w:sz="12" w:space="0" w:color="auto"/>
              <w:left w:val="single" w:sz="12" w:space="0" w:color="auto"/>
              <w:bottom w:val="single" w:sz="8" w:space="0" w:color="000000"/>
              <w:right w:val="nil"/>
            </w:tcBorders>
            <w:shd w:val="clear" w:color="auto" w:fill="auto"/>
            <w:noWrap/>
            <w:vAlign w:val="center"/>
            <w:hideMark/>
          </w:tcPr>
          <w:p w14:paraId="7AACB64E" w14:textId="77777777" w:rsidR="00712696" w:rsidRPr="00464750" w:rsidRDefault="00712696" w:rsidP="001C3923">
            <w:pPr>
              <w:spacing w:after="0" w:line="240" w:lineRule="auto"/>
              <w:jc w:val="center"/>
              <w:rPr>
                <w:rFonts w:asciiTheme="majorBidi" w:eastAsia="Times New Roman" w:hAnsiTheme="majorBidi" w:cstheme="majorBidi"/>
                <w:b/>
                <w:bCs/>
                <w:color w:val="FF0000"/>
                <w:sz w:val="20"/>
                <w:szCs w:val="20"/>
              </w:rPr>
            </w:pPr>
            <w:r w:rsidRPr="00464750">
              <w:rPr>
                <w:rFonts w:asciiTheme="majorBidi" w:eastAsia="Times New Roman" w:hAnsiTheme="majorBidi" w:cstheme="majorBidi"/>
                <w:b/>
                <w:bCs/>
                <w:color w:val="FF0000"/>
                <w:sz w:val="20"/>
                <w:szCs w:val="20"/>
              </w:rPr>
              <w:t>35% Width</w:t>
            </w:r>
          </w:p>
        </w:tc>
        <w:tc>
          <w:tcPr>
            <w:tcW w:w="1755" w:type="dxa"/>
            <w:vMerge w:val="restart"/>
            <w:tcBorders>
              <w:top w:val="single" w:sz="12" w:space="0" w:color="auto"/>
              <w:left w:val="single" w:sz="4" w:space="0" w:color="auto"/>
              <w:right w:val="single" w:sz="4" w:space="0" w:color="auto"/>
            </w:tcBorders>
            <w:shd w:val="clear" w:color="auto" w:fill="auto"/>
            <w:noWrap/>
            <w:vAlign w:val="center"/>
            <w:hideMark/>
          </w:tcPr>
          <w:p w14:paraId="4EDABF8D"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 xml:space="preserve">Q </w:t>
            </w:r>
            <w:r w:rsidRPr="00464750">
              <w:rPr>
                <w:rFonts w:asciiTheme="majorBidi" w:eastAsia="Times New Roman" w:hAnsiTheme="majorBidi" w:cstheme="majorBidi"/>
                <w:color w:val="000000"/>
                <w:sz w:val="20"/>
                <w:szCs w:val="20"/>
                <w:vertAlign w:val="subscript"/>
              </w:rPr>
              <w:t xml:space="preserve">max </w:t>
            </w:r>
            <w:r w:rsidRPr="00464750">
              <w:rPr>
                <w:rFonts w:asciiTheme="majorBidi" w:eastAsia="Times New Roman" w:hAnsiTheme="majorBidi" w:cstheme="majorBidi"/>
                <w:color w:val="000000"/>
                <w:sz w:val="20"/>
                <w:szCs w:val="20"/>
              </w:rPr>
              <w:t xml:space="preserve">= 157.4 </w:t>
            </w:r>
          </w:p>
        </w:tc>
        <w:tc>
          <w:tcPr>
            <w:tcW w:w="1975" w:type="dxa"/>
            <w:vMerge w:val="restart"/>
            <w:tcBorders>
              <w:top w:val="single" w:sz="12" w:space="0" w:color="auto"/>
              <w:left w:val="single" w:sz="4" w:space="0" w:color="auto"/>
              <w:right w:val="single" w:sz="4" w:space="0" w:color="auto"/>
            </w:tcBorders>
            <w:shd w:val="clear" w:color="auto" w:fill="auto"/>
            <w:noWrap/>
            <w:vAlign w:val="center"/>
            <w:hideMark/>
          </w:tcPr>
          <w:p w14:paraId="38F36FBF"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7.2</w:t>
            </w:r>
          </w:p>
        </w:tc>
        <w:tc>
          <w:tcPr>
            <w:tcW w:w="957"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14:paraId="6E12BEF6"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22.75</w:t>
            </w:r>
          </w:p>
        </w:tc>
        <w:tc>
          <w:tcPr>
            <w:tcW w:w="936"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14:paraId="6034D5A2"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45.5</w:t>
            </w:r>
          </w:p>
        </w:tc>
        <w:tc>
          <w:tcPr>
            <w:tcW w:w="2067" w:type="dxa"/>
            <w:tcBorders>
              <w:top w:val="single" w:sz="12" w:space="0" w:color="auto"/>
              <w:left w:val="nil"/>
              <w:bottom w:val="single" w:sz="4" w:space="0" w:color="auto"/>
              <w:right w:val="single" w:sz="4" w:space="0" w:color="auto"/>
            </w:tcBorders>
            <w:shd w:val="clear" w:color="auto" w:fill="auto"/>
            <w:noWrap/>
            <w:vAlign w:val="center"/>
            <w:hideMark/>
          </w:tcPr>
          <w:p w14:paraId="65F481D7"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h</w:t>
            </w:r>
            <w:r w:rsidRPr="00464750">
              <w:rPr>
                <w:rFonts w:asciiTheme="majorBidi" w:eastAsia="Times New Roman" w:hAnsiTheme="majorBidi" w:cstheme="majorBidi"/>
                <w:color w:val="000000"/>
                <w:sz w:val="20"/>
                <w:szCs w:val="20"/>
                <w:vertAlign w:val="subscript"/>
              </w:rPr>
              <w:t>0.5</w:t>
            </w:r>
            <w:r w:rsidRPr="00464750">
              <w:rPr>
                <w:rFonts w:asciiTheme="majorBidi" w:eastAsia="Times New Roman" w:hAnsiTheme="majorBidi" w:cstheme="majorBidi"/>
                <w:color w:val="000000"/>
                <w:sz w:val="20"/>
                <w:szCs w:val="20"/>
              </w:rPr>
              <w:t>=3.6</w:t>
            </w:r>
          </w:p>
        </w:tc>
      </w:tr>
      <w:tr w:rsidR="00712696" w:rsidRPr="00464750" w14:paraId="3C146665" w14:textId="77777777" w:rsidTr="001C3923">
        <w:trPr>
          <w:trHeight w:val="307"/>
        </w:trPr>
        <w:tc>
          <w:tcPr>
            <w:tcW w:w="1385" w:type="dxa"/>
            <w:vMerge/>
            <w:tcBorders>
              <w:top w:val="nil"/>
              <w:left w:val="single" w:sz="12" w:space="0" w:color="auto"/>
              <w:bottom w:val="single" w:sz="8" w:space="0" w:color="000000"/>
              <w:right w:val="nil"/>
            </w:tcBorders>
            <w:vAlign w:val="center"/>
            <w:hideMark/>
          </w:tcPr>
          <w:p w14:paraId="7B29E1A0" w14:textId="77777777" w:rsidR="00712696" w:rsidRPr="00464750" w:rsidRDefault="00712696" w:rsidP="001C3923">
            <w:pPr>
              <w:spacing w:after="0" w:line="240" w:lineRule="auto"/>
              <w:rPr>
                <w:rFonts w:asciiTheme="majorBidi" w:eastAsia="Times New Roman" w:hAnsiTheme="majorBidi" w:cstheme="majorBidi"/>
                <w:b/>
                <w:bCs/>
                <w:color w:val="000000"/>
                <w:sz w:val="20"/>
                <w:szCs w:val="20"/>
              </w:rPr>
            </w:pPr>
          </w:p>
        </w:tc>
        <w:tc>
          <w:tcPr>
            <w:tcW w:w="1755" w:type="dxa"/>
            <w:vMerge/>
            <w:tcBorders>
              <w:left w:val="single" w:sz="4" w:space="0" w:color="auto"/>
              <w:right w:val="single" w:sz="4" w:space="0" w:color="auto"/>
            </w:tcBorders>
            <w:shd w:val="clear" w:color="auto" w:fill="auto"/>
            <w:noWrap/>
            <w:vAlign w:val="center"/>
            <w:hideMark/>
          </w:tcPr>
          <w:p w14:paraId="10C1AC8A"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1975" w:type="dxa"/>
            <w:vMerge/>
            <w:tcBorders>
              <w:left w:val="single" w:sz="4" w:space="0" w:color="auto"/>
              <w:right w:val="single" w:sz="4" w:space="0" w:color="auto"/>
            </w:tcBorders>
            <w:shd w:val="clear" w:color="auto" w:fill="auto"/>
            <w:noWrap/>
            <w:vAlign w:val="center"/>
            <w:hideMark/>
          </w:tcPr>
          <w:p w14:paraId="7104F5E2"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p>
        </w:tc>
        <w:tc>
          <w:tcPr>
            <w:tcW w:w="957" w:type="dxa"/>
            <w:vMerge/>
            <w:tcBorders>
              <w:top w:val="nil"/>
              <w:left w:val="single" w:sz="4" w:space="0" w:color="auto"/>
              <w:bottom w:val="single" w:sz="8" w:space="0" w:color="000000"/>
              <w:right w:val="single" w:sz="4" w:space="0" w:color="auto"/>
            </w:tcBorders>
            <w:vAlign w:val="center"/>
            <w:hideMark/>
          </w:tcPr>
          <w:p w14:paraId="6659D171"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936" w:type="dxa"/>
            <w:vMerge/>
            <w:tcBorders>
              <w:top w:val="nil"/>
              <w:left w:val="single" w:sz="4" w:space="0" w:color="auto"/>
              <w:bottom w:val="single" w:sz="8" w:space="0" w:color="000000"/>
              <w:right w:val="single" w:sz="4" w:space="0" w:color="auto"/>
            </w:tcBorders>
            <w:vAlign w:val="center"/>
            <w:hideMark/>
          </w:tcPr>
          <w:p w14:paraId="1EC4BD16"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14:paraId="7C96B115"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h</w:t>
            </w:r>
            <w:r w:rsidRPr="00464750">
              <w:rPr>
                <w:rFonts w:asciiTheme="majorBidi" w:eastAsia="Times New Roman" w:hAnsiTheme="majorBidi" w:cstheme="majorBidi"/>
                <w:color w:val="000000"/>
                <w:sz w:val="20"/>
                <w:szCs w:val="20"/>
                <w:vertAlign w:val="subscript"/>
              </w:rPr>
              <w:t>0.75</w:t>
            </w:r>
            <w:r w:rsidRPr="00464750">
              <w:rPr>
                <w:rFonts w:asciiTheme="majorBidi" w:eastAsia="Times New Roman" w:hAnsiTheme="majorBidi" w:cstheme="majorBidi"/>
                <w:color w:val="000000"/>
                <w:sz w:val="20"/>
                <w:szCs w:val="20"/>
              </w:rPr>
              <w:t>=5.4</w:t>
            </w:r>
          </w:p>
        </w:tc>
      </w:tr>
      <w:tr w:rsidR="00712696" w:rsidRPr="00464750" w14:paraId="70C442FF" w14:textId="77777777" w:rsidTr="001C3923">
        <w:trPr>
          <w:trHeight w:val="319"/>
        </w:trPr>
        <w:tc>
          <w:tcPr>
            <w:tcW w:w="1385" w:type="dxa"/>
            <w:vMerge/>
            <w:tcBorders>
              <w:top w:val="nil"/>
              <w:left w:val="single" w:sz="12" w:space="0" w:color="auto"/>
              <w:bottom w:val="single" w:sz="12" w:space="0" w:color="auto"/>
              <w:right w:val="nil"/>
            </w:tcBorders>
            <w:vAlign w:val="center"/>
            <w:hideMark/>
          </w:tcPr>
          <w:p w14:paraId="75A8FC97" w14:textId="77777777" w:rsidR="00712696" w:rsidRPr="00464750" w:rsidRDefault="00712696" w:rsidP="001C3923">
            <w:pPr>
              <w:spacing w:after="0" w:line="240" w:lineRule="auto"/>
              <w:rPr>
                <w:rFonts w:asciiTheme="majorBidi" w:eastAsia="Times New Roman" w:hAnsiTheme="majorBidi" w:cstheme="majorBidi"/>
                <w:b/>
                <w:bCs/>
                <w:color w:val="000000"/>
                <w:sz w:val="20"/>
                <w:szCs w:val="20"/>
              </w:rPr>
            </w:pPr>
          </w:p>
        </w:tc>
        <w:tc>
          <w:tcPr>
            <w:tcW w:w="1755" w:type="dxa"/>
            <w:vMerge/>
            <w:tcBorders>
              <w:left w:val="single" w:sz="4" w:space="0" w:color="auto"/>
              <w:bottom w:val="single" w:sz="12" w:space="0" w:color="auto"/>
              <w:right w:val="single" w:sz="4" w:space="0" w:color="auto"/>
            </w:tcBorders>
            <w:vAlign w:val="center"/>
            <w:hideMark/>
          </w:tcPr>
          <w:p w14:paraId="6EEF2D21"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1975" w:type="dxa"/>
            <w:vMerge/>
            <w:tcBorders>
              <w:left w:val="single" w:sz="4" w:space="0" w:color="auto"/>
              <w:bottom w:val="single" w:sz="12" w:space="0" w:color="auto"/>
              <w:right w:val="single" w:sz="4" w:space="0" w:color="auto"/>
            </w:tcBorders>
            <w:vAlign w:val="center"/>
            <w:hideMark/>
          </w:tcPr>
          <w:p w14:paraId="68A349FD"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957" w:type="dxa"/>
            <w:vMerge/>
            <w:tcBorders>
              <w:top w:val="nil"/>
              <w:left w:val="single" w:sz="4" w:space="0" w:color="auto"/>
              <w:bottom w:val="single" w:sz="12" w:space="0" w:color="auto"/>
              <w:right w:val="single" w:sz="4" w:space="0" w:color="auto"/>
            </w:tcBorders>
            <w:vAlign w:val="center"/>
            <w:hideMark/>
          </w:tcPr>
          <w:p w14:paraId="5B5A6A9E"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936" w:type="dxa"/>
            <w:vMerge/>
            <w:tcBorders>
              <w:top w:val="nil"/>
              <w:left w:val="single" w:sz="4" w:space="0" w:color="auto"/>
              <w:bottom w:val="single" w:sz="12" w:space="0" w:color="auto"/>
              <w:right w:val="single" w:sz="4" w:space="0" w:color="auto"/>
            </w:tcBorders>
            <w:vAlign w:val="center"/>
            <w:hideMark/>
          </w:tcPr>
          <w:p w14:paraId="36B904F8" w14:textId="77777777" w:rsidR="00712696" w:rsidRPr="00464750" w:rsidRDefault="00712696" w:rsidP="001C3923">
            <w:pPr>
              <w:spacing w:after="0" w:line="240" w:lineRule="auto"/>
              <w:rPr>
                <w:rFonts w:asciiTheme="majorBidi" w:eastAsia="Times New Roman" w:hAnsiTheme="majorBidi" w:cstheme="majorBidi"/>
                <w:color w:val="000000"/>
                <w:sz w:val="20"/>
                <w:szCs w:val="20"/>
              </w:rPr>
            </w:pPr>
          </w:p>
        </w:tc>
        <w:tc>
          <w:tcPr>
            <w:tcW w:w="2067" w:type="dxa"/>
            <w:tcBorders>
              <w:top w:val="single" w:sz="4" w:space="0" w:color="auto"/>
              <w:left w:val="nil"/>
              <w:bottom w:val="single" w:sz="12" w:space="0" w:color="auto"/>
              <w:right w:val="single" w:sz="4" w:space="0" w:color="auto"/>
            </w:tcBorders>
            <w:shd w:val="clear" w:color="auto" w:fill="auto"/>
            <w:noWrap/>
            <w:vAlign w:val="center"/>
            <w:hideMark/>
          </w:tcPr>
          <w:p w14:paraId="73006233" w14:textId="77777777" w:rsidR="00712696" w:rsidRPr="00464750" w:rsidRDefault="00712696" w:rsidP="001C3923">
            <w:pPr>
              <w:spacing w:after="0" w:line="240" w:lineRule="auto"/>
              <w:jc w:val="center"/>
              <w:rPr>
                <w:rFonts w:asciiTheme="majorBidi" w:eastAsia="Times New Roman" w:hAnsiTheme="majorBidi" w:cstheme="majorBidi"/>
                <w:color w:val="000000"/>
                <w:sz w:val="20"/>
                <w:szCs w:val="20"/>
              </w:rPr>
            </w:pPr>
            <w:r w:rsidRPr="00464750">
              <w:rPr>
                <w:rFonts w:asciiTheme="majorBidi" w:eastAsia="Times New Roman" w:hAnsiTheme="majorBidi" w:cstheme="majorBidi"/>
                <w:color w:val="000000"/>
                <w:sz w:val="20"/>
                <w:szCs w:val="20"/>
              </w:rPr>
              <w:t>h</w:t>
            </w:r>
            <w:r w:rsidRPr="00464750">
              <w:rPr>
                <w:rFonts w:asciiTheme="majorBidi" w:eastAsia="Times New Roman" w:hAnsiTheme="majorBidi" w:cstheme="majorBidi"/>
                <w:color w:val="000000"/>
                <w:sz w:val="20"/>
                <w:szCs w:val="20"/>
                <w:vertAlign w:val="subscript"/>
              </w:rPr>
              <w:t>1.2</w:t>
            </w:r>
            <w:r w:rsidRPr="00464750">
              <w:rPr>
                <w:rFonts w:asciiTheme="majorBidi" w:eastAsia="Times New Roman" w:hAnsiTheme="majorBidi" w:cstheme="majorBidi"/>
                <w:color w:val="000000"/>
                <w:sz w:val="20"/>
                <w:szCs w:val="20"/>
              </w:rPr>
              <w:t>=8.6</w:t>
            </w:r>
          </w:p>
        </w:tc>
      </w:tr>
    </w:tbl>
    <w:p w14:paraId="344B363C" w14:textId="77777777" w:rsidR="00712696" w:rsidRPr="00C73233" w:rsidRDefault="00712696" w:rsidP="00712696">
      <w:pPr>
        <w:spacing w:line="240" w:lineRule="auto"/>
        <w:rPr>
          <w:rFonts w:asciiTheme="majorBidi" w:hAnsiTheme="majorBidi" w:cstheme="majorBidi"/>
          <w:sz w:val="4"/>
          <w:szCs w:val="4"/>
          <w:rtl/>
          <w:lang w:bidi="ar-KW"/>
        </w:rPr>
      </w:pPr>
    </w:p>
    <w:p w14:paraId="6773D883" w14:textId="4F0242C3" w:rsidR="00712696" w:rsidRPr="000257F7" w:rsidRDefault="00464750" w:rsidP="003A0225">
      <w:pPr>
        <w:pStyle w:val="Heading1"/>
        <w:ind w:left="810" w:hanging="450"/>
        <w:rPr>
          <w:bCs/>
          <w:i w:val="0"/>
          <w:iCs w:val="0"/>
        </w:rPr>
      </w:pPr>
      <w:r w:rsidRPr="000257F7">
        <w:rPr>
          <w:bCs/>
          <w:i w:val="0"/>
          <w:iCs w:val="0"/>
        </w:rPr>
        <w:t>RESULTS AND DISCUSSIONS</w:t>
      </w:r>
    </w:p>
    <w:p w14:paraId="584BE9B6" w14:textId="621CA9E2" w:rsidR="000257F7" w:rsidRPr="000257F7" w:rsidRDefault="000257F7" w:rsidP="000257F7">
      <w:pPr>
        <w:autoSpaceDE w:val="0"/>
        <w:autoSpaceDN w:val="0"/>
        <w:adjustRightInd w:val="0"/>
        <w:spacing w:after="0" w:line="240" w:lineRule="auto"/>
        <w:rPr>
          <w:b/>
          <w:sz w:val="22"/>
          <w:szCs w:val="22"/>
          <w:lang w:val="en-US"/>
        </w:rPr>
      </w:pPr>
      <w:r>
        <w:rPr>
          <w:b/>
          <w:i/>
          <w:iCs/>
          <w:sz w:val="20"/>
          <w:szCs w:val="20"/>
          <w:lang w:val="en-US"/>
        </w:rPr>
        <w:t xml:space="preserve">4.1 </w:t>
      </w:r>
      <w:r w:rsidRPr="000257F7">
        <w:rPr>
          <w:b/>
          <w:i/>
          <w:iCs/>
          <w:sz w:val="20"/>
          <w:szCs w:val="20"/>
          <w:lang w:val="en-US"/>
        </w:rPr>
        <w:t>Morphological condition</w:t>
      </w:r>
    </w:p>
    <w:p w14:paraId="7351E0FA" w14:textId="1ADB0C46" w:rsidR="000257F7" w:rsidRDefault="000257F7" w:rsidP="000257F7">
      <w:pPr>
        <w:autoSpaceDE w:val="0"/>
        <w:autoSpaceDN w:val="0"/>
        <w:adjustRightInd w:val="0"/>
        <w:spacing w:after="0" w:line="240" w:lineRule="auto"/>
        <w:ind w:firstLine="708"/>
        <w:rPr>
          <w:bCs/>
          <w:sz w:val="20"/>
          <w:szCs w:val="20"/>
          <w:lang w:val="en-US"/>
        </w:rPr>
      </w:pPr>
      <w:r w:rsidRPr="000257F7">
        <w:rPr>
          <w:bCs/>
          <w:sz w:val="20"/>
          <w:szCs w:val="20"/>
          <w:lang w:val="en-US"/>
        </w:rPr>
        <w:t>The areas of sedimentation and Erosion on the stream banks were identified by comparing satellite images at the study area Fig</w:t>
      </w:r>
      <w:r w:rsidR="00DD4368">
        <w:rPr>
          <w:bCs/>
          <w:sz w:val="20"/>
          <w:szCs w:val="20"/>
          <w:lang w:val="en-US"/>
        </w:rPr>
        <w:t xml:space="preserve">. </w:t>
      </w:r>
      <w:r w:rsidRPr="000257F7">
        <w:rPr>
          <w:bCs/>
          <w:sz w:val="20"/>
          <w:szCs w:val="20"/>
          <w:lang w:val="en-US"/>
        </w:rPr>
        <w:t xml:space="preserve">(6). The right bank is migrated by 4m at </w:t>
      </w:r>
      <w:proofErr w:type="gramStart"/>
      <w:r w:rsidRPr="000257F7">
        <w:rPr>
          <w:bCs/>
          <w:sz w:val="20"/>
          <w:szCs w:val="20"/>
          <w:lang w:val="en-US"/>
        </w:rPr>
        <w:t>km 132</w:t>
      </w:r>
      <w:proofErr w:type="gramEnd"/>
      <w:r w:rsidRPr="000257F7">
        <w:rPr>
          <w:bCs/>
          <w:sz w:val="20"/>
          <w:szCs w:val="20"/>
          <w:lang w:val="en-US"/>
        </w:rPr>
        <w:t xml:space="preserve"> due to helical flow currents. Encroachments increased at the right bank by 100 m long and 13.5 m wide at the bend apex leading to the narrowing of the </w:t>
      </w:r>
      <w:proofErr w:type="spellStart"/>
      <w:r w:rsidRPr="000257F7">
        <w:rPr>
          <w:bCs/>
          <w:sz w:val="20"/>
          <w:szCs w:val="20"/>
          <w:lang w:val="en-US"/>
        </w:rPr>
        <w:t>bend</w:t>
      </w:r>
      <w:proofErr w:type="spellEnd"/>
      <w:r w:rsidRPr="000257F7">
        <w:rPr>
          <w:bCs/>
          <w:sz w:val="20"/>
          <w:szCs w:val="20"/>
          <w:lang w:val="en-US"/>
        </w:rPr>
        <w:t xml:space="preserve"> width. A reduction in bend width typically leads to an increase in flow velocity. This is due to the conservation of mass principle; as the cross-sectional area decreases, the velocity must increase to maintain the same discharge. For instance, in sharp bends, the high-velocity core (HVC) often shifts towards the outer bank, resulting in increased scouring effects on upstream point bars and changes in flow direction, [17]. This process can alter the channel's morphology over time, leading to changes in sinuosity and channel stability. It’s obvious that a dredged hole at km 132.000, with a depth of 4 meters, has been created to serve as a stilling basin Fig</w:t>
      </w:r>
      <w:r w:rsidR="00DD4368">
        <w:rPr>
          <w:bCs/>
          <w:sz w:val="20"/>
          <w:szCs w:val="20"/>
          <w:lang w:val="en-US"/>
        </w:rPr>
        <w:t>.</w:t>
      </w:r>
      <w:r w:rsidRPr="000257F7">
        <w:rPr>
          <w:bCs/>
          <w:sz w:val="20"/>
          <w:szCs w:val="20"/>
          <w:lang w:val="en-US"/>
        </w:rPr>
        <w:t xml:space="preserve"> (7). This dredged hole is created to reduce flow velocity and minimize disturbances and vibrations resulting from the water flow caused by the encroachments contraction, helping to protect the outer curve from erosion in this critical region Fig</w:t>
      </w:r>
      <w:r w:rsidR="00DD4368">
        <w:rPr>
          <w:bCs/>
          <w:sz w:val="20"/>
          <w:szCs w:val="20"/>
          <w:lang w:val="en-US"/>
        </w:rPr>
        <w:t>.</w:t>
      </w:r>
      <w:r w:rsidRPr="000257F7">
        <w:rPr>
          <w:bCs/>
          <w:sz w:val="20"/>
          <w:szCs w:val="20"/>
          <w:lang w:val="en-US"/>
        </w:rPr>
        <w:t xml:space="preserve"> (8). </w:t>
      </w:r>
    </w:p>
    <w:p w14:paraId="111300E9" w14:textId="77777777" w:rsidR="00620082" w:rsidRPr="00620082" w:rsidRDefault="00620082" w:rsidP="00620082">
      <w:pPr>
        <w:autoSpaceDE w:val="0"/>
        <w:autoSpaceDN w:val="0"/>
        <w:adjustRightInd w:val="0"/>
        <w:spacing w:after="0" w:line="240" w:lineRule="auto"/>
        <w:jc w:val="center"/>
        <w:rPr>
          <w:bCs/>
          <w:sz w:val="20"/>
          <w:szCs w:val="20"/>
          <w:lang w:val="en-US"/>
        </w:rPr>
      </w:pPr>
      <w:r w:rsidRPr="00620082">
        <w:rPr>
          <w:bCs/>
          <w:sz w:val="20"/>
          <w:szCs w:val="20"/>
          <w:lang w:val="en-US"/>
        </w:rPr>
        <w:drawing>
          <wp:inline distT="0" distB="0" distL="0" distR="0" wp14:anchorId="24E8F98D" wp14:editId="4FED4AAD">
            <wp:extent cx="2812415" cy="3639726"/>
            <wp:effectExtent l="19050" t="19050" r="26035" b="18415"/>
            <wp:docPr id="879606970" name="Picture 1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6970" name="Picture 11" descr="A map of a riv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3837" cy="3654508"/>
                    </a:xfrm>
                    <a:prstGeom prst="rect">
                      <a:avLst/>
                    </a:prstGeom>
                    <a:ln w="12700">
                      <a:solidFill>
                        <a:schemeClr val="tx1"/>
                      </a:solidFill>
                    </a:ln>
                  </pic:spPr>
                </pic:pic>
              </a:graphicData>
            </a:graphic>
          </wp:inline>
        </w:drawing>
      </w:r>
    </w:p>
    <w:p w14:paraId="21169E1F" w14:textId="77777777" w:rsidR="00620082" w:rsidRPr="00620082" w:rsidRDefault="00620082" w:rsidP="00620082">
      <w:pPr>
        <w:autoSpaceDE w:val="0"/>
        <w:autoSpaceDN w:val="0"/>
        <w:adjustRightInd w:val="0"/>
        <w:spacing w:after="0" w:line="240" w:lineRule="auto"/>
        <w:jc w:val="center"/>
        <w:rPr>
          <w:b/>
          <w:bCs/>
          <w:sz w:val="20"/>
          <w:szCs w:val="20"/>
          <w:lang w:val="en-US"/>
        </w:rPr>
      </w:pPr>
      <w:r w:rsidRPr="00620082">
        <w:rPr>
          <w:b/>
          <w:bCs/>
          <w:sz w:val="20"/>
          <w:szCs w:val="20"/>
          <w:lang w:val="en-US"/>
        </w:rPr>
        <w:t>Figure 6: Comparison of satellite images 2004 &amp; 2023.</w:t>
      </w:r>
    </w:p>
    <w:p w14:paraId="7BBCDCEE" w14:textId="77777777" w:rsidR="00620082" w:rsidRPr="00620082" w:rsidRDefault="00620082" w:rsidP="00620082">
      <w:pPr>
        <w:autoSpaceDE w:val="0"/>
        <w:autoSpaceDN w:val="0"/>
        <w:adjustRightInd w:val="0"/>
        <w:spacing w:after="0" w:line="240" w:lineRule="auto"/>
        <w:jc w:val="center"/>
        <w:rPr>
          <w:bCs/>
          <w:sz w:val="20"/>
          <w:szCs w:val="20"/>
          <w:lang w:val="en-US"/>
        </w:rPr>
      </w:pPr>
      <w:r w:rsidRPr="00620082">
        <w:rPr>
          <w:bCs/>
          <w:sz w:val="20"/>
          <w:szCs w:val="20"/>
          <w:rtl/>
          <w:lang w:val="ar-SA"/>
        </w:rPr>
        <w:lastRenderedPageBreak/>
        <w:drawing>
          <wp:inline distT="0" distB="0" distL="0" distR="0" wp14:anchorId="43220AB8" wp14:editId="5E900BBE">
            <wp:extent cx="4758690" cy="2837611"/>
            <wp:effectExtent l="19050" t="19050" r="22860" b="20320"/>
            <wp:docPr id="824468338" name="Picture 12" descr="A graph with line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68338" name="Picture 12" descr="A graph with lines and numbers"/>
                    <pic:cNvPicPr/>
                  </pic:nvPicPr>
                  <pic:blipFill>
                    <a:blip r:embed="rId22">
                      <a:extLst>
                        <a:ext uri="{28A0092B-C50C-407E-A947-70E740481C1C}">
                          <a14:useLocalDpi xmlns:a14="http://schemas.microsoft.com/office/drawing/2010/main" val="0"/>
                        </a:ext>
                      </a:extLst>
                    </a:blip>
                    <a:stretch>
                      <a:fillRect/>
                    </a:stretch>
                  </pic:blipFill>
                  <pic:spPr>
                    <a:xfrm>
                      <a:off x="0" y="0"/>
                      <a:ext cx="4762531" cy="2839901"/>
                    </a:xfrm>
                    <a:prstGeom prst="rect">
                      <a:avLst/>
                    </a:prstGeom>
                    <a:ln w="12700">
                      <a:solidFill>
                        <a:schemeClr val="tx1"/>
                      </a:solidFill>
                    </a:ln>
                  </pic:spPr>
                </pic:pic>
              </a:graphicData>
            </a:graphic>
          </wp:inline>
        </w:drawing>
      </w:r>
    </w:p>
    <w:p w14:paraId="17749637" w14:textId="77777777" w:rsidR="00620082" w:rsidRPr="00620082" w:rsidRDefault="00620082" w:rsidP="00620082">
      <w:pPr>
        <w:autoSpaceDE w:val="0"/>
        <w:autoSpaceDN w:val="0"/>
        <w:adjustRightInd w:val="0"/>
        <w:spacing w:after="0" w:line="240" w:lineRule="auto"/>
        <w:ind w:firstLine="708"/>
        <w:jc w:val="center"/>
        <w:rPr>
          <w:b/>
          <w:bCs/>
          <w:sz w:val="20"/>
          <w:szCs w:val="20"/>
          <w:lang w:val="en-US"/>
        </w:rPr>
      </w:pPr>
      <w:r w:rsidRPr="00620082">
        <w:rPr>
          <w:b/>
          <w:bCs/>
          <w:sz w:val="20"/>
          <w:szCs w:val="20"/>
          <w:lang w:val="en-US"/>
        </w:rPr>
        <w:t>Figure 7: Comparison between Actual and design cross-sections.</w:t>
      </w:r>
    </w:p>
    <w:p w14:paraId="6EB38A47" w14:textId="77777777" w:rsidR="00620082" w:rsidRPr="00620082" w:rsidRDefault="00620082" w:rsidP="00620082">
      <w:pPr>
        <w:autoSpaceDE w:val="0"/>
        <w:autoSpaceDN w:val="0"/>
        <w:adjustRightInd w:val="0"/>
        <w:spacing w:after="0" w:line="240" w:lineRule="auto"/>
        <w:ind w:firstLine="708"/>
        <w:jc w:val="center"/>
        <w:rPr>
          <w:bCs/>
          <w:sz w:val="20"/>
          <w:szCs w:val="20"/>
          <w:rtl/>
          <w:lang w:val="en-US"/>
        </w:rPr>
      </w:pPr>
    </w:p>
    <w:p w14:paraId="78CCBEE0" w14:textId="77777777" w:rsidR="00620082" w:rsidRPr="00620082" w:rsidRDefault="00620082" w:rsidP="00620082">
      <w:pPr>
        <w:autoSpaceDE w:val="0"/>
        <w:autoSpaceDN w:val="0"/>
        <w:adjustRightInd w:val="0"/>
        <w:spacing w:after="0" w:line="240" w:lineRule="auto"/>
        <w:ind w:firstLine="708"/>
        <w:jc w:val="center"/>
        <w:rPr>
          <w:b/>
          <w:bCs/>
          <w:sz w:val="20"/>
          <w:szCs w:val="20"/>
          <w:lang w:val="en-US"/>
        </w:rPr>
      </w:pPr>
      <w:r w:rsidRPr="00620082">
        <w:rPr>
          <w:b/>
          <w:bCs/>
          <w:sz w:val="20"/>
          <w:szCs w:val="20"/>
          <w:lang w:val="en-US"/>
        </w:rPr>
        <w:drawing>
          <wp:inline distT="0" distB="0" distL="0" distR="0" wp14:anchorId="441A16D8" wp14:editId="3C5086D7">
            <wp:extent cx="3047635" cy="4306765"/>
            <wp:effectExtent l="19050" t="19050" r="19685" b="17780"/>
            <wp:docPr id="740268301"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68301" name="Picture 1" descr="A map of a riv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9096" cy="4322961"/>
                    </a:xfrm>
                    <a:prstGeom prst="rect">
                      <a:avLst/>
                    </a:prstGeom>
                    <a:ln w="12700">
                      <a:solidFill>
                        <a:schemeClr val="tx1"/>
                      </a:solidFill>
                    </a:ln>
                  </pic:spPr>
                </pic:pic>
              </a:graphicData>
            </a:graphic>
          </wp:inline>
        </w:drawing>
      </w:r>
    </w:p>
    <w:p w14:paraId="61C38598" w14:textId="77777777" w:rsidR="00620082" w:rsidRDefault="00620082" w:rsidP="00620082">
      <w:pPr>
        <w:autoSpaceDE w:val="0"/>
        <w:autoSpaceDN w:val="0"/>
        <w:adjustRightInd w:val="0"/>
        <w:spacing w:after="0" w:line="240" w:lineRule="auto"/>
        <w:ind w:firstLine="708"/>
        <w:jc w:val="center"/>
        <w:rPr>
          <w:b/>
          <w:bCs/>
          <w:sz w:val="20"/>
          <w:szCs w:val="20"/>
          <w:lang w:val="en-US"/>
        </w:rPr>
      </w:pPr>
      <w:r w:rsidRPr="00620082">
        <w:rPr>
          <w:b/>
          <w:bCs/>
          <w:sz w:val="20"/>
          <w:szCs w:val="20"/>
          <w:lang w:val="en-US"/>
        </w:rPr>
        <w:t>Figure 8: Bathymetric survey along the reach.</w:t>
      </w:r>
    </w:p>
    <w:p w14:paraId="5904B0EA" w14:textId="77777777" w:rsidR="00DD4368" w:rsidRDefault="00DD4368" w:rsidP="00620082">
      <w:pPr>
        <w:autoSpaceDE w:val="0"/>
        <w:autoSpaceDN w:val="0"/>
        <w:adjustRightInd w:val="0"/>
        <w:spacing w:after="0" w:line="240" w:lineRule="auto"/>
        <w:ind w:firstLine="708"/>
        <w:jc w:val="center"/>
        <w:rPr>
          <w:b/>
          <w:bCs/>
          <w:sz w:val="20"/>
          <w:szCs w:val="20"/>
          <w:lang w:val="en-US"/>
        </w:rPr>
      </w:pPr>
    </w:p>
    <w:p w14:paraId="169BAC4D" w14:textId="3DB9E795" w:rsidR="00E0321D" w:rsidRPr="00E0321D" w:rsidRDefault="00E0321D" w:rsidP="00E0321D">
      <w:pPr>
        <w:autoSpaceDE w:val="0"/>
        <w:autoSpaceDN w:val="0"/>
        <w:adjustRightInd w:val="0"/>
        <w:spacing w:after="0" w:line="240" w:lineRule="auto"/>
        <w:jc w:val="left"/>
        <w:rPr>
          <w:b/>
          <w:i/>
          <w:iCs/>
          <w:sz w:val="20"/>
          <w:szCs w:val="20"/>
          <w:lang w:val="en-US"/>
        </w:rPr>
      </w:pPr>
      <w:r>
        <w:rPr>
          <w:b/>
          <w:i/>
          <w:iCs/>
          <w:sz w:val="20"/>
          <w:szCs w:val="20"/>
          <w:lang w:val="en-US"/>
        </w:rPr>
        <w:t xml:space="preserve">4.2 </w:t>
      </w:r>
      <w:r w:rsidRPr="00E0321D">
        <w:rPr>
          <w:b/>
          <w:i/>
          <w:iCs/>
          <w:sz w:val="20"/>
          <w:szCs w:val="20"/>
          <w:lang w:val="en-US"/>
        </w:rPr>
        <w:t>Spur Dike Performance Evaluation</w:t>
      </w:r>
    </w:p>
    <w:p w14:paraId="74ABF430" w14:textId="6D2DCC2E" w:rsidR="00E0321D" w:rsidRPr="00620082" w:rsidRDefault="00E0321D" w:rsidP="00E0321D">
      <w:pPr>
        <w:autoSpaceDE w:val="0"/>
        <w:autoSpaceDN w:val="0"/>
        <w:adjustRightInd w:val="0"/>
        <w:spacing w:after="0" w:line="240" w:lineRule="auto"/>
        <w:ind w:firstLine="708"/>
        <w:rPr>
          <w:sz w:val="20"/>
          <w:szCs w:val="20"/>
          <w:lang w:val="en-US"/>
        </w:rPr>
      </w:pPr>
      <w:r w:rsidRPr="00E0321D">
        <w:rPr>
          <w:sz w:val="20"/>
          <w:szCs w:val="20"/>
          <w:lang w:val="en-US"/>
        </w:rPr>
        <w:t xml:space="preserve">Evaluating spur dike performance in the modeled scenarios reveals significant insights into how different configurations impact flow dynamics in meandering canals. The effectiveness of various configurations was assessed according to the critical velocity required to initiate sediment transport. In fine sand bed streams, erosion happens more easily due to the lower critical velocity required to mobilize fine sand (typically around 0.2-0.5 </w:t>
      </w:r>
      <w:r w:rsidRPr="00E0321D">
        <w:rPr>
          <w:sz w:val="20"/>
          <w:szCs w:val="20"/>
          <w:lang w:val="en-US"/>
        </w:rPr>
        <w:lastRenderedPageBreak/>
        <w:t xml:space="preserve">m/s) [18] and [19]. The critical cross-section is located at </w:t>
      </w:r>
      <w:proofErr w:type="gramStart"/>
      <w:r w:rsidRPr="00E0321D">
        <w:rPr>
          <w:sz w:val="20"/>
          <w:szCs w:val="20"/>
          <w:lang w:val="en-US"/>
        </w:rPr>
        <w:t>km 132</w:t>
      </w:r>
      <w:proofErr w:type="gramEnd"/>
      <w:r w:rsidRPr="00E0321D">
        <w:rPr>
          <w:sz w:val="20"/>
          <w:szCs w:val="20"/>
          <w:lang w:val="en-US"/>
        </w:rPr>
        <w:t xml:space="preserve">, so velocity cross-section profiles were taken at this location to show changes in depth average velocity profile. Figure (9) illustrates the velocity profiles for spur dikes at a 25 % width under different heights (0.5, 0.75, and 1.2 of water depth) compared to the base case. According to the submergence of spur dike, </w:t>
      </w:r>
      <w:proofErr w:type="gramStart"/>
      <w:r w:rsidRPr="00E0321D">
        <w:rPr>
          <w:sz w:val="20"/>
          <w:szCs w:val="20"/>
          <w:lang w:val="en-US"/>
        </w:rPr>
        <w:t>The</w:t>
      </w:r>
      <w:proofErr w:type="gramEnd"/>
      <w:r w:rsidRPr="00E0321D">
        <w:rPr>
          <w:sz w:val="20"/>
          <w:szCs w:val="20"/>
          <w:lang w:val="en-US"/>
        </w:rPr>
        <w:t xml:space="preserve"> results were indicated. The non-submerged condition (height ratio=1.2) showed a distinct decrease in velocity in the outer curve as it creates a physical barrier that redirects flow. As water approaches the dike, it is forced to change direction away from the outer curve, which can lead to increased velocities on the opposite side where the flow is concentrated. This occurs because the dike effectively narrows the channel width, causing water to accelerate as it passes around the spur dike. The submerged conditions (0.5 &amp; 0.75 water depth) showed different behavior. As the spur dike submergence decreased, the maximum flow velocity at the outer curve increased. At a height ratio of 0.75 (submerged by 25% of water depth), the velocities peak around 0.9 m/s, while at 0.5 depth (submerged by 50% depth), the peak velocity drops to approximately 0.8 m/s. The velocity profiles for spur dikes at 30% width were presented under similar submergence conditions in Fig. (10). The trends observed are consistent with 25% width; however, the peak velocities are slightly lower due to the increased spur dike length. The non-submerged condition again results in lower velocities in the outer curve and an increase in the center line velocity. At a height ratio of 0.75, peak velocities reach about 0.8 m/s, while at 0.5 depth, they decrease to around 0.7 m/s. The spur dike velocity profiles at a width of 35% showed that increasing the spur dike length decreases velocities across the inner curve in submerged conditions Fig. (11). At a height ratio of 0.75, peak velocity at the outer curve is approximately 1 m/s but </w:t>
      </w:r>
      <w:proofErr w:type="gramStart"/>
      <w:r w:rsidRPr="00E0321D">
        <w:rPr>
          <w:sz w:val="20"/>
          <w:szCs w:val="20"/>
          <w:lang w:val="en-US"/>
        </w:rPr>
        <w:t>drop</w:t>
      </w:r>
      <w:proofErr w:type="gramEnd"/>
      <w:r w:rsidRPr="00E0321D">
        <w:rPr>
          <w:sz w:val="20"/>
          <w:szCs w:val="20"/>
          <w:lang w:val="en-US"/>
        </w:rPr>
        <w:t xml:space="preserve"> to about 0.8 m/s at a ratio of 0.5 depth. The non-submerged condition (1.2) continues to exhibit the highest velocities among all configurations, reinforcing the need for proper design and placement of spur dikes to optimize their effectiveness and emphasizing that maintaining appropriate water levels is crucial for effective scour control.</w:t>
      </w:r>
    </w:p>
    <w:p w14:paraId="1E7E8980" w14:textId="77777777" w:rsidR="00620082" w:rsidRPr="00E0321D" w:rsidRDefault="00620082" w:rsidP="00E0321D">
      <w:pPr>
        <w:autoSpaceDE w:val="0"/>
        <w:autoSpaceDN w:val="0"/>
        <w:adjustRightInd w:val="0"/>
        <w:spacing w:after="0" w:line="240" w:lineRule="auto"/>
        <w:ind w:firstLine="708"/>
        <w:rPr>
          <w:sz w:val="20"/>
          <w:szCs w:val="20"/>
          <w:lang w:val="en-US"/>
        </w:rPr>
      </w:pPr>
    </w:p>
    <w:p w14:paraId="7F20AA9F" w14:textId="77777777" w:rsidR="00CB085F" w:rsidRPr="00CB085F" w:rsidRDefault="00CB085F" w:rsidP="00CB085F">
      <w:pPr>
        <w:autoSpaceDE w:val="0"/>
        <w:autoSpaceDN w:val="0"/>
        <w:adjustRightInd w:val="0"/>
        <w:spacing w:after="0" w:line="240" w:lineRule="auto"/>
        <w:jc w:val="center"/>
        <w:rPr>
          <w:b/>
          <w:sz w:val="22"/>
          <w:szCs w:val="22"/>
          <w:lang w:val="en-US"/>
        </w:rPr>
      </w:pPr>
      <w:r w:rsidRPr="00CB085F">
        <w:rPr>
          <w:b/>
          <w:sz w:val="22"/>
          <w:szCs w:val="22"/>
          <w:lang w:val="en-US"/>
        </w:rPr>
        <w:drawing>
          <wp:inline distT="0" distB="0" distL="0" distR="0" wp14:anchorId="05CE8BE3" wp14:editId="113673BD">
            <wp:extent cx="5302645" cy="3320716"/>
            <wp:effectExtent l="0" t="0" r="12700" b="13335"/>
            <wp:docPr id="1454629209" name="Chart 1">
              <a:extLst xmlns:a="http://schemas.openxmlformats.org/drawingml/2006/main">
                <a:ext uri="{FF2B5EF4-FFF2-40B4-BE49-F238E27FC236}">
                  <a16:creationId xmlns:a16="http://schemas.microsoft.com/office/drawing/2014/main" id="{97CEAD6F-F778-CC92-7413-8D11154BF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CB085F">
        <w:rPr>
          <w:b/>
          <w:sz w:val="22"/>
          <w:szCs w:val="22"/>
          <w:lang w:val="en-US"/>
        </w:rPr>
        <mc:AlternateContent>
          <mc:Choice Requires="wpg">
            <w:drawing>
              <wp:anchor distT="0" distB="0" distL="114300" distR="114300" simplePos="0" relativeHeight="251663360" behindDoc="0" locked="0" layoutInCell="1" allowOverlap="1" wp14:anchorId="2DF7AC60" wp14:editId="119CAD54">
                <wp:simplePos x="0" y="0"/>
                <wp:positionH relativeFrom="column">
                  <wp:posOffset>3648849</wp:posOffset>
                </wp:positionH>
                <wp:positionV relativeFrom="paragraph">
                  <wp:posOffset>2366940</wp:posOffset>
                </wp:positionV>
                <wp:extent cx="1097693" cy="344624"/>
                <wp:effectExtent l="0" t="0" r="7620" b="0"/>
                <wp:wrapNone/>
                <wp:docPr id="254297047" name="Group 5"/>
                <wp:cNvGraphicFramePr/>
                <a:graphic xmlns:a="http://schemas.openxmlformats.org/drawingml/2006/main">
                  <a:graphicData uri="http://schemas.microsoft.com/office/word/2010/wordprocessingGroup">
                    <wpg:wgp>
                      <wpg:cNvGrpSpPr/>
                      <wpg:grpSpPr>
                        <a:xfrm>
                          <a:off x="0" y="0"/>
                          <a:ext cx="1097693" cy="344624"/>
                          <a:chOff x="0" y="0"/>
                          <a:chExt cx="1183186" cy="344624"/>
                        </a:xfrm>
                      </wpg:grpSpPr>
                      <wps:wsp>
                        <wps:cNvPr id="489364348" name="Text Box 4"/>
                        <wps:cNvSpPr txBox="1"/>
                        <wps:spPr>
                          <a:xfrm>
                            <a:off x="234043" y="0"/>
                            <a:ext cx="707571" cy="244928"/>
                          </a:xfrm>
                          <a:prstGeom prst="rect">
                            <a:avLst/>
                          </a:prstGeom>
                          <a:solidFill>
                            <a:schemeClr val="lt1"/>
                          </a:solidFill>
                          <a:ln w="6350">
                            <a:noFill/>
                          </a:ln>
                        </wps:spPr>
                        <wps:txbx>
                          <w:txbxContent>
                            <w:p w14:paraId="26D8C560" w14:textId="77777777" w:rsidR="00CB085F" w:rsidRDefault="00CB085F" w:rsidP="00CB085F">
                              <w:r>
                                <w:t xml:space="preserve">Spur dike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089960" name="Rectangle 1"/>
                        <wps:cNvSpPr/>
                        <wps:spPr>
                          <a:xfrm>
                            <a:off x="0" y="250372"/>
                            <a:ext cx="1183186" cy="9425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DF7AC60" id="Group 5" o:spid="_x0000_s1029" style="position:absolute;left:0;text-align:left;margin-left:287.3pt;margin-top:186.35pt;width:86.45pt;height:27.15pt;z-index:251663360;mso-width-relative:margin" coordsize="11831,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">
                <v:shape id="Text Box 4" o:spid="_x0000_s1030" type="#_x0000_t202" style="position:absolute;left:2340;width:7076;height:2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" fillcolor="white [3201]" stroked="f" strokeweight=".5pt">
                  <v:textbox>
                    <w:txbxContent>
                      <w:p w14:paraId="26D8C560" w14:textId="77777777" w:rsidR="00CB085F" w:rsidRDefault="00CB085F" w:rsidP="00CB085F">
                        <w:r>
                          <w:t xml:space="preserve">Spur dike </w:t>
                        </w:r>
                      </w:p>
                    </w:txbxContent>
                  </v:textbox>
                </v:shape>
                <v:rect id="Rectangle 1" o:spid="_x0000_s1031" style="position:absolute;top:2503;width:11831;height: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" fillcolor="black [3213]" stroked="f" strokeweight="1pt"/>
              </v:group>
            </w:pict>
          </mc:Fallback>
        </mc:AlternateContent>
      </w:r>
    </w:p>
    <w:p w14:paraId="233E8C13" w14:textId="1E1646D7" w:rsidR="00CB085F" w:rsidRPr="00CB085F" w:rsidRDefault="00CB085F" w:rsidP="00CB085F">
      <w:pPr>
        <w:autoSpaceDE w:val="0"/>
        <w:autoSpaceDN w:val="0"/>
        <w:adjustRightInd w:val="0"/>
        <w:spacing w:after="0" w:line="240" w:lineRule="auto"/>
        <w:jc w:val="center"/>
        <w:rPr>
          <w:b/>
          <w:sz w:val="20"/>
          <w:szCs w:val="20"/>
          <w:lang w:val="en-US"/>
        </w:rPr>
      </w:pPr>
      <w:r w:rsidRPr="00CB085F">
        <w:rPr>
          <w:b/>
          <w:sz w:val="20"/>
          <w:szCs w:val="20"/>
          <w:lang w:val="en-US"/>
        </w:rPr>
        <w:t xml:space="preserve">Figure 9: Height Ratios Comparison at 25% Width at </w:t>
      </w:r>
      <w:proofErr w:type="gramStart"/>
      <w:r w:rsidRPr="00CB085F">
        <w:rPr>
          <w:b/>
          <w:sz w:val="20"/>
          <w:szCs w:val="20"/>
          <w:lang w:val="en-US"/>
        </w:rPr>
        <w:t>km 132</w:t>
      </w:r>
      <w:proofErr w:type="gramEnd"/>
      <w:r>
        <w:rPr>
          <w:b/>
          <w:sz w:val="20"/>
          <w:szCs w:val="20"/>
          <w:lang w:val="en-US"/>
        </w:rPr>
        <w:t>.</w:t>
      </w:r>
    </w:p>
    <w:p w14:paraId="3190878D" w14:textId="77777777" w:rsidR="00CB085F" w:rsidRPr="00CB085F" w:rsidRDefault="00CB085F" w:rsidP="00CB085F">
      <w:pPr>
        <w:autoSpaceDE w:val="0"/>
        <w:autoSpaceDN w:val="0"/>
        <w:adjustRightInd w:val="0"/>
        <w:spacing w:after="0" w:line="240" w:lineRule="auto"/>
        <w:jc w:val="center"/>
        <w:rPr>
          <w:b/>
          <w:sz w:val="22"/>
          <w:szCs w:val="22"/>
          <w:lang w:val="en-US"/>
        </w:rPr>
      </w:pPr>
      <w:r w:rsidRPr="00CB085F">
        <w:rPr>
          <w:b/>
          <w:sz w:val="22"/>
          <w:szCs w:val="22"/>
          <w:lang w:val="en-US"/>
        </w:rPr>
        <w:lastRenderedPageBreak/>
        <w:drawing>
          <wp:inline distT="0" distB="0" distL="0" distR="0" wp14:anchorId="42B229CF" wp14:editId="2AF27886">
            <wp:extent cx="5406887" cy="3800724"/>
            <wp:effectExtent l="0" t="0" r="3810" b="9525"/>
            <wp:docPr id="1466427306" name="Chart 1">
              <a:extLst xmlns:a="http://schemas.openxmlformats.org/drawingml/2006/main">
                <a:ext uri="{FF2B5EF4-FFF2-40B4-BE49-F238E27FC236}">
                  <a16:creationId xmlns:a16="http://schemas.microsoft.com/office/drawing/2014/main" id="{2A5978E4-E0BA-0C40-B20F-AF57E53B4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ACED1D" w14:textId="3D73C9EC" w:rsidR="00CB085F" w:rsidRPr="00CB085F" w:rsidRDefault="00CB085F" w:rsidP="00CB085F">
      <w:pPr>
        <w:autoSpaceDE w:val="0"/>
        <w:autoSpaceDN w:val="0"/>
        <w:adjustRightInd w:val="0"/>
        <w:spacing w:after="0" w:line="240" w:lineRule="auto"/>
        <w:jc w:val="center"/>
        <w:rPr>
          <w:b/>
          <w:sz w:val="20"/>
          <w:szCs w:val="20"/>
          <w:lang w:val="en-US"/>
        </w:rPr>
      </w:pPr>
      <w:r w:rsidRPr="00CB085F">
        <w:rPr>
          <w:b/>
          <w:sz w:val="20"/>
          <w:szCs w:val="20"/>
          <w:lang w:val="en-US"/>
        </w:rPr>
        <w:t>Figure 10: Height Ratios Comparison at 30 % Width at km 132</w:t>
      </w:r>
      <w:r>
        <w:rPr>
          <w:b/>
          <w:sz w:val="20"/>
          <w:szCs w:val="20"/>
          <w:lang w:val="en-US"/>
        </w:rPr>
        <w:t>.</w:t>
      </w:r>
    </w:p>
    <w:p w14:paraId="5511308D" w14:textId="77777777" w:rsidR="00CB085F" w:rsidRPr="00CB085F" w:rsidRDefault="00CB085F" w:rsidP="00CB085F">
      <w:pPr>
        <w:autoSpaceDE w:val="0"/>
        <w:autoSpaceDN w:val="0"/>
        <w:adjustRightInd w:val="0"/>
        <w:spacing w:after="0" w:line="240" w:lineRule="auto"/>
        <w:rPr>
          <w:b/>
          <w:sz w:val="22"/>
          <w:szCs w:val="22"/>
          <w:lang w:val="en-US"/>
        </w:rPr>
      </w:pPr>
    </w:p>
    <w:p w14:paraId="0F8061D9" w14:textId="77777777" w:rsidR="00CB085F" w:rsidRPr="00CB085F" w:rsidRDefault="00CB085F" w:rsidP="00CB085F">
      <w:pPr>
        <w:autoSpaceDE w:val="0"/>
        <w:autoSpaceDN w:val="0"/>
        <w:adjustRightInd w:val="0"/>
        <w:spacing w:after="0" w:line="240" w:lineRule="auto"/>
        <w:rPr>
          <w:b/>
          <w:sz w:val="22"/>
          <w:szCs w:val="22"/>
          <w:lang w:val="en-US"/>
        </w:rPr>
      </w:pPr>
      <w:r w:rsidRPr="00CB085F">
        <w:rPr>
          <w:b/>
          <w:sz w:val="22"/>
          <w:szCs w:val="22"/>
          <w:lang w:val="en-US"/>
        </w:rPr>
        <w:drawing>
          <wp:inline distT="0" distB="0" distL="0" distR="0" wp14:anchorId="7C11305A" wp14:editId="0C9B23EE">
            <wp:extent cx="5335325" cy="3257219"/>
            <wp:effectExtent l="0" t="0" r="17780" b="635"/>
            <wp:docPr id="561774225" name="Chart 1">
              <a:extLst xmlns:a="http://schemas.openxmlformats.org/drawingml/2006/main">
                <a:ext uri="{FF2B5EF4-FFF2-40B4-BE49-F238E27FC236}">
                  <a16:creationId xmlns:a16="http://schemas.microsoft.com/office/drawing/2014/main" id="{229C21D2-73C7-40A5-8298-51EFE19A9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368664" w14:textId="223ED5E3" w:rsidR="00CB085F" w:rsidRDefault="00CB085F" w:rsidP="00CB085F">
      <w:pPr>
        <w:autoSpaceDE w:val="0"/>
        <w:autoSpaceDN w:val="0"/>
        <w:adjustRightInd w:val="0"/>
        <w:spacing w:after="0" w:line="240" w:lineRule="auto"/>
        <w:jc w:val="center"/>
        <w:rPr>
          <w:b/>
          <w:sz w:val="20"/>
          <w:szCs w:val="20"/>
          <w:lang w:val="en-US"/>
        </w:rPr>
      </w:pPr>
      <w:r w:rsidRPr="00CB085F">
        <w:rPr>
          <w:b/>
          <w:sz w:val="20"/>
          <w:szCs w:val="20"/>
          <w:lang w:val="en-US"/>
        </w:rPr>
        <w:t>Figure 11: Height Ratios Comparison at 35% Width at km 132</w:t>
      </w:r>
      <w:r>
        <w:rPr>
          <w:b/>
          <w:sz w:val="20"/>
          <w:szCs w:val="20"/>
          <w:lang w:val="en-US"/>
        </w:rPr>
        <w:t>.</w:t>
      </w:r>
    </w:p>
    <w:p w14:paraId="1EFA63EB" w14:textId="77777777" w:rsidR="00CB085F" w:rsidRPr="00CB085F" w:rsidRDefault="00CB085F" w:rsidP="00CB085F">
      <w:pPr>
        <w:autoSpaceDE w:val="0"/>
        <w:autoSpaceDN w:val="0"/>
        <w:adjustRightInd w:val="0"/>
        <w:spacing w:after="0" w:line="240" w:lineRule="auto"/>
        <w:jc w:val="center"/>
        <w:rPr>
          <w:b/>
          <w:sz w:val="20"/>
          <w:szCs w:val="20"/>
          <w:lang w:val="en-US"/>
        </w:rPr>
      </w:pPr>
    </w:p>
    <w:p w14:paraId="4A1D7CE2" w14:textId="77777777" w:rsidR="00FA0E9E" w:rsidRDefault="00FA0E9E" w:rsidP="00A730AA">
      <w:pPr>
        <w:autoSpaceDE w:val="0"/>
        <w:autoSpaceDN w:val="0"/>
        <w:adjustRightInd w:val="0"/>
        <w:spacing w:after="0" w:line="240" w:lineRule="auto"/>
        <w:rPr>
          <w:b/>
          <w:sz w:val="22"/>
          <w:szCs w:val="22"/>
          <w:lang w:val="en-US"/>
        </w:rPr>
      </w:pPr>
    </w:p>
    <w:p w14:paraId="616F6C8C" w14:textId="77777777" w:rsidR="00CB085F" w:rsidRDefault="00CB085F" w:rsidP="00A730AA">
      <w:pPr>
        <w:autoSpaceDE w:val="0"/>
        <w:autoSpaceDN w:val="0"/>
        <w:adjustRightInd w:val="0"/>
        <w:spacing w:after="0" w:line="240" w:lineRule="auto"/>
        <w:rPr>
          <w:b/>
          <w:sz w:val="22"/>
          <w:szCs w:val="22"/>
          <w:lang w:val="en-US"/>
        </w:rPr>
      </w:pPr>
    </w:p>
    <w:p w14:paraId="551B5DF0" w14:textId="77777777" w:rsidR="00CB085F" w:rsidRDefault="00CB085F" w:rsidP="00A730AA">
      <w:pPr>
        <w:autoSpaceDE w:val="0"/>
        <w:autoSpaceDN w:val="0"/>
        <w:adjustRightInd w:val="0"/>
        <w:spacing w:after="0" w:line="240" w:lineRule="auto"/>
        <w:rPr>
          <w:b/>
          <w:sz w:val="22"/>
          <w:szCs w:val="22"/>
          <w:lang w:val="en-US"/>
        </w:rPr>
      </w:pPr>
    </w:p>
    <w:p w14:paraId="246D8AC9" w14:textId="77777777" w:rsidR="00CB085F" w:rsidRDefault="00CB085F" w:rsidP="00A730AA">
      <w:pPr>
        <w:autoSpaceDE w:val="0"/>
        <w:autoSpaceDN w:val="0"/>
        <w:adjustRightInd w:val="0"/>
        <w:spacing w:after="0" w:line="240" w:lineRule="auto"/>
        <w:rPr>
          <w:b/>
          <w:sz w:val="22"/>
          <w:szCs w:val="22"/>
          <w:lang w:val="en-US"/>
        </w:rPr>
      </w:pPr>
    </w:p>
    <w:p w14:paraId="467ADE41" w14:textId="77777777" w:rsidR="00CB085F" w:rsidRDefault="00CB085F" w:rsidP="00A730AA">
      <w:pPr>
        <w:autoSpaceDE w:val="0"/>
        <w:autoSpaceDN w:val="0"/>
        <w:adjustRightInd w:val="0"/>
        <w:spacing w:after="0" w:line="240" w:lineRule="auto"/>
        <w:rPr>
          <w:b/>
          <w:sz w:val="22"/>
          <w:szCs w:val="22"/>
          <w:lang w:val="en-US"/>
        </w:rPr>
      </w:pPr>
    </w:p>
    <w:p w14:paraId="79D3AB8D" w14:textId="77777777" w:rsidR="00CB085F" w:rsidRDefault="00CB085F" w:rsidP="00A730AA">
      <w:pPr>
        <w:autoSpaceDE w:val="0"/>
        <w:autoSpaceDN w:val="0"/>
        <w:adjustRightInd w:val="0"/>
        <w:spacing w:after="0" w:line="240" w:lineRule="auto"/>
        <w:rPr>
          <w:b/>
          <w:sz w:val="22"/>
          <w:szCs w:val="22"/>
          <w:lang w:val="en-US"/>
        </w:rPr>
      </w:pPr>
    </w:p>
    <w:p w14:paraId="7CF771ED" w14:textId="77777777" w:rsidR="00CB085F" w:rsidRPr="00CB085F" w:rsidRDefault="00CB085F" w:rsidP="008B26D9">
      <w:pPr>
        <w:autoSpaceDE w:val="0"/>
        <w:autoSpaceDN w:val="0"/>
        <w:adjustRightInd w:val="0"/>
        <w:spacing w:after="0" w:line="240" w:lineRule="auto"/>
        <w:ind w:firstLine="708"/>
        <w:rPr>
          <w:bCs/>
          <w:sz w:val="20"/>
          <w:szCs w:val="20"/>
          <w:lang w:val="en-US"/>
        </w:rPr>
      </w:pPr>
      <w:r w:rsidRPr="00CB085F">
        <w:rPr>
          <w:bCs/>
          <w:sz w:val="20"/>
          <w:szCs w:val="20"/>
          <w:lang w:val="en-US"/>
        </w:rPr>
        <w:lastRenderedPageBreak/>
        <w:t>Along the entire length of the bend, the velocity surface in the base case Fig. (12) was compared with the velocity surface of different scenarios as shown in Table 3. The results indicated that as the submergence of spur dikes increases (specifically at ratios 0.5 and 0.75 of water depth which represent fully submerged conditions), the maximum flow velocity generally decreases. This trend suggests that deeper water enhances energy dissipation around the spur dikes, leading to improved performance in redirecting flow and reducing stagnation zones. Conversely, at the not submerged condition of a height ratio of 1.2 water depth, the velocities are higher, indicating potential risks for increased erosion and sediment transport in the bed and</w:t>
      </w:r>
      <w:r w:rsidRPr="00CB085F">
        <w:rPr>
          <w:rFonts w:hint="cs"/>
          <w:bCs/>
          <w:sz w:val="20"/>
          <w:szCs w:val="20"/>
          <w:rtl/>
          <w:lang w:val="en-US"/>
        </w:rPr>
        <w:t xml:space="preserve"> </w:t>
      </w:r>
      <w:r w:rsidRPr="00CB085F">
        <w:rPr>
          <w:bCs/>
          <w:sz w:val="20"/>
          <w:szCs w:val="20"/>
          <w:lang w:val="en-US"/>
        </w:rPr>
        <w:t xml:space="preserve">opposite bank of spur dikes. The analysis showed that longer spur dikes (35% of the </w:t>
      </w:r>
      <w:proofErr w:type="spellStart"/>
      <w:r w:rsidRPr="00CB085F">
        <w:rPr>
          <w:bCs/>
          <w:sz w:val="20"/>
          <w:szCs w:val="20"/>
          <w:lang w:val="en-US"/>
        </w:rPr>
        <w:t>bend</w:t>
      </w:r>
      <w:proofErr w:type="spellEnd"/>
      <w:r w:rsidRPr="00CB085F">
        <w:rPr>
          <w:bCs/>
          <w:sz w:val="20"/>
          <w:szCs w:val="20"/>
          <w:lang w:val="en-US"/>
        </w:rPr>
        <w:t xml:space="preserve"> width) consistently exhibit better performance in controlling flow velocities compared to shorter dikes (25% and 30% </w:t>
      </w:r>
      <w:proofErr w:type="spellStart"/>
      <w:r w:rsidRPr="00CB085F">
        <w:rPr>
          <w:bCs/>
          <w:sz w:val="20"/>
          <w:szCs w:val="20"/>
          <w:lang w:val="en-US"/>
        </w:rPr>
        <w:t>bend</w:t>
      </w:r>
      <w:proofErr w:type="spellEnd"/>
      <w:r w:rsidRPr="00CB085F">
        <w:rPr>
          <w:bCs/>
          <w:sz w:val="20"/>
          <w:szCs w:val="20"/>
          <w:lang w:val="en-US"/>
        </w:rPr>
        <w:t xml:space="preserve"> width). This is particularly evident under fully submerged conditions (0.5 and 0.75 water depth), where longer dikes effectively mitigate erosion and enhance sediment transport management. The angle of the spur dikes significantly influences the direction and magnitude of flow velocities. As the angle increased from 110° to 130°, there was a noticeable change in how effectively the dikes </w:t>
      </w:r>
      <w:proofErr w:type="gramStart"/>
      <w:r w:rsidRPr="00CB085F">
        <w:rPr>
          <w:bCs/>
          <w:sz w:val="20"/>
          <w:szCs w:val="20"/>
          <w:lang w:val="en-US"/>
        </w:rPr>
        <w:t>redirect</w:t>
      </w:r>
      <w:proofErr w:type="gramEnd"/>
      <w:r w:rsidRPr="00CB085F">
        <w:rPr>
          <w:bCs/>
          <w:sz w:val="20"/>
          <w:szCs w:val="20"/>
          <w:lang w:val="en-US"/>
        </w:rPr>
        <w:t xml:space="preserve"> flow towards the center of the channel. The velocity profiles showed that spur dikes at a 110° angle produced lower peak velocities compared to those at 120° and 130°. This reduction in peak velocity is beneficial for minimizing erosion along the outer bend of the canal. For instance, under fully submerged conditions (0.75 depth), the maximum velocity observed with a 110° spur dike is approximately 0.4 m/s, while for a 130° dike, it reached up to 0.7 m/s. This indicates that sharper angles could lead to higher velocities and increased risk of scour.</w:t>
      </w:r>
    </w:p>
    <w:p w14:paraId="3BDA92A6" w14:textId="77777777" w:rsidR="00CB085F" w:rsidRPr="00CB085F" w:rsidRDefault="00CB085F" w:rsidP="00CB085F">
      <w:pPr>
        <w:autoSpaceDE w:val="0"/>
        <w:autoSpaceDN w:val="0"/>
        <w:adjustRightInd w:val="0"/>
        <w:spacing w:after="0" w:line="240" w:lineRule="auto"/>
        <w:rPr>
          <w:b/>
          <w:sz w:val="22"/>
          <w:szCs w:val="22"/>
          <w:lang w:val="en-US"/>
        </w:rPr>
      </w:pPr>
    </w:p>
    <w:p w14:paraId="4B38C664" w14:textId="77777777" w:rsidR="00CB085F" w:rsidRPr="00CB085F" w:rsidRDefault="00CB085F" w:rsidP="00CB085F">
      <w:pPr>
        <w:autoSpaceDE w:val="0"/>
        <w:autoSpaceDN w:val="0"/>
        <w:adjustRightInd w:val="0"/>
        <w:spacing w:after="0" w:line="240" w:lineRule="auto"/>
        <w:rPr>
          <w:b/>
          <w:sz w:val="22"/>
          <w:szCs w:val="22"/>
          <w:lang w:val="en-US"/>
        </w:rPr>
      </w:pPr>
      <w:r w:rsidRPr="00CB085F">
        <w:rPr>
          <w:b/>
          <w:bCs/>
          <w:sz w:val="22"/>
          <w:szCs w:val="22"/>
          <w:lang w:val="en-US"/>
        </w:rPr>
        <mc:AlternateContent>
          <mc:Choice Requires="wpg">
            <w:drawing>
              <wp:anchor distT="0" distB="0" distL="114300" distR="114300" simplePos="0" relativeHeight="251665408" behindDoc="0" locked="0" layoutInCell="1" allowOverlap="1" wp14:anchorId="692A6E8A" wp14:editId="1BDF9474">
                <wp:simplePos x="0" y="0"/>
                <wp:positionH relativeFrom="column">
                  <wp:posOffset>747313</wp:posOffset>
                </wp:positionH>
                <wp:positionV relativeFrom="paragraph">
                  <wp:posOffset>55632</wp:posOffset>
                </wp:positionV>
                <wp:extent cx="4118610" cy="3005455"/>
                <wp:effectExtent l="0" t="0" r="0" b="4445"/>
                <wp:wrapSquare wrapText="bothSides"/>
                <wp:docPr id="1831734023" name="Group 9"/>
                <wp:cNvGraphicFramePr/>
                <a:graphic xmlns:a="http://schemas.openxmlformats.org/drawingml/2006/main">
                  <a:graphicData uri="http://schemas.microsoft.com/office/word/2010/wordprocessingGroup">
                    <wpg:wgp>
                      <wpg:cNvGrpSpPr/>
                      <wpg:grpSpPr>
                        <a:xfrm>
                          <a:off x="0" y="0"/>
                          <a:ext cx="4118610" cy="3005455"/>
                          <a:chOff x="0" y="0"/>
                          <a:chExt cx="4128654" cy="3264535"/>
                        </a:xfrm>
                      </wpg:grpSpPr>
                      <pic:pic xmlns:pic="http://schemas.openxmlformats.org/drawingml/2006/picture">
                        <pic:nvPicPr>
                          <pic:cNvPr id="1610675191" name="Picture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7600" cy="3264535"/>
                          </a:xfrm>
                          <a:prstGeom prst="rect">
                            <a:avLst/>
                          </a:prstGeom>
                        </pic:spPr>
                      </pic:pic>
                      <pic:pic xmlns:pic="http://schemas.openxmlformats.org/drawingml/2006/picture">
                        <pic:nvPicPr>
                          <pic:cNvPr id="344084915" name="Picture 8"/>
                          <pic:cNvPicPr>
                            <a:picLocks noChangeAspect="1"/>
                          </pic:cNvPicPr>
                        </pic:nvPicPr>
                        <pic:blipFill rotWithShape="1">
                          <a:blip r:embed="rId28" cstate="print">
                            <a:extLst>
                              <a:ext uri="{28A0092B-C50C-407E-A947-70E740481C1C}">
                                <a14:useLocalDpi xmlns:a14="http://schemas.microsoft.com/office/drawing/2010/main" val="0"/>
                              </a:ext>
                            </a:extLst>
                          </a:blip>
                          <a:srcRect l="25890" r="5849"/>
                          <a:stretch/>
                        </pic:blipFill>
                        <pic:spPr bwMode="auto">
                          <a:xfrm>
                            <a:off x="3671454" y="13855"/>
                            <a:ext cx="457200" cy="3227705"/>
                          </a:xfrm>
                          <a:prstGeom prst="rect">
                            <a:avLst/>
                          </a:prstGeom>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8802856" id="Group 9" o:spid="_x0000_s1026" style="position:absolute;margin-left:58.85pt;margin-top:4.4pt;width:324.3pt;height:236.65pt;z-index:251665408;mso-width-relative:margin;mso-height-relative:margin" coordsize="41286,32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">
                <v:shape id="Picture 7" o:spid="_x0000_s1027" type="#_x0000_t75" style="position:absolute;width:36576;height:3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">
                  <v:imagedata r:id="rId29" o:title=""/>
                </v:shape>
                <v:shape id="Picture 8" o:spid="_x0000_s1028" type="#_x0000_t75" style="position:absolute;left:36714;top:138;width:4572;height:3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">
                  <v:imagedata r:id="rId30" o:title="" cropleft="16967f" cropright="3833f"/>
                </v:shape>
                <w10:wrap type="square"/>
              </v:group>
            </w:pict>
          </mc:Fallback>
        </mc:AlternateContent>
      </w:r>
    </w:p>
    <w:p w14:paraId="5C1FCD3B" w14:textId="77777777" w:rsidR="00CB085F" w:rsidRPr="00CB085F" w:rsidRDefault="00CB085F" w:rsidP="00CB085F">
      <w:pPr>
        <w:autoSpaceDE w:val="0"/>
        <w:autoSpaceDN w:val="0"/>
        <w:adjustRightInd w:val="0"/>
        <w:spacing w:after="0" w:line="240" w:lineRule="auto"/>
        <w:rPr>
          <w:b/>
          <w:sz w:val="22"/>
          <w:szCs w:val="22"/>
          <w:lang w:val="en-US"/>
        </w:rPr>
      </w:pPr>
    </w:p>
    <w:p w14:paraId="4B1147A5" w14:textId="77777777" w:rsidR="00CB085F" w:rsidRPr="00CB085F" w:rsidRDefault="00CB085F" w:rsidP="00CB085F">
      <w:pPr>
        <w:autoSpaceDE w:val="0"/>
        <w:autoSpaceDN w:val="0"/>
        <w:adjustRightInd w:val="0"/>
        <w:spacing w:after="0" w:line="240" w:lineRule="auto"/>
        <w:rPr>
          <w:b/>
          <w:sz w:val="22"/>
          <w:szCs w:val="22"/>
          <w:lang w:val="en-US"/>
        </w:rPr>
      </w:pPr>
    </w:p>
    <w:p w14:paraId="70F65E67" w14:textId="77777777" w:rsidR="00CB085F" w:rsidRPr="00CB085F" w:rsidRDefault="00CB085F" w:rsidP="00CB085F">
      <w:pPr>
        <w:autoSpaceDE w:val="0"/>
        <w:autoSpaceDN w:val="0"/>
        <w:adjustRightInd w:val="0"/>
        <w:spacing w:after="0" w:line="240" w:lineRule="auto"/>
        <w:rPr>
          <w:b/>
          <w:sz w:val="22"/>
          <w:szCs w:val="22"/>
          <w:lang w:val="en-US"/>
        </w:rPr>
      </w:pPr>
    </w:p>
    <w:p w14:paraId="369090FA" w14:textId="77777777" w:rsidR="00CB085F" w:rsidRPr="00CB085F" w:rsidRDefault="00CB085F" w:rsidP="00CB085F">
      <w:pPr>
        <w:autoSpaceDE w:val="0"/>
        <w:autoSpaceDN w:val="0"/>
        <w:adjustRightInd w:val="0"/>
        <w:spacing w:after="0" w:line="240" w:lineRule="auto"/>
        <w:rPr>
          <w:b/>
          <w:sz w:val="22"/>
          <w:szCs w:val="22"/>
          <w:lang w:val="en-US"/>
        </w:rPr>
      </w:pPr>
    </w:p>
    <w:p w14:paraId="63168E86" w14:textId="77777777" w:rsidR="00CB085F" w:rsidRPr="00CB085F" w:rsidRDefault="00CB085F" w:rsidP="00CB085F">
      <w:pPr>
        <w:autoSpaceDE w:val="0"/>
        <w:autoSpaceDN w:val="0"/>
        <w:adjustRightInd w:val="0"/>
        <w:spacing w:after="0" w:line="240" w:lineRule="auto"/>
        <w:rPr>
          <w:b/>
          <w:sz w:val="22"/>
          <w:szCs w:val="22"/>
          <w:lang w:val="en-US"/>
        </w:rPr>
      </w:pPr>
    </w:p>
    <w:p w14:paraId="7366A45C" w14:textId="77777777" w:rsidR="00CB085F" w:rsidRPr="00CB085F" w:rsidRDefault="00CB085F" w:rsidP="00CB085F">
      <w:pPr>
        <w:autoSpaceDE w:val="0"/>
        <w:autoSpaceDN w:val="0"/>
        <w:adjustRightInd w:val="0"/>
        <w:spacing w:after="0" w:line="240" w:lineRule="auto"/>
        <w:rPr>
          <w:b/>
          <w:sz w:val="22"/>
          <w:szCs w:val="22"/>
          <w:lang w:val="en-US"/>
        </w:rPr>
      </w:pPr>
    </w:p>
    <w:p w14:paraId="43BC5D06" w14:textId="77777777" w:rsidR="00CB085F" w:rsidRPr="00CB085F" w:rsidRDefault="00CB085F" w:rsidP="00CB085F">
      <w:pPr>
        <w:autoSpaceDE w:val="0"/>
        <w:autoSpaceDN w:val="0"/>
        <w:adjustRightInd w:val="0"/>
        <w:spacing w:after="0" w:line="240" w:lineRule="auto"/>
        <w:rPr>
          <w:b/>
          <w:sz w:val="22"/>
          <w:szCs w:val="22"/>
          <w:lang w:val="en-US"/>
        </w:rPr>
      </w:pPr>
    </w:p>
    <w:p w14:paraId="2C4995E8" w14:textId="77777777" w:rsidR="00CB085F" w:rsidRPr="00CB085F" w:rsidRDefault="00CB085F" w:rsidP="00CB085F">
      <w:pPr>
        <w:autoSpaceDE w:val="0"/>
        <w:autoSpaceDN w:val="0"/>
        <w:adjustRightInd w:val="0"/>
        <w:spacing w:after="0" w:line="240" w:lineRule="auto"/>
        <w:rPr>
          <w:b/>
          <w:bCs/>
          <w:sz w:val="22"/>
          <w:szCs w:val="22"/>
          <w:lang w:val="en-US"/>
        </w:rPr>
      </w:pPr>
    </w:p>
    <w:p w14:paraId="1E08C03F" w14:textId="77777777" w:rsidR="00CB085F" w:rsidRPr="00CB085F" w:rsidRDefault="00CB085F" w:rsidP="00CB085F">
      <w:pPr>
        <w:autoSpaceDE w:val="0"/>
        <w:autoSpaceDN w:val="0"/>
        <w:adjustRightInd w:val="0"/>
        <w:spacing w:after="0" w:line="240" w:lineRule="auto"/>
        <w:rPr>
          <w:b/>
          <w:bCs/>
          <w:sz w:val="22"/>
          <w:szCs w:val="22"/>
          <w:lang w:val="en-US"/>
        </w:rPr>
      </w:pPr>
    </w:p>
    <w:p w14:paraId="50C3F7FE" w14:textId="77777777" w:rsidR="00CB085F" w:rsidRPr="00CB085F" w:rsidRDefault="00CB085F" w:rsidP="00CB085F">
      <w:pPr>
        <w:autoSpaceDE w:val="0"/>
        <w:autoSpaceDN w:val="0"/>
        <w:adjustRightInd w:val="0"/>
        <w:spacing w:after="0" w:line="240" w:lineRule="auto"/>
        <w:rPr>
          <w:b/>
          <w:bCs/>
          <w:sz w:val="22"/>
          <w:szCs w:val="22"/>
          <w:lang w:val="en-US"/>
        </w:rPr>
      </w:pPr>
    </w:p>
    <w:p w14:paraId="090DB394" w14:textId="77777777" w:rsidR="00CB085F" w:rsidRPr="00CB085F" w:rsidRDefault="00CB085F" w:rsidP="00CB085F">
      <w:pPr>
        <w:autoSpaceDE w:val="0"/>
        <w:autoSpaceDN w:val="0"/>
        <w:adjustRightInd w:val="0"/>
        <w:spacing w:after="0" w:line="240" w:lineRule="auto"/>
        <w:rPr>
          <w:b/>
          <w:bCs/>
          <w:sz w:val="22"/>
          <w:szCs w:val="22"/>
          <w:lang w:val="en-US"/>
        </w:rPr>
      </w:pPr>
    </w:p>
    <w:p w14:paraId="17AF4A13" w14:textId="77777777" w:rsidR="00CB085F" w:rsidRDefault="00CB085F" w:rsidP="00CB085F">
      <w:pPr>
        <w:autoSpaceDE w:val="0"/>
        <w:autoSpaceDN w:val="0"/>
        <w:adjustRightInd w:val="0"/>
        <w:spacing w:after="0" w:line="240" w:lineRule="auto"/>
        <w:rPr>
          <w:b/>
          <w:bCs/>
          <w:sz w:val="22"/>
          <w:szCs w:val="22"/>
          <w:lang w:val="en-US"/>
        </w:rPr>
      </w:pPr>
    </w:p>
    <w:p w14:paraId="76F76EF8" w14:textId="77777777" w:rsidR="00CB085F" w:rsidRDefault="00CB085F" w:rsidP="00CB085F">
      <w:pPr>
        <w:autoSpaceDE w:val="0"/>
        <w:autoSpaceDN w:val="0"/>
        <w:adjustRightInd w:val="0"/>
        <w:spacing w:after="0" w:line="240" w:lineRule="auto"/>
        <w:rPr>
          <w:b/>
          <w:bCs/>
          <w:sz w:val="22"/>
          <w:szCs w:val="22"/>
          <w:lang w:val="en-US"/>
        </w:rPr>
      </w:pPr>
    </w:p>
    <w:p w14:paraId="1173DE8A" w14:textId="77777777" w:rsidR="00CB085F" w:rsidRDefault="00CB085F" w:rsidP="00CB085F">
      <w:pPr>
        <w:autoSpaceDE w:val="0"/>
        <w:autoSpaceDN w:val="0"/>
        <w:adjustRightInd w:val="0"/>
        <w:spacing w:after="0" w:line="240" w:lineRule="auto"/>
        <w:rPr>
          <w:b/>
          <w:bCs/>
          <w:sz w:val="22"/>
          <w:szCs w:val="22"/>
          <w:lang w:val="en-US"/>
        </w:rPr>
      </w:pPr>
    </w:p>
    <w:p w14:paraId="4D024C67" w14:textId="77777777" w:rsidR="00CB085F" w:rsidRDefault="00CB085F" w:rsidP="00CB085F">
      <w:pPr>
        <w:autoSpaceDE w:val="0"/>
        <w:autoSpaceDN w:val="0"/>
        <w:adjustRightInd w:val="0"/>
        <w:spacing w:after="0" w:line="240" w:lineRule="auto"/>
        <w:rPr>
          <w:b/>
          <w:bCs/>
          <w:sz w:val="22"/>
          <w:szCs w:val="22"/>
          <w:lang w:val="en-US"/>
        </w:rPr>
      </w:pPr>
    </w:p>
    <w:p w14:paraId="03A14C37" w14:textId="77777777" w:rsidR="00CB085F" w:rsidRDefault="00CB085F" w:rsidP="00CB085F">
      <w:pPr>
        <w:autoSpaceDE w:val="0"/>
        <w:autoSpaceDN w:val="0"/>
        <w:adjustRightInd w:val="0"/>
        <w:spacing w:after="0" w:line="240" w:lineRule="auto"/>
        <w:rPr>
          <w:b/>
          <w:bCs/>
          <w:sz w:val="22"/>
          <w:szCs w:val="22"/>
          <w:lang w:val="en-US"/>
        </w:rPr>
      </w:pPr>
    </w:p>
    <w:p w14:paraId="2E01AD0B" w14:textId="77777777" w:rsidR="00CB085F" w:rsidRDefault="00CB085F" w:rsidP="00CB085F">
      <w:pPr>
        <w:autoSpaceDE w:val="0"/>
        <w:autoSpaceDN w:val="0"/>
        <w:adjustRightInd w:val="0"/>
        <w:spacing w:after="0" w:line="240" w:lineRule="auto"/>
        <w:rPr>
          <w:b/>
          <w:bCs/>
          <w:sz w:val="22"/>
          <w:szCs w:val="22"/>
          <w:lang w:val="en-US"/>
        </w:rPr>
      </w:pPr>
    </w:p>
    <w:p w14:paraId="024CBE56" w14:textId="77777777" w:rsidR="00CB085F" w:rsidRDefault="00CB085F" w:rsidP="00CB085F">
      <w:pPr>
        <w:autoSpaceDE w:val="0"/>
        <w:autoSpaceDN w:val="0"/>
        <w:adjustRightInd w:val="0"/>
        <w:spacing w:after="0" w:line="240" w:lineRule="auto"/>
        <w:rPr>
          <w:b/>
          <w:bCs/>
          <w:sz w:val="22"/>
          <w:szCs w:val="22"/>
          <w:lang w:val="en-US"/>
        </w:rPr>
      </w:pPr>
    </w:p>
    <w:p w14:paraId="78339108" w14:textId="77777777" w:rsidR="00CB085F" w:rsidRDefault="00CB085F" w:rsidP="00CB085F">
      <w:pPr>
        <w:autoSpaceDE w:val="0"/>
        <w:autoSpaceDN w:val="0"/>
        <w:adjustRightInd w:val="0"/>
        <w:spacing w:after="0" w:line="240" w:lineRule="auto"/>
        <w:rPr>
          <w:b/>
          <w:bCs/>
          <w:sz w:val="22"/>
          <w:szCs w:val="22"/>
          <w:lang w:val="en-US"/>
        </w:rPr>
      </w:pPr>
    </w:p>
    <w:p w14:paraId="6DAEE23F" w14:textId="552E9C6B" w:rsidR="00CB085F" w:rsidRDefault="00CB085F" w:rsidP="00CB085F">
      <w:pPr>
        <w:autoSpaceDE w:val="0"/>
        <w:autoSpaceDN w:val="0"/>
        <w:adjustRightInd w:val="0"/>
        <w:spacing w:after="0" w:line="240" w:lineRule="auto"/>
        <w:jc w:val="center"/>
        <w:rPr>
          <w:b/>
          <w:bCs/>
          <w:sz w:val="20"/>
          <w:szCs w:val="20"/>
          <w:lang w:val="en-US"/>
        </w:rPr>
      </w:pPr>
      <w:r w:rsidRPr="00CB085F">
        <w:rPr>
          <w:b/>
          <w:bCs/>
          <w:sz w:val="20"/>
          <w:szCs w:val="20"/>
          <w:lang w:val="en-US"/>
        </w:rPr>
        <w:t>Figure 12: Base case without dikes</w:t>
      </w:r>
    </w:p>
    <w:p w14:paraId="1D95615D" w14:textId="77777777" w:rsidR="00CB085F" w:rsidRDefault="00CB085F" w:rsidP="00CB085F">
      <w:pPr>
        <w:autoSpaceDE w:val="0"/>
        <w:autoSpaceDN w:val="0"/>
        <w:adjustRightInd w:val="0"/>
        <w:spacing w:after="0" w:line="240" w:lineRule="auto"/>
        <w:jc w:val="center"/>
        <w:rPr>
          <w:b/>
          <w:bCs/>
          <w:sz w:val="20"/>
          <w:szCs w:val="20"/>
          <w:lang w:val="en-US"/>
        </w:rPr>
      </w:pPr>
    </w:p>
    <w:p w14:paraId="4DAAB02B" w14:textId="77777777" w:rsidR="00CB085F" w:rsidRDefault="00CB085F" w:rsidP="00CB085F">
      <w:pPr>
        <w:autoSpaceDE w:val="0"/>
        <w:autoSpaceDN w:val="0"/>
        <w:adjustRightInd w:val="0"/>
        <w:spacing w:after="0" w:line="240" w:lineRule="auto"/>
        <w:jc w:val="center"/>
        <w:rPr>
          <w:b/>
          <w:bCs/>
          <w:sz w:val="20"/>
          <w:szCs w:val="20"/>
          <w:lang w:val="en-US"/>
        </w:rPr>
      </w:pPr>
    </w:p>
    <w:p w14:paraId="208129A6" w14:textId="77777777" w:rsidR="00CB085F" w:rsidRDefault="00CB085F" w:rsidP="00CB085F">
      <w:pPr>
        <w:autoSpaceDE w:val="0"/>
        <w:autoSpaceDN w:val="0"/>
        <w:adjustRightInd w:val="0"/>
        <w:spacing w:after="0" w:line="240" w:lineRule="auto"/>
        <w:jc w:val="center"/>
        <w:rPr>
          <w:b/>
          <w:bCs/>
          <w:sz w:val="20"/>
          <w:szCs w:val="20"/>
          <w:lang w:val="en-US"/>
        </w:rPr>
      </w:pPr>
    </w:p>
    <w:p w14:paraId="06456052" w14:textId="77777777" w:rsidR="00CB085F" w:rsidRDefault="00CB085F" w:rsidP="00CB085F">
      <w:pPr>
        <w:autoSpaceDE w:val="0"/>
        <w:autoSpaceDN w:val="0"/>
        <w:adjustRightInd w:val="0"/>
        <w:spacing w:after="0" w:line="240" w:lineRule="auto"/>
        <w:jc w:val="center"/>
        <w:rPr>
          <w:b/>
          <w:bCs/>
          <w:sz w:val="20"/>
          <w:szCs w:val="20"/>
          <w:lang w:val="en-US"/>
        </w:rPr>
      </w:pPr>
    </w:p>
    <w:p w14:paraId="6B8D3CD5" w14:textId="77777777" w:rsidR="00CB085F" w:rsidRDefault="00CB085F" w:rsidP="00CB085F">
      <w:pPr>
        <w:autoSpaceDE w:val="0"/>
        <w:autoSpaceDN w:val="0"/>
        <w:adjustRightInd w:val="0"/>
        <w:spacing w:after="0" w:line="240" w:lineRule="auto"/>
        <w:jc w:val="center"/>
        <w:rPr>
          <w:b/>
          <w:bCs/>
          <w:sz w:val="20"/>
          <w:szCs w:val="20"/>
          <w:lang w:val="en-US"/>
        </w:rPr>
      </w:pPr>
    </w:p>
    <w:p w14:paraId="1D9862B5" w14:textId="77777777" w:rsidR="00CB085F" w:rsidRDefault="00CB085F" w:rsidP="00CB085F">
      <w:pPr>
        <w:autoSpaceDE w:val="0"/>
        <w:autoSpaceDN w:val="0"/>
        <w:adjustRightInd w:val="0"/>
        <w:spacing w:after="0" w:line="240" w:lineRule="auto"/>
        <w:jc w:val="center"/>
        <w:rPr>
          <w:b/>
          <w:bCs/>
          <w:sz w:val="20"/>
          <w:szCs w:val="20"/>
          <w:lang w:val="en-US"/>
        </w:rPr>
      </w:pPr>
    </w:p>
    <w:p w14:paraId="3F1A485F" w14:textId="77777777" w:rsidR="00CB085F" w:rsidRDefault="00CB085F" w:rsidP="00CB085F">
      <w:pPr>
        <w:autoSpaceDE w:val="0"/>
        <w:autoSpaceDN w:val="0"/>
        <w:adjustRightInd w:val="0"/>
        <w:spacing w:after="0" w:line="240" w:lineRule="auto"/>
        <w:jc w:val="center"/>
        <w:rPr>
          <w:b/>
          <w:bCs/>
          <w:sz w:val="20"/>
          <w:szCs w:val="20"/>
          <w:lang w:val="en-US"/>
        </w:rPr>
      </w:pPr>
    </w:p>
    <w:p w14:paraId="21C6ADFA" w14:textId="77777777" w:rsidR="00CB085F" w:rsidRDefault="00CB085F" w:rsidP="00CB085F">
      <w:pPr>
        <w:autoSpaceDE w:val="0"/>
        <w:autoSpaceDN w:val="0"/>
        <w:adjustRightInd w:val="0"/>
        <w:spacing w:after="0" w:line="240" w:lineRule="auto"/>
        <w:jc w:val="center"/>
        <w:rPr>
          <w:b/>
          <w:bCs/>
          <w:sz w:val="20"/>
          <w:szCs w:val="20"/>
          <w:lang w:val="en-US"/>
        </w:rPr>
      </w:pPr>
    </w:p>
    <w:p w14:paraId="35BFBB36" w14:textId="77777777" w:rsidR="00CB085F" w:rsidRDefault="00CB085F" w:rsidP="00CB085F">
      <w:pPr>
        <w:autoSpaceDE w:val="0"/>
        <w:autoSpaceDN w:val="0"/>
        <w:adjustRightInd w:val="0"/>
        <w:spacing w:after="0" w:line="240" w:lineRule="auto"/>
        <w:jc w:val="center"/>
        <w:rPr>
          <w:b/>
          <w:bCs/>
          <w:sz w:val="20"/>
          <w:szCs w:val="20"/>
          <w:lang w:val="en-US"/>
        </w:rPr>
      </w:pPr>
    </w:p>
    <w:p w14:paraId="51FF06D9" w14:textId="77777777" w:rsidR="00CB085F" w:rsidRDefault="00CB085F" w:rsidP="00CB085F">
      <w:pPr>
        <w:autoSpaceDE w:val="0"/>
        <w:autoSpaceDN w:val="0"/>
        <w:adjustRightInd w:val="0"/>
        <w:spacing w:after="0" w:line="240" w:lineRule="auto"/>
        <w:jc w:val="center"/>
        <w:rPr>
          <w:b/>
          <w:bCs/>
          <w:sz w:val="20"/>
          <w:szCs w:val="20"/>
          <w:lang w:val="en-US"/>
        </w:rPr>
      </w:pPr>
    </w:p>
    <w:p w14:paraId="5C365203" w14:textId="77777777" w:rsidR="00CB085F" w:rsidRPr="00CB085F" w:rsidRDefault="00CB085F" w:rsidP="00CB085F">
      <w:pPr>
        <w:autoSpaceDE w:val="0"/>
        <w:autoSpaceDN w:val="0"/>
        <w:adjustRightInd w:val="0"/>
        <w:spacing w:after="0" w:line="240" w:lineRule="auto"/>
        <w:jc w:val="center"/>
        <w:rPr>
          <w:b/>
          <w:bCs/>
          <w:sz w:val="20"/>
          <w:szCs w:val="20"/>
          <w:lang w:val="en-US"/>
        </w:rPr>
      </w:pPr>
    </w:p>
    <w:p w14:paraId="0A3257D4" w14:textId="77777777" w:rsidR="00CB085F" w:rsidRPr="00CB085F" w:rsidRDefault="00CB085F" w:rsidP="00A730AA">
      <w:pPr>
        <w:autoSpaceDE w:val="0"/>
        <w:autoSpaceDN w:val="0"/>
        <w:adjustRightInd w:val="0"/>
        <w:spacing w:after="0" w:line="240" w:lineRule="auto"/>
        <w:rPr>
          <w:b/>
          <w:sz w:val="20"/>
          <w:szCs w:val="20"/>
          <w:lang w:val="en-US"/>
        </w:rPr>
      </w:pPr>
    </w:p>
    <w:p w14:paraId="2A73A7F4" w14:textId="77777777" w:rsidR="00CB085F" w:rsidRDefault="00CB085F" w:rsidP="00A730AA">
      <w:pPr>
        <w:autoSpaceDE w:val="0"/>
        <w:autoSpaceDN w:val="0"/>
        <w:adjustRightInd w:val="0"/>
        <w:spacing w:after="0" w:line="240" w:lineRule="auto"/>
        <w:rPr>
          <w:b/>
          <w:sz w:val="22"/>
          <w:szCs w:val="22"/>
          <w:lang w:val="en-US"/>
        </w:rPr>
      </w:pPr>
    </w:p>
    <w:p w14:paraId="1FC2DA0F" w14:textId="77777777" w:rsidR="00CB085F" w:rsidRDefault="00CB085F" w:rsidP="00A730AA">
      <w:pPr>
        <w:autoSpaceDE w:val="0"/>
        <w:autoSpaceDN w:val="0"/>
        <w:adjustRightInd w:val="0"/>
        <w:spacing w:after="0" w:line="240" w:lineRule="auto"/>
        <w:rPr>
          <w:b/>
          <w:sz w:val="22"/>
          <w:szCs w:val="22"/>
          <w:lang w:val="en-US"/>
        </w:rPr>
      </w:pPr>
    </w:p>
    <w:p w14:paraId="1B4BE12F" w14:textId="77777777" w:rsidR="00CB085F" w:rsidRDefault="00CB085F" w:rsidP="00A730AA">
      <w:pPr>
        <w:autoSpaceDE w:val="0"/>
        <w:autoSpaceDN w:val="0"/>
        <w:adjustRightInd w:val="0"/>
        <w:spacing w:after="0" w:line="240" w:lineRule="auto"/>
        <w:rPr>
          <w:b/>
          <w:sz w:val="22"/>
          <w:szCs w:val="22"/>
          <w:lang w:val="en-US"/>
        </w:rPr>
      </w:pPr>
    </w:p>
    <w:p w14:paraId="009D7CCA" w14:textId="77777777" w:rsidR="008B26D9" w:rsidRPr="00464750" w:rsidRDefault="008B26D9" w:rsidP="00A730AA">
      <w:pPr>
        <w:autoSpaceDE w:val="0"/>
        <w:autoSpaceDN w:val="0"/>
        <w:adjustRightInd w:val="0"/>
        <w:spacing w:after="0" w:line="240" w:lineRule="auto"/>
        <w:rPr>
          <w:b/>
          <w:sz w:val="22"/>
          <w:szCs w:val="22"/>
          <w:lang w:val="en-US"/>
        </w:rPr>
      </w:pPr>
    </w:p>
    <w:p w14:paraId="1C56EDE2" w14:textId="3EEF9CC0" w:rsidR="008B26D9" w:rsidRDefault="00393BDF" w:rsidP="008B26D9">
      <w:pPr>
        <w:autoSpaceDE w:val="0"/>
        <w:autoSpaceDN w:val="0"/>
        <w:adjustRightInd w:val="0"/>
        <w:spacing w:after="0" w:line="240" w:lineRule="auto"/>
        <w:jc w:val="center"/>
        <w:rPr>
          <w:b/>
          <w:sz w:val="20"/>
          <w:szCs w:val="20"/>
          <w:lang w:val="en-US"/>
        </w:rPr>
      </w:pPr>
      <w:r w:rsidRPr="00EE17B3">
        <w:rPr>
          <w:b/>
          <w:bCs/>
          <w:iCs/>
          <w:sz w:val="20"/>
          <w:szCs w:val="20"/>
          <w:lang w:val="en-US"/>
        </w:rPr>
        <w:lastRenderedPageBreak/>
        <w:t xml:space="preserve">Table </w:t>
      </w:r>
      <w:r w:rsidR="0032010F" w:rsidRPr="00EE17B3">
        <w:rPr>
          <w:b/>
          <w:bCs/>
          <w:iCs/>
          <w:sz w:val="20"/>
          <w:szCs w:val="20"/>
          <w:lang w:val="en-US"/>
        </w:rPr>
        <w:t>III</w:t>
      </w:r>
      <w:r w:rsidRPr="00EE17B3">
        <w:rPr>
          <w:b/>
          <w:sz w:val="20"/>
          <w:szCs w:val="20"/>
          <w:lang w:val="en-US"/>
        </w:rPr>
        <w:t xml:space="preserve">: </w:t>
      </w:r>
      <w:r w:rsidR="00CB085F" w:rsidRPr="00CB085F">
        <w:rPr>
          <w:b/>
          <w:sz w:val="20"/>
          <w:szCs w:val="20"/>
          <w:lang w:val="en-US"/>
        </w:rPr>
        <w:t xml:space="preserve">Velocity surface </w:t>
      </w:r>
      <w:r w:rsidR="00CB085F">
        <w:rPr>
          <w:b/>
          <w:sz w:val="20"/>
          <w:szCs w:val="20"/>
          <w:lang w:val="en-US"/>
        </w:rPr>
        <w:t>at</w:t>
      </w:r>
      <w:r w:rsidR="00CB085F" w:rsidRPr="00CB085F">
        <w:rPr>
          <w:b/>
          <w:sz w:val="20"/>
          <w:szCs w:val="20"/>
          <w:lang w:val="en-US"/>
        </w:rPr>
        <w:t xml:space="preserve"> different scenarios</w:t>
      </w:r>
      <w:r w:rsidR="00CB085F">
        <w:rPr>
          <w:b/>
          <w:sz w:val="20"/>
          <w:szCs w:val="20"/>
          <w:lang w:val="en-US"/>
        </w:rPr>
        <w:t>.</w:t>
      </w:r>
    </w:p>
    <w:p w14:paraId="2D0B5A50" w14:textId="77777777" w:rsidR="008B26D9" w:rsidRDefault="008B26D9" w:rsidP="008B26D9">
      <w:pPr>
        <w:autoSpaceDE w:val="0"/>
        <w:autoSpaceDN w:val="0"/>
        <w:adjustRightInd w:val="0"/>
        <w:spacing w:after="0" w:line="240" w:lineRule="auto"/>
        <w:jc w:val="center"/>
        <w:rPr>
          <w:b/>
          <w:sz w:val="20"/>
          <w:szCs w:val="20"/>
          <w:lang w:val="en-US"/>
        </w:rPr>
      </w:pPr>
    </w:p>
    <w:p w14:paraId="2F9408F8" w14:textId="77777777" w:rsidR="008B26D9" w:rsidRDefault="008B26D9" w:rsidP="008B26D9">
      <w:pPr>
        <w:autoSpaceDE w:val="0"/>
        <w:autoSpaceDN w:val="0"/>
        <w:adjustRightInd w:val="0"/>
        <w:spacing w:after="0" w:line="240" w:lineRule="auto"/>
        <w:jc w:val="center"/>
        <w:rPr>
          <w:b/>
          <w:sz w:val="20"/>
          <w:szCs w:val="20"/>
          <w:lang w:val="en-US"/>
        </w:rPr>
      </w:pPr>
    </w:p>
    <w:tbl>
      <w:tblPr>
        <w:tblStyle w:val="TableGrid"/>
        <w:tblpPr w:leftFromText="180" w:rightFromText="180" w:vertAnchor="page" w:horzAnchor="margin" w:tblpY="2256"/>
        <w:tblW w:w="9289" w:type="dxa"/>
        <w:tblLook w:val="04A0" w:firstRow="1" w:lastRow="0" w:firstColumn="1" w:lastColumn="0" w:noHBand="0" w:noVBand="1"/>
      </w:tblPr>
      <w:tblGrid>
        <w:gridCol w:w="1036"/>
        <w:gridCol w:w="2773"/>
        <w:gridCol w:w="2779"/>
        <w:gridCol w:w="2701"/>
      </w:tblGrid>
      <w:tr w:rsidR="008B26D9" w:rsidRPr="008B26D9" w14:paraId="203B8C51" w14:textId="77777777" w:rsidTr="008B26D9">
        <w:trPr>
          <w:trHeight w:val="425"/>
        </w:trPr>
        <w:tc>
          <w:tcPr>
            <w:tcW w:w="1053" w:type="dxa"/>
            <w:vAlign w:val="center"/>
          </w:tcPr>
          <w:p w14:paraId="26D689A3" w14:textId="77777777" w:rsidR="008B26D9" w:rsidRPr="008B26D9" w:rsidRDefault="008B26D9" w:rsidP="008B26D9">
            <w:pPr>
              <w:autoSpaceDE w:val="0"/>
              <w:autoSpaceDN w:val="0"/>
              <w:adjustRightInd w:val="0"/>
              <w:spacing w:after="0" w:line="240" w:lineRule="auto"/>
              <w:jc w:val="center"/>
              <w:rPr>
                <w:b/>
                <w:bCs/>
                <w:sz w:val="20"/>
                <w:szCs w:val="20"/>
                <w:lang w:val="en-US"/>
              </w:rPr>
            </w:pPr>
            <w:bookmarkStart w:id="7" w:name="_Hlk175327889"/>
            <w:r w:rsidRPr="008B26D9">
              <w:rPr>
                <w:b/>
                <w:bCs/>
                <w:sz w:val="20"/>
                <w:szCs w:val="20"/>
                <w:lang w:val="en-US"/>
              </w:rPr>
              <w:t>scenarios</w:t>
            </w:r>
          </w:p>
        </w:tc>
        <w:tc>
          <w:tcPr>
            <w:tcW w:w="2745" w:type="dxa"/>
            <w:vAlign w:val="center"/>
          </w:tcPr>
          <w:p w14:paraId="0F6B07C9"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b/>
                <w:bCs/>
                <w:sz w:val="20"/>
                <w:szCs w:val="20"/>
                <w:lang w:val="en-US"/>
              </w:rPr>
              <w:t>0.5 depth</w:t>
            </w:r>
          </w:p>
        </w:tc>
        <w:tc>
          <w:tcPr>
            <w:tcW w:w="2779" w:type="dxa"/>
            <w:vAlign w:val="center"/>
          </w:tcPr>
          <w:p w14:paraId="18166E22"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b/>
                <w:bCs/>
                <w:sz w:val="20"/>
                <w:szCs w:val="20"/>
                <w:lang w:val="en-US"/>
              </w:rPr>
              <w:t>0.75 depth</w:t>
            </w:r>
          </w:p>
        </w:tc>
        <w:tc>
          <w:tcPr>
            <w:tcW w:w="2709" w:type="dxa"/>
            <w:vAlign w:val="center"/>
          </w:tcPr>
          <w:p w14:paraId="2F8BC619"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b/>
                <w:bCs/>
                <w:sz w:val="20"/>
                <w:szCs w:val="20"/>
                <w:lang w:val="en-US"/>
              </w:rPr>
              <w:t>1.2 depth</w:t>
            </w:r>
          </w:p>
        </w:tc>
      </w:tr>
      <w:tr w:rsidR="008B26D9" w:rsidRPr="008B26D9" w14:paraId="610F804C" w14:textId="77777777" w:rsidTr="008B26D9">
        <w:trPr>
          <w:trHeight w:val="726"/>
        </w:trPr>
        <w:tc>
          <w:tcPr>
            <w:tcW w:w="9289" w:type="dxa"/>
            <w:gridSpan w:val="4"/>
            <w:vAlign w:val="center"/>
          </w:tcPr>
          <w:p w14:paraId="2782D419"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sz w:val="20"/>
                <w:szCs w:val="20"/>
                <w:rtl/>
                <w:lang w:val="ar-SA"/>
              </w:rPr>
              <w:drawing>
                <wp:anchor distT="0" distB="0" distL="114300" distR="114300" simplePos="0" relativeHeight="251676672" behindDoc="0" locked="0" layoutInCell="1" allowOverlap="1" wp14:anchorId="35652A39" wp14:editId="286976F2">
                  <wp:simplePos x="0" y="0"/>
                  <wp:positionH relativeFrom="column">
                    <wp:posOffset>16168</wp:posOffset>
                  </wp:positionH>
                  <wp:positionV relativeFrom="paragraph">
                    <wp:posOffset>14654</wp:posOffset>
                  </wp:positionV>
                  <wp:extent cx="5733415" cy="435610"/>
                  <wp:effectExtent l="0" t="0" r="635" b="2540"/>
                  <wp:wrapTopAndBottom/>
                  <wp:docPr id="8745052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05230" name="Picture 8745052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3415" cy="435610"/>
                          </a:xfrm>
                          <a:prstGeom prst="rect">
                            <a:avLst/>
                          </a:prstGeom>
                        </pic:spPr>
                      </pic:pic>
                    </a:graphicData>
                  </a:graphic>
                  <wp14:sizeRelH relativeFrom="page">
                    <wp14:pctWidth>0</wp14:pctWidth>
                  </wp14:sizeRelH>
                  <wp14:sizeRelV relativeFrom="page">
                    <wp14:pctHeight>0</wp14:pctHeight>
                  </wp14:sizeRelV>
                </wp:anchor>
              </w:drawing>
            </w:r>
          </w:p>
        </w:tc>
      </w:tr>
      <w:tr w:rsidR="008B26D9" w:rsidRPr="008B26D9" w14:paraId="3BDDB53B" w14:textId="77777777" w:rsidTr="008B26D9">
        <w:trPr>
          <w:trHeight w:val="2607"/>
        </w:trPr>
        <w:tc>
          <w:tcPr>
            <w:tcW w:w="1053" w:type="dxa"/>
            <w:vAlign w:val="center"/>
          </w:tcPr>
          <w:p w14:paraId="2AB9CCCF" w14:textId="77777777" w:rsidR="008B26D9" w:rsidRPr="008B26D9" w:rsidRDefault="008B26D9" w:rsidP="008B26D9">
            <w:pPr>
              <w:autoSpaceDE w:val="0"/>
              <w:autoSpaceDN w:val="0"/>
              <w:adjustRightInd w:val="0"/>
              <w:spacing w:after="0" w:line="240" w:lineRule="auto"/>
              <w:jc w:val="center"/>
              <w:rPr>
                <w:b/>
                <w:bCs/>
                <w:sz w:val="20"/>
                <w:szCs w:val="20"/>
                <w:lang w:val="en-GB"/>
              </w:rPr>
            </w:pPr>
            <w:r w:rsidRPr="008B26D9">
              <w:rPr>
                <w:b/>
                <w:bCs/>
                <w:sz w:val="20"/>
                <w:szCs w:val="20"/>
                <w:lang w:val="en-US"/>
              </w:rPr>
              <w:t>25% Width</w:t>
            </w:r>
          </w:p>
        </w:tc>
        <w:tc>
          <w:tcPr>
            <w:tcW w:w="2745" w:type="dxa"/>
            <w:vAlign w:val="center"/>
          </w:tcPr>
          <w:p w14:paraId="34F2FBF0"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rFonts w:hint="cs"/>
                <w:b/>
                <w:bCs/>
                <w:sz w:val="20"/>
                <w:szCs w:val="20"/>
                <w:rtl/>
                <w:lang w:val="en-US" w:bidi="ar-KW"/>
              </w:rPr>
              <w:drawing>
                <wp:anchor distT="0" distB="0" distL="114300" distR="114300" simplePos="0" relativeHeight="251667456" behindDoc="0" locked="0" layoutInCell="1" allowOverlap="1" wp14:anchorId="12292F48" wp14:editId="7104DBD5">
                  <wp:simplePos x="0" y="0"/>
                  <wp:positionH relativeFrom="margin">
                    <wp:posOffset>4005</wp:posOffset>
                  </wp:positionH>
                  <wp:positionV relativeFrom="paragraph">
                    <wp:posOffset>92417</wp:posOffset>
                  </wp:positionV>
                  <wp:extent cx="1623695" cy="1442085"/>
                  <wp:effectExtent l="0" t="0" r="0" b="5715"/>
                  <wp:wrapTopAndBottom/>
                  <wp:docPr id="1755949017" name="Picture 3" descr="A colorful graph of 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49017" name="Picture 3" descr="A colorful graph of a curv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3695" cy="1442085"/>
                          </a:xfrm>
                          <a:prstGeom prst="rect">
                            <a:avLst/>
                          </a:prstGeom>
                        </pic:spPr>
                      </pic:pic>
                    </a:graphicData>
                  </a:graphic>
                  <wp14:sizeRelH relativeFrom="page">
                    <wp14:pctWidth>0</wp14:pctWidth>
                  </wp14:sizeRelH>
                  <wp14:sizeRelV relativeFrom="page">
                    <wp14:pctHeight>0</wp14:pctHeight>
                  </wp14:sizeRelV>
                </wp:anchor>
              </w:drawing>
            </w:r>
          </w:p>
        </w:tc>
        <w:tc>
          <w:tcPr>
            <w:tcW w:w="2779" w:type="dxa"/>
            <w:vAlign w:val="center"/>
          </w:tcPr>
          <w:p w14:paraId="68B7FEC0"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rFonts w:hint="cs"/>
                <w:b/>
                <w:bCs/>
                <w:sz w:val="20"/>
                <w:szCs w:val="20"/>
                <w:rtl/>
                <w:lang w:val="en-US" w:bidi="ar-KW"/>
              </w:rPr>
              <w:drawing>
                <wp:anchor distT="0" distB="0" distL="114300" distR="114300" simplePos="0" relativeHeight="251668480" behindDoc="0" locked="0" layoutInCell="1" allowOverlap="1" wp14:anchorId="2DF61DFA" wp14:editId="627263E0">
                  <wp:simplePos x="0" y="0"/>
                  <wp:positionH relativeFrom="column">
                    <wp:posOffset>42838</wp:posOffset>
                  </wp:positionH>
                  <wp:positionV relativeFrom="paragraph">
                    <wp:posOffset>92417</wp:posOffset>
                  </wp:positionV>
                  <wp:extent cx="1625600" cy="1454150"/>
                  <wp:effectExtent l="0" t="0" r="0" b="0"/>
                  <wp:wrapTopAndBottom/>
                  <wp:docPr id="733221810" name="Picture 4" descr="A colorful graph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21810" name="Picture 4" descr="A colorful graph with numbers&#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5600" cy="1454150"/>
                          </a:xfrm>
                          <a:prstGeom prst="rect">
                            <a:avLst/>
                          </a:prstGeom>
                        </pic:spPr>
                      </pic:pic>
                    </a:graphicData>
                  </a:graphic>
                  <wp14:sizeRelH relativeFrom="page">
                    <wp14:pctWidth>0</wp14:pctWidth>
                  </wp14:sizeRelH>
                  <wp14:sizeRelV relativeFrom="page">
                    <wp14:pctHeight>0</wp14:pctHeight>
                  </wp14:sizeRelV>
                </wp:anchor>
              </w:drawing>
            </w:r>
          </w:p>
        </w:tc>
        <w:tc>
          <w:tcPr>
            <w:tcW w:w="2709" w:type="dxa"/>
            <w:vAlign w:val="center"/>
          </w:tcPr>
          <w:p w14:paraId="75B50069"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rFonts w:hint="cs"/>
                <w:b/>
                <w:bCs/>
                <w:sz w:val="20"/>
                <w:szCs w:val="20"/>
                <w:rtl/>
                <w:lang w:val="en-US" w:bidi="ar-KW"/>
              </w:rPr>
              <w:drawing>
                <wp:anchor distT="0" distB="0" distL="114300" distR="114300" simplePos="0" relativeHeight="251669504" behindDoc="0" locked="0" layoutInCell="1" allowOverlap="1" wp14:anchorId="5EEAB179" wp14:editId="596E7EFC">
                  <wp:simplePos x="0" y="0"/>
                  <wp:positionH relativeFrom="margin">
                    <wp:posOffset>42496</wp:posOffset>
                  </wp:positionH>
                  <wp:positionV relativeFrom="paragraph">
                    <wp:posOffset>86555</wp:posOffset>
                  </wp:positionV>
                  <wp:extent cx="1517650" cy="1428750"/>
                  <wp:effectExtent l="0" t="0" r="6350" b="0"/>
                  <wp:wrapTopAndBottom/>
                  <wp:docPr id="630869749" name="Picture 5" descr="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69749" name="Picture 5" descr="A graph of a curv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7650" cy="1428750"/>
                          </a:xfrm>
                          <a:prstGeom prst="rect">
                            <a:avLst/>
                          </a:prstGeom>
                        </pic:spPr>
                      </pic:pic>
                    </a:graphicData>
                  </a:graphic>
                  <wp14:sizeRelH relativeFrom="page">
                    <wp14:pctWidth>0</wp14:pctWidth>
                  </wp14:sizeRelH>
                  <wp14:sizeRelV relativeFrom="page">
                    <wp14:pctHeight>0</wp14:pctHeight>
                  </wp14:sizeRelV>
                </wp:anchor>
              </w:drawing>
            </w:r>
          </w:p>
        </w:tc>
      </w:tr>
      <w:tr w:rsidR="008B26D9" w:rsidRPr="008B26D9" w14:paraId="5F7FDB49" w14:textId="77777777" w:rsidTr="008B26D9">
        <w:trPr>
          <w:trHeight w:val="2607"/>
        </w:trPr>
        <w:tc>
          <w:tcPr>
            <w:tcW w:w="1053" w:type="dxa"/>
            <w:vAlign w:val="center"/>
          </w:tcPr>
          <w:p w14:paraId="437E604A"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b/>
                <w:bCs/>
                <w:sz w:val="20"/>
                <w:szCs w:val="20"/>
                <w:lang w:val="en-US"/>
              </w:rPr>
              <w:t>30% Width</w:t>
            </w:r>
          </w:p>
        </w:tc>
        <w:tc>
          <w:tcPr>
            <w:tcW w:w="2745" w:type="dxa"/>
            <w:vAlign w:val="center"/>
          </w:tcPr>
          <w:p w14:paraId="6240D823"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b/>
                <w:bCs/>
                <w:sz w:val="20"/>
                <w:szCs w:val="20"/>
                <w:lang w:val="en-US"/>
              </w:rPr>
              <w:drawing>
                <wp:anchor distT="0" distB="0" distL="114300" distR="114300" simplePos="0" relativeHeight="251670528" behindDoc="0" locked="0" layoutInCell="1" allowOverlap="1" wp14:anchorId="6B1BCF33" wp14:editId="5B0D90DE">
                  <wp:simplePos x="0" y="0"/>
                  <wp:positionH relativeFrom="column">
                    <wp:posOffset>27452</wp:posOffset>
                  </wp:positionH>
                  <wp:positionV relativeFrom="paragraph">
                    <wp:posOffset>165637</wp:posOffset>
                  </wp:positionV>
                  <wp:extent cx="1548656" cy="1435634"/>
                  <wp:effectExtent l="0" t="0" r="0" b="0"/>
                  <wp:wrapTopAndBottom/>
                  <wp:docPr id="1704964754" name="Picture 6" descr="A graph of a graph showing 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64754" name="Picture 6" descr="A graph of a graph showing a curv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48656" cy="1435634"/>
                          </a:xfrm>
                          <a:prstGeom prst="rect">
                            <a:avLst/>
                          </a:prstGeom>
                        </pic:spPr>
                      </pic:pic>
                    </a:graphicData>
                  </a:graphic>
                  <wp14:sizeRelH relativeFrom="page">
                    <wp14:pctWidth>0</wp14:pctWidth>
                  </wp14:sizeRelH>
                  <wp14:sizeRelV relativeFrom="page">
                    <wp14:pctHeight>0</wp14:pctHeight>
                  </wp14:sizeRelV>
                </wp:anchor>
              </w:drawing>
            </w:r>
          </w:p>
        </w:tc>
        <w:tc>
          <w:tcPr>
            <w:tcW w:w="2779" w:type="dxa"/>
            <w:vAlign w:val="center"/>
          </w:tcPr>
          <w:p w14:paraId="6CB0AE13"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b/>
                <w:bCs/>
                <w:sz w:val="20"/>
                <w:szCs w:val="20"/>
                <w:lang w:val="en-US"/>
              </w:rPr>
              <w:drawing>
                <wp:anchor distT="0" distB="0" distL="114300" distR="114300" simplePos="0" relativeHeight="251671552" behindDoc="0" locked="0" layoutInCell="1" allowOverlap="1" wp14:anchorId="0F592458" wp14:editId="362C42DB">
                  <wp:simplePos x="0" y="0"/>
                  <wp:positionH relativeFrom="column">
                    <wp:posOffset>25253</wp:posOffset>
                  </wp:positionH>
                  <wp:positionV relativeFrom="paragraph">
                    <wp:posOffset>112883</wp:posOffset>
                  </wp:positionV>
                  <wp:extent cx="1581112" cy="1499015"/>
                  <wp:effectExtent l="0" t="0" r="635" b="6350"/>
                  <wp:wrapTopAndBottom/>
                  <wp:docPr id="630121562" name="Picture 7" descr="A screen 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21562" name="Picture 7" descr="A screen shot of a graph"/>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1112" cy="1499015"/>
                          </a:xfrm>
                          <a:prstGeom prst="rect">
                            <a:avLst/>
                          </a:prstGeom>
                        </pic:spPr>
                      </pic:pic>
                    </a:graphicData>
                  </a:graphic>
                  <wp14:sizeRelH relativeFrom="page">
                    <wp14:pctWidth>0</wp14:pctWidth>
                  </wp14:sizeRelH>
                  <wp14:sizeRelV relativeFrom="page">
                    <wp14:pctHeight>0</wp14:pctHeight>
                  </wp14:sizeRelV>
                </wp:anchor>
              </w:drawing>
            </w:r>
          </w:p>
        </w:tc>
        <w:tc>
          <w:tcPr>
            <w:tcW w:w="2709" w:type="dxa"/>
            <w:vAlign w:val="center"/>
          </w:tcPr>
          <w:p w14:paraId="5112F64D"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b/>
                <w:bCs/>
                <w:sz w:val="20"/>
                <w:szCs w:val="20"/>
                <w:lang w:val="en-US"/>
              </w:rPr>
              <w:drawing>
                <wp:anchor distT="0" distB="0" distL="114300" distR="114300" simplePos="0" relativeHeight="251672576" behindDoc="0" locked="0" layoutInCell="1" allowOverlap="1" wp14:anchorId="0632A649" wp14:editId="0133AACE">
                  <wp:simplePos x="0" y="0"/>
                  <wp:positionH relativeFrom="column">
                    <wp:posOffset>13188</wp:posOffset>
                  </wp:positionH>
                  <wp:positionV relativeFrom="paragraph">
                    <wp:posOffset>142191</wp:posOffset>
                  </wp:positionV>
                  <wp:extent cx="1553379" cy="1461369"/>
                  <wp:effectExtent l="0" t="0" r="8890" b="5715"/>
                  <wp:wrapTopAndBottom/>
                  <wp:docPr id="740835152" name="Picture 8" descr="A colorful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35152" name="Picture 8" descr="A colorful graph showing a curv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3379" cy="1461369"/>
                          </a:xfrm>
                          <a:prstGeom prst="rect">
                            <a:avLst/>
                          </a:prstGeom>
                        </pic:spPr>
                      </pic:pic>
                    </a:graphicData>
                  </a:graphic>
                  <wp14:sizeRelH relativeFrom="page">
                    <wp14:pctWidth>0</wp14:pctWidth>
                  </wp14:sizeRelH>
                  <wp14:sizeRelV relativeFrom="page">
                    <wp14:pctHeight>0</wp14:pctHeight>
                  </wp14:sizeRelV>
                </wp:anchor>
              </w:drawing>
            </w:r>
          </w:p>
        </w:tc>
      </w:tr>
      <w:tr w:rsidR="008B26D9" w:rsidRPr="008B26D9" w14:paraId="4C27FEC2" w14:textId="77777777" w:rsidTr="008B26D9">
        <w:trPr>
          <w:trHeight w:val="2607"/>
        </w:trPr>
        <w:tc>
          <w:tcPr>
            <w:tcW w:w="1053" w:type="dxa"/>
            <w:vAlign w:val="center"/>
          </w:tcPr>
          <w:p w14:paraId="470C6E43"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b/>
                <w:bCs/>
                <w:sz w:val="20"/>
                <w:szCs w:val="20"/>
                <w:lang w:val="en-US"/>
              </w:rPr>
              <w:t>35% Width</w:t>
            </w:r>
          </w:p>
        </w:tc>
        <w:tc>
          <w:tcPr>
            <w:tcW w:w="2745" w:type="dxa"/>
            <w:vAlign w:val="center"/>
          </w:tcPr>
          <w:p w14:paraId="42EEEC03"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b/>
                <w:bCs/>
                <w:sz w:val="20"/>
                <w:szCs w:val="20"/>
                <w:lang w:val="en-US"/>
              </w:rPr>
              <w:drawing>
                <wp:anchor distT="0" distB="0" distL="114300" distR="114300" simplePos="0" relativeHeight="251675648" behindDoc="0" locked="0" layoutInCell="1" allowOverlap="1" wp14:anchorId="10AF7C6D" wp14:editId="276FA5AD">
                  <wp:simplePos x="0" y="0"/>
                  <wp:positionH relativeFrom="column">
                    <wp:posOffset>-1856</wp:posOffset>
                  </wp:positionH>
                  <wp:positionV relativeFrom="paragraph">
                    <wp:posOffset>168519</wp:posOffset>
                  </wp:positionV>
                  <wp:extent cx="1604679" cy="1431290"/>
                  <wp:effectExtent l="0" t="0" r="0" b="0"/>
                  <wp:wrapTopAndBottom/>
                  <wp:docPr id="1050695583" name="Picture 9" descr="A graph showing a curv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95583" name="Picture 9" descr="A graph showing a curved lin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4679" cy="1431290"/>
                          </a:xfrm>
                          <a:prstGeom prst="rect">
                            <a:avLst/>
                          </a:prstGeom>
                        </pic:spPr>
                      </pic:pic>
                    </a:graphicData>
                  </a:graphic>
                  <wp14:sizeRelH relativeFrom="page">
                    <wp14:pctWidth>0</wp14:pctWidth>
                  </wp14:sizeRelH>
                  <wp14:sizeRelV relativeFrom="page">
                    <wp14:pctHeight>0</wp14:pctHeight>
                  </wp14:sizeRelV>
                </wp:anchor>
              </w:drawing>
            </w:r>
          </w:p>
        </w:tc>
        <w:tc>
          <w:tcPr>
            <w:tcW w:w="2779" w:type="dxa"/>
            <w:vAlign w:val="center"/>
          </w:tcPr>
          <w:p w14:paraId="62E1099A"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b/>
                <w:bCs/>
                <w:sz w:val="20"/>
                <w:szCs w:val="20"/>
                <w:lang w:val="en-US"/>
              </w:rPr>
              <w:drawing>
                <wp:anchor distT="0" distB="0" distL="114300" distR="114300" simplePos="0" relativeHeight="251674624" behindDoc="0" locked="0" layoutInCell="1" allowOverlap="1" wp14:anchorId="6FADF26D" wp14:editId="064886FF">
                  <wp:simplePos x="0" y="0"/>
                  <wp:positionH relativeFrom="column">
                    <wp:posOffset>13530</wp:posOffset>
                  </wp:positionH>
                  <wp:positionV relativeFrom="paragraph">
                    <wp:posOffset>104042</wp:posOffset>
                  </wp:positionV>
                  <wp:extent cx="1598930" cy="1513726"/>
                  <wp:effectExtent l="0" t="0" r="1270" b="0"/>
                  <wp:wrapTopAndBottom/>
                  <wp:docPr id="1357664005" name="Picture 10" descr="A graph of 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64005" name="Picture 10" descr="A graph of a curv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98930" cy="1513726"/>
                          </a:xfrm>
                          <a:prstGeom prst="rect">
                            <a:avLst/>
                          </a:prstGeom>
                        </pic:spPr>
                      </pic:pic>
                    </a:graphicData>
                  </a:graphic>
                  <wp14:sizeRelH relativeFrom="page">
                    <wp14:pctWidth>0</wp14:pctWidth>
                  </wp14:sizeRelH>
                  <wp14:sizeRelV relativeFrom="page">
                    <wp14:pctHeight>0</wp14:pctHeight>
                  </wp14:sizeRelV>
                </wp:anchor>
              </w:drawing>
            </w:r>
          </w:p>
        </w:tc>
        <w:tc>
          <w:tcPr>
            <w:tcW w:w="2709" w:type="dxa"/>
            <w:vAlign w:val="center"/>
          </w:tcPr>
          <w:p w14:paraId="6E3A42F7" w14:textId="77777777" w:rsidR="008B26D9" w:rsidRPr="008B26D9" w:rsidRDefault="008B26D9" w:rsidP="008B26D9">
            <w:pPr>
              <w:autoSpaceDE w:val="0"/>
              <w:autoSpaceDN w:val="0"/>
              <w:adjustRightInd w:val="0"/>
              <w:spacing w:after="0" w:line="240" w:lineRule="auto"/>
              <w:jc w:val="center"/>
              <w:rPr>
                <w:b/>
                <w:bCs/>
                <w:sz w:val="20"/>
                <w:szCs w:val="20"/>
                <w:lang w:val="en-US"/>
              </w:rPr>
            </w:pPr>
            <w:r w:rsidRPr="008B26D9">
              <w:rPr>
                <w:b/>
                <w:bCs/>
                <w:sz w:val="20"/>
                <w:szCs w:val="20"/>
                <w:lang w:val="en-US"/>
              </w:rPr>
              <w:drawing>
                <wp:anchor distT="0" distB="0" distL="114300" distR="114300" simplePos="0" relativeHeight="251673600" behindDoc="0" locked="0" layoutInCell="1" allowOverlap="1" wp14:anchorId="76D9E239" wp14:editId="4E61500B">
                  <wp:simplePos x="0" y="0"/>
                  <wp:positionH relativeFrom="column">
                    <wp:posOffset>19050</wp:posOffset>
                  </wp:positionH>
                  <wp:positionV relativeFrom="paragraph">
                    <wp:posOffset>168519</wp:posOffset>
                  </wp:positionV>
                  <wp:extent cx="1537409" cy="1428750"/>
                  <wp:effectExtent l="0" t="0" r="5715" b="0"/>
                  <wp:wrapTopAndBottom/>
                  <wp:docPr id="1391491816" name="Picture 11" descr="A graph showing a rainbow colore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91816" name="Picture 11" descr="A graph showing a rainbow colored curv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37409" cy="1428750"/>
                          </a:xfrm>
                          <a:prstGeom prst="rect">
                            <a:avLst/>
                          </a:prstGeom>
                        </pic:spPr>
                      </pic:pic>
                    </a:graphicData>
                  </a:graphic>
                  <wp14:sizeRelH relativeFrom="page">
                    <wp14:pctWidth>0</wp14:pctWidth>
                  </wp14:sizeRelH>
                  <wp14:sizeRelV relativeFrom="page">
                    <wp14:pctHeight>0</wp14:pctHeight>
                  </wp14:sizeRelV>
                </wp:anchor>
              </w:drawing>
            </w:r>
          </w:p>
        </w:tc>
      </w:tr>
    </w:tbl>
    <w:bookmarkEnd w:id="7"/>
    <w:p w14:paraId="13124248" w14:textId="76D5A099" w:rsidR="006C01C7" w:rsidRPr="00B26C1C" w:rsidRDefault="006C3A0A" w:rsidP="00464750">
      <w:pPr>
        <w:pStyle w:val="Heading1"/>
      </w:pPr>
      <w:r w:rsidRPr="00B26C1C">
        <w:t>CONCLUSIONS AND RECOMMENDATIONS</w:t>
      </w:r>
      <w:r w:rsidR="00CC1B6D">
        <w:t xml:space="preserve"> </w:t>
      </w:r>
    </w:p>
    <w:p w14:paraId="0FF96569" w14:textId="77777777" w:rsidR="008D4DC9" w:rsidRPr="008D4DC9" w:rsidRDefault="008D4DC9" w:rsidP="008D4DC9">
      <w:pPr>
        <w:spacing w:after="0" w:line="240" w:lineRule="auto"/>
        <w:ind w:firstLine="630"/>
        <w:rPr>
          <w:rFonts w:asciiTheme="majorBidi" w:hAnsiTheme="majorBidi" w:cstheme="majorBidi"/>
          <w:sz w:val="20"/>
          <w:szCs w:val="20"/>
        </w:rPr>
      </w:pPr>
      <w:r w:rsidRPr="008D4DC9">
        <w:rPr>
          <w:rFonts w:asciiTheme="majorBidi" w:hAnsiTheme="majorBidi" w:cstheme="majorBidi"/>
          <w:sz w:val="20"/>
          <w:szCs w:val="20"/>
        </w:rPr>
        <w:t xml:space="preserve">The modeling scenarios for spur dike configurations demonstrate that effective management of flow dynamics in meandering canals is crucial for preventing erosion and ensuring sediment transport efficiency. The results indicate </w:t>
      </w:r>
      <w:r w:rsidRPr="00DD4368">
        <w:rPr>
          <w:rFonts w:asciiTheme="majorBidi" w:hAnsiTheme="majorBidi" w:cstheme="majorBidi"/>
          <w:sz w:val="20"/>
          <w:szCs w:val="20"/>
        </w:rPr>
        <w:t>that submerged condition allows for better energy dissipation compared to non-submerged conditions.  Longer spur dikes (35% of the bend width) significantly reduce flow velocities, particularly under fully submerged conditions (height</w:t>
      </w:r>
      <w:r w:rsidRPr="008D4DC9">
        <w:rPr>
          <w:rFonts w:asciiTheme="majorBidi" w:hAnsiTheme="majorBidi" w:cstheme="majorBidi"/>
          <w:sz w:val="20"/>
          <w:szCs w:val="20"/>
        </w:rPr>
        <w:t xml:space="preserve"> ratios of 0.5 and 0.75). This configuration not only mitigates the risk of excessive erosion but also maintains sediment transport within acceptable limits for fine sand (0.2-0.5 m/s). Therefore, it is recommended to implement the 35% spur dike length at a height ratio of 0.75 as the optimal solution for balancing velocity control across the entire canal bend. Even though this scenario effectively reduces downstream velocities, practical considerations regarding operational water levels should be considered to ensure effective implementation. </w:t>
      </w:r>
    </w:p>
    <w:p w14:paraId="6DB43034" w14:textId="77777777" w:rsidR="008D4DC9" w:rsidRPr="008D4DC9" w:rsidRDefault="008D4DC9" w:rsidP="008D4DC9">
      <w:pPr>
        <w:spacing w:line="240" w:lineRule="auto"/>
        <w:rPr>
          <w:rFonts w:asciiTheme="majorBidi" w:hAnsiTheme="majorBidi" w:cstheme="majorBidi"/>
          <w:sz w:val="20"/>
          <w:szCs w:val="20"/>
        </w:rPr>
      </w:pPr>
      <w:r w:rsidRPr="008D4DC9">
        <w:rPr>
          <w:rFonts w:asciiTheme="majorBidi" w:hAnsiTheme="majorBidi" w:cstheme="majorBidi"/>
          <w:sz w:val="20"/>
          <w:szCs w:val="20"/>
        </w:rPr>
        <w:t xml:space="preserve">For scenarios requiring complete velocity control, the 35% spur dike at a 1.2 height ratio may be more effective in controlling outer bank scour but should be considered based on site-specific conditions. Dikes set at a 110° </w:t>
      </w:r>
      <w:r w:rsidRPr="008D4DC9">
        <w:rPr>
          <w:rFonts w:asciiTheme="majorBidi" w:hAnsiTheme="majorBidi" w:cstheme="majorBidi"/>
          <w:sz w:val="20"/>
          <w:szCs w:val="20"/>
        </w:rPr>
        <w:lastRenderedPageBreak/>
        <w:t>angle tend to create stronger lateral flow deflections, which can enhance sediment transport away from the outer bank, thereby reducing scour potential. The results indicated that careful consideration of the dike angles, along with submergence levels, can significantly enhance scour control measures and improve overall canal stability.</w:t>
      </w:r>
    </w:p>
    <w:p w14:paraId="12672193" w14:textId="634E7A06" w:rsidR="00AC58BD" w:rsidRPr="008D4DC9" w:rsidRDefault="008D4DC9" w:rsidP="008D4DC9">
      <w:pPr>
        <w:spacing w:after="0" w:line="240" w:lineRule="auto"/>
        <w:rPr>
          <w:rFonts w:asciiTheme="majorBidi" w:hAnsiTheme="majorBidi" w:cstheme="majorBidi"/>
          <w:sz w:val="20"/>
          <w:szCs w:val="20"/>
        </w:rPr>
      </w:pPr>
      <w:r w:rsidRPr="008D4DC9">
        <w:rPr>
          <w:rFonts w:asciiTheme="majorBidi" w:hAnsiTheme="majorBidi" w:cstheme="majorBidi"/>
          <w:sz w:val="20"/>
          <w:szCs w:val="20"/>
        </w:rPr>
        <w:t xml:space="preserve">This integrated method optimizes flow conditions, reduces erosion risks, and enhances sediment transport efficiency in irrigation canals with fine sand beds. </w:t>
      </w:r>
      <w:r w:rsidRPr="008D4DC9">
        <w:rPr>
          <w:rFonts w:asciiTheme="majorBidi" w:eastAsia="Times New Roman" w:hAnsiTheme="majorBidi" w:cstheme="majorBidi"/>
          <w:sz w:val="20"/>
          <w:szCs w:val="20"/>
        </w:rPr>
        <w:t xml:space="preserve">To ensure sustainability and functionality, spur designs should consider the hydrological and morphological features of the river channel in addition to the effects on the ecosystem. </w:t>
      </w:r>
      <w:r w:rsidRPr="008D4DC9">
        <w:rPr>
          <w:rFonts w:asciiTheme="majorBidi" w:hAnsiTheme="majorBidi" w:cstheme="majorBidi"/>
          <w:sz w:val="20"/>
          <w:szCs w:val="20"/>
        </w:rPr>
        <w:t>Understanding these interactions is crucial for effective river management and maintaining ecological balance.</w:t>
      </w:r>
    </w:p>
    <w:p w14:paraId="197FC8D1" w14:textId="77777777" w:rsidR="00CA3E48" w:rsidRDefault="00CA3E48" w:rsidP="00A730AA">
      <w:pPr>
        <w:pStyle w:val="Default"/>
        <w:jc w:val="both"/>
        <w:rPr>
          <w:b/>
          <w:bCs/>
          <w:sz w:val="20"/>
          <w:szCs w:val="20"/>
        </w:rPr>
      </w:pPr>
    </w:p>
    <w:p w14:paraId="5647A72E" w14:textId="09458E38" w:rsidR="00886844" w:rsidRPr="00B26C1C" w:rsidRDefault="00CA3E48" w:rsidP="00CA3E48">
      <w:pPr>
        <w:pStyle w:val="Default"/>
        <w:jc w:val="center"/>
        <w:rPr>
          <w:b/>
          <w:bCs/>
          <w:sz w:val="20"/>
          <w:szCs w:val="20"/>
        </w:rPr>
      </w:pPr>
      <w:r w:rsidRPr="00B26C1C">
        <w:rPr>
          <w:b/>
          <w:bCs/>
          <w:sz w:val="20"/>
          <w:szCs w:val="20"/>
        </w:rPr>
        <w:t>REFERENCES</w:t>
      </w:r>
      <w:r w:rsidR="00CC1B6D">
        <w:rPr>
          <w:b/>
          <w:bCs/>
          <w:sz w:val="20"/>
          <w:szCs w:val="20"/>
        </w:rPr>
        <w:t xml:space="preserve"> </w:t>
      </w:r>
    </w:p>
    <w:bookmarkEnd w:id="1"/>
    <w:bookmarkEnd w:id="2"/>
    <w:bookmarkEnd w:id="3"/>
    <w:p w14:paraId="47A8BD61"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proofErr w:type="spellStart"/>
      <w:r w:rsidRPr="008D4DC9">
        <w:rPr>
          <w:rFonts w:ascii="Times New Roman" w:hAnsi="Times New Roman" w:cs="Times New Roman"/>
          <w:bCs/>
          <w:color w:val="000000" w:themeColor="text1"/>
          <w:sz w:val="16"/>
          <w:szCs w:val="20"/>
        </w:rPr>
        <w:t>Pinasti</w:t>
      </w:r>
      <w:proofErr w:type="spellEnd"/>
      <w:r w:rsidRPr="008D4DC9">
        <w:rPr>
          <w:rFonts w:ascii="Times New Roman" w:hAnsi="Times New Roman" w:cs="Times New Roman"/>
          <w:bCs/>
          <w:color w:val="000000" w:themeColor="text1"/>
          <w:sz w:val="16"/>
          <w:szCs w:val="20"/>
        </w:rPr>
        <w:t xml:space="preserve">, N. W., </w:t>
      </w:r>
      <w:proofErr w:type="spellStart"/>
      <w:r w:rsidRPr="008D4DC9">
        <w:rPr>
          <w:rFonts w:ascii="Times New Roman" w:hAnsi="Times New Roman" w:cs="Times New Roman"/>
          <w:bCs/>
          <w:color w:val="000000" w:themeColor="text1"/>
          <w:sz w:val="16"/>
          <w:szCs w:val="20"/>
        </w:rPr>
        <w:t>Wijayanti</w:t>
      </w:r>
      <w:proofErr w:type="spellEnd"/>
      <w:r w:rsidRPr="008D4DC9">
        <w:rPr>
          <w:rFonts w:ascii="Times New Roman" w:hAnsi="Times New Roman" w:cs="Times New Roman"/>
          <w:bCs/>
          <w:color w:val="000000" w:themeColor="text1"/>
          <w:sz w:val="16"/>
          <w:szCs w:val="20"/>
        </w:rPr>
        <w:t xml:space="preserve">, E., </w:t>
      </w:r>
      <w:proofErr w:type="spellStart"/>
      <w:r w:rsidRPr="008D4DC9">
        <w:rPr>
          <w:rFonts w:ascii="Times New Roman" w:hAnsi="Times New Roman" w:cs="Times New Roman"/>
          <w:bCs/>
          <w:color w:val="000000" w:themeColor="text1"/>
          <w:sz w:val="16"/>
          <w:szCs w:val="20"/>
        </w:rPr>
        <w:t>Nurfaida</w:t>
      </w:r>
      <w:proofErr w:type="spellEnd"/>
      <w:r w:rsidRPr="008D4DC9">
        <w:rPr>
          <w:rFonts w:ascii="Times New Roman" w:hAnsi="Times New Roman" w:cs="Times New Roman"/>
          <w:bCs/>
          <w:color w:val="000000" w:themeColor="text1"/>
          <w:sz w:val="16"/>
          <w:szCs w:val="20"/>
        </w:rPr>
        <w:t>, W., Sulaiman, M., &amp; Kurniawan, A. (2024, March). Flow patterns at river bends and its response to surrounding infrastructures. In IOP Conference Series: Earth and Environmental Science (Vol. 1311, No. 1, p. 012002). IOP Publishing.</w:t>
      </w:r>
    </w:p>
    <w:p w14:paraId="2F7605A3"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proofErr w:type="spellStart"/>
      <w:r w:rsidRPr="008D4DC9">
        <w:rPr>
          <w:rFonts w:ascii="Times New Roman" w:hAnsi="Times New Roman" w:cs="Times New Roman"/>
          <w:bCs/>
          <w:color w:val="000000" w:themeColor="text1"/>
          <w:sz w:val="16"/>
          <w:szCs w:val="20"/>
        </w:rPr>
        <w:t>Elhakeem</w:t>
      </w:r>
      <w:proofErr w:type="spellEnd"/>
      <w:r w:rsidRPr="008D4DC9">
        <w:rPr>
          <w:rFonts w:ascii="Times New Roman" w:hAnsi="Times New Roman" w:cs="Times New Roman"/>
          <w:bCs/>
          <w:color w:val="000000" w:themeColor="text1"/>
          <w:sz w:val="16"/>
          <w:szCs w:val="20"/>
        </w:rPr>
        <w:t>, M., Papanicolaou, A.N., &amp; Wilson, C.G. (2017). Implementing Streambank Erosion Control Measures in Meandering Streams: Design Procedure Enhanced with Numerical Modeling. International Journal of River Basin Management, 15(2), 147-158.</w:t>
      </w:r>
    </w:p>
    <w:p w14:paraId="5DC2F80F"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 xml:space="preserve">Kiani, A., </w:t>
      </w:r>
      <w:proofErr w:type="spellStart"/>
      <w:r w:rsidRPr="008D4DC9">
        <w:rPr>
          <w:rFonts w:ascii="Times New Roman" w:hAnsi="Times New Roman" w:cs="Times New Roman"/>
          <w:bCs/>
          <w:color w:val="000000" w:themeColor="text1"/>
          <w:sz w:val="16"/>
          <w:szCs w:val="20"/>
        </w:rPr>
        <w:t>Masjedi</w:t>
      </w:r>
      <w:proofErr w:type="spellEnd"/>
      <w:r w:rsidRPr="008D4DC9">
        <w:rPr>
          <w:rFonts w:ascii="Times New Roman" w:hAnsi="Times New Roman" w:cs="Times New Roman"/>
          <w:bCs/>
          <w:color w:val="000000" w:themeColor="text1"/>
          <w:sz w:val="16"/>
          <w:szCs w:val="20"/>
        </w:rPr>
        <w:t xml:space="preserve">, A., </w:t>
      </w:r>
      <w:proofErr w:type="spellStart"/>
      <w:r w:rsidRPr="008D4DC9">
        <w:rPr>
          <w:rFonts w:ascii="Times New Roman" w:hAnsi="Times New Roman" w:cs="Times New Roman"/>
          <w:bCs/>
          <w:color w:val="000000" w:themeColor="text1"/>
          <w:sz w:val="16"/>
          <w:szCs w:val="20"/>
        </w:rPr>
        <w:t>Pourmohammadi</w:t>
      </w:r>
      <w:proofErr w:type="spellEnd"/>
      <w:r w:rsidRPr="008D4DC9">
        <w:rPr>
          <w:rFonts w:ascii="Times New Roman" w:hAnsi="Times New Roman" w:cs="Times New Roman"/>
          <w:bCs/>
          <w:color w:val="000000" w:themeColor="text1"/>
          <w:sz w:val="16"/>
          <w:szCs w:val="20"/>
        </w:rPr>
        <w:t xml:space="preserve">, M. H., </w:t>
      </w:r>
      <w:proofErr w:type="spellStart"/>
      <w:r w:rsidRPr="008D4DC9">
        <w:rPr>
          <w:rFonts w:ascii="Times New Roman" w:hAnsi="Times New Roman" w:cs="Times New Roman"/>
          <w:bCs/>
          <w:color w:val="000000" w:themeColor="text1"/>
          <w:sz w:val="16"/>
          <w:szCs w:val="20"/>
        </w:rPr>
        <w:t>Heidarnejad</w:t>
      </w:r>
      <w:proofErr w:type="spellEnd"/>
      <w:r w:rsidRPr="008D4DC9">
        <w:rPr>
          <w:rFonts w:ascii="Times New Roman" w:hAnsi="Times New Roman" w:cs="Times New Roman"/>
          <w:bCs/>
          <w:color w:val="000000" w:themeColor="text1"/>
          <w:sz w:val="16"/>
          <w:szCs w:val="20"/>
        </w:rPr>
        <w:t xml:space="preserve">, M., &amp; </w:t>
      </w:r>
      <w:proofErr w:type="spellStart"/>
      <w:r w:rsidRPr="008D4DC9">
        <w:rPr>
          <w:rFonts w:ascii="Times New Roman" w:hAnsi="Times New Roman" w:cs="Times New Roman"/>
          <w:bCs/>
          <w:color w:val="000000" w:themeColor="text1"/>
          <w:sz w:val="16"/>
          <w:szCs w:val="20"/>
        </w:rPr>
        <w:t>Bordbar</w:t>
      </w:r>
      <w:proofErr w:type="spellEnd"/>
      <w:r w:rsidRPr="008D4DC9">
        <w:rPr>
          <w:rFonts w:ascii="Times New Roman" w:hAnsi="Times New Roman" w:cs="Times New Roman"/>
          <w:bCs/>
          <w:color w:val="000000" w:themeColor="text1"/>
          <w:sz w:val="16"/>
          <w:szCs w:val="20"/>
        </w:rPr>
        <w:t>, A. (2017). Experiment of local scour around a series of spur dikes in river bend. Fresenius Environmental Bulletin, 26(8), 5331-5339.</w:t>
      </w:r>
    </w:p>
    <w:p w14:paraId="1BB339FC"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 xml:space="preserve">Shih, D. S., &amp; Lai, T. Y. (2020). Reducing </w:t>
      </w:r>
      <w:proofErr w:type="gramStart"/>
      <w:r w:rsidRPr="008D4DC9">
        <w:rPr>
          <w:rFonts w:ascii="Times New Roman" w:hAnsi="Times New Roman" w:cs="Times New Roman"/>
          <w:bCs/>
          <w:color w:val="000000" w:themeColor="text1"/>
          <w:sz w:val="16"/>
          <w:szCs w:val="20"/>
        </w:rPr>
        <w:t>of</w:t>
      </w:r>
      <w:proofErr w:type="gramEnd"/>
      <w:r w:rsidRPr="008D4DC9">
        <w:rPr>
          <w:rFonts w:ascii="Times New Roman" w:hAnsi="Times New Roman" w:cs="Times New Roman"/>
          <w:bCs/>
          <w:color w:val="000000" w:themeColor="text1"/>
          <w:sz w:val="16"/>
          <w:szCs w:val="20"/>
        </w:rPr>
        <w:t xml:space="preserve"> bend scour by setting spurs in a curved channel. Water, 12(5), 1353.</w:t>
      </w:r>
    </w:p>
    <w:p w14:paraId="45C4268E"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 xml:space="preserve">Akbar, Z., Pasha, G. A., Tanaka, N., Ghani, U., &amp; </w:t>
      </w:r>
      <w:proofErr w:type="spellStart"/>
      <w:r w:rsidRPr="008D4DC9">
        <w:rPr>
          <w:rFonts w:ascii="Times New Roman" w:hAnsi="Times New Roman" w:cs="Times New Roman"/>
          <w:bCs/>
          <w:color w:val="000000" w:themeColor="text1"/>
          <w:sz w:val="16"/>
          <w:szCs w:val="20"/>
        </w:rPr>
        <w:t>Hamidifar</w:t>
      </w:r>
      <w:proofErr w:type="spellEnd"/>
      <w:r w:rsidRPr="008D4DC9">
        <w:rPr>
          <w:rFonts w:ascii="Times New Roman" w:hAnsi="Times New Roman" w:cs="Times New Roman"/>
          <w:bCs/>
          <w:color w:val="000000" w:themeColor="text1"/>
          <w:sz w:val="16"/>
          <w:szCs w:val="20"/>
        </w:rPr>
        <w:t>, H. (2024). Reducing bed scour in meandering channel bends using spur dikes. International Journal of Sediment Research.</w:t>
      </w:r>
    </w:p>
    <w:p w14:paraId="1107DD4C"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proofErr w:type="spellStart"/>
      <w:r w:rsidRPr="008D4DC9">
        <w:rPr>
          <w:rFonts w:ascii="Times New Roman" w:hAnsi="Times New Roman" w:cs="Times New Roman"/>
          <w:bCs/>
          <w:color w:val="000000" w:themeColor="text1"/>
          <w:sz w:val="16"/>
          <w:szCs w:val="20"/>
        </w:rPr>
        <w:t>Ohtsuki</w:t>
      </w:r>
      <w:proofErr w:type="spellEnd"/>
      <w:r w:rsidRPr="008D4DC9">
        <w:rPr>
          <w:rFonts w:ascii="Times New Roman" w:hAnsi="Times New Roman" w:cs="Times New Roman"/>
          <w:bCs/>
          <w:color w:val="000000" w:themeColor="text1"/>
          <w:sz w:val="16"/>
          <w:szCs w:val="20"/>
        </w:rPr>
        <w:t xml:space="preserve">, K., Kono, T., </w:t>
      </w:r>
      <w:proofErr w:type="spellStart"/>
      <w:r w:rsidRPr="008D4DC9">
        <w:rPr>
          <w:rFonts w:ascii="Times New Roman" w:hAnsi="Times New Roman" w:cs="Times New Roman"/>
          <w:bCs/>
          <w:color w:val="000000" w:themeColor="text1"/>
          <w:sz w:val="16"/>
          <w:szCs w:val="20"/>
        </w:rPr>
        <w:t>Arikawa</w:t>
      </w:r>
      <w:proofErr w:type="spellEnd"/>
      <w:r w:rsidRPr="008D4DC9">
        <w:rPr>
          <w:rFonts w:ascii="Times New Roman" w:hAnsi="Times New Roman" w:cs="Times New Roman"/>
          <w:bCs/>
          <w:color w:val="000000" w:themeColor="text1"/>
          <w:sz w:val="16"/>
          <w:szCs w:val="20"/>
        </w:rPr>
        <w:t xml:space="preserve">, T., </w:t>
      </w:r>
      <w:proofErr w:type="spellStart"/>
      <w:r w:rsidRPr="008D4DC9">
        <w:rPr>
          <w:rFonts w:ascii="Times New Roman" w:hAnsi="Times New Roman" w:cs="Times New Roman"/>
          <w:bCs/>
          <w:color w:val="000000" w:themeColor="text1"/>
          <w:sz w:val="16"/>
          <w:szCs w:val="20"/>
        </w:rPr>
        <w:t>Taniwaki</w:t>
      </w:r>
      <w:proofErr w:type="spellEnd"/>
      <w:r w:rsidRPr="008D4DC9">
        <w:rPr>
          <w:rFonts w:ascii="Times New Roman" w:hAnsi="Times New Roman" w:cs="Times New Roman"/>
          <w:bCs/>
          <w:color w:val="000000" w:themeColor="text1"/>
          <w:sz w:val="16"/>
          <w:szCs w:val="20"/>
        </w:rPr>
        <w:t>, H., &amp; Itsukushima, R. (2024). Spur Dike Applications for the Sustainability of Channels in Incised Steep Bend Streams. Water, 16(4), 575.</w:t>
      </w:r>
    </w:p>
    <w:p w14:paraId="75C15990"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Alauddin, M., Hossain, M. M., Uddin, M. N., &amp; Haque, M. E. (2017). A review on hydraulic and morphological characteristics in river channels due to spurs. International Journal of Geological and Environmental Engineering, 11(4), 397-404.</w:t>
      </w:r>
    </w:p>
    <w:p w14:paraId="1595E8EB"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 xml:space="preserve">Hemmati, M., &amp; </w:t>
      </w:r>
      <w:proofErr w:type="spellStart"/>
      <w:r w:rsidRPr="008D4DC9">
        <w:rPr>
          <w:rFonts w:ascii="Times New Roman" w:hAnsi="Times New Roman" w:cs="Times New Roman"/>
          <w:bCs/>
          <w:color w:val="000000" w:themeColor="text1"/>
          <w:sz w:val="16"/>
          <w:szCs w:val="20"/>
        </w:rPr>
        <w:t>Daraby</w:t>
      </w:r>
      <w:proofErr w:type="spellEnd"/>
      <w:r w:rsidRPr="008D4DC9">
        <w:rPr>
          <w:rFonts w:ascii="Times New Roman" w:hAnsi="Times New Roman" w:cs="Times New Roman"/>
          <w:bCs/>
          <w:color w:val="000000" w:themeColor="text1"/>
          <w:sz w:val="16"/>
          <w:szCs w:val="20"/>
        </w:rPr>
        <w:t xml:space="preserve">, P. (2018). Erosion and sedimentation patterns associated with restoration structures of </w:t>
      </w:r>
      <w:proofErr w:type="spellStart"/>
      <w:r w:rsidRPr="008D4DC9">
        <w:rPr>
          <w:rFonts w:ascii="Times New Roman" w:hAnsi="Times New Roman" w:cs="Times New Roman"/>
          <w:bCs/>
          <w:color w:val="000000" w:themeColor="text1"/>
          <w:sz w:val="16"/>
          <w:szCs w:val="20"/>
        </w:rPr>
        <w:t>bendway</w:t>
      </w:r>
      <w:proofErr w:type="spellEnd"/>
      <w:r w:rsidRPr="008D4DC9">
        <w:rPr>
          <w:rFonts w:ascii="Times New Roman" w:hAnsi="Times New Roman" w:cs="Times New Roman"/>
          <w:bCs/>
          <w:color w:val="000000" w:themeColor="text1"/>
          <w:sz w:val="16"/>
          <w:szCs w:val="20"/>
        </w:rPr>
        <w:t xml:space="preserve"> weirs. Journal of Hydro-environment Research, 22, 19-28.</w:t>
      </w:r>
    </w:p>
    <w:p w14:paraId="33153FBC"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 xml:space="preserve">Karki, S., Nakagawa, H., </w:t>
      </w:r>
      <w:proofErr w:type="spellStart"/>
      <w:r w:rsidRPr="008D4DC9">
        <w:rPr>
          <w:rFonts w:ascii="Times New Roman" w:hAnsi="Times New Roman" w:cs="Times New Roman"/>
          <w:bCs/>
          <w:color w:val="000000" w:themeColor="text1"/>
          <w:sz w:val="16"/>
          <w:szCs w:val="20"/>
        </w:rPr>
        <w:t>Kawaike</w:t>
      </w:r>
      <w:proofErr w:type="spellEnd"/>
      <w:r w:rsidRPr="008D4DC9">
        <w:rPr>
          <w:rFonts w:ascii="Times New Roman" w:hAnsi="Times New Roman" w:cs="Times New Roman"/>
          <w:bCs/>
          <w:color w:val="000000" w:themeColor="text1"/>
          <w:sz w:val="16"/>
          <w:szCs w:val="20"/>
        </w:rPr>
        <w:t xml:space="preserve">, K., &amp; Hashimoto, M. (2018). Experimental Study on the Performance of Slope-crested </w:t>
      </w:r>
      <w:proofErr w:type="spellStart"/>
      <w:r w:rsidRPr="008D4DC9">
        <w:rPr>
          <w:rFonts w:ascii="Times New Roman" w:hAnsi="Times New Roman" w:cs="Times New Roman"/>
          <w:bCs/>
          <w:color w:val="000000" w:themeColor="text1"/>
          <w:sz w:val="16"/>
          <w:szCs w:val="20"/>
        </w:rPr>
        <w:t>Groynes</w:t>
      </w:r>
      <w:proofErr w:type="spellEnd"/>
      <w:r w:rsidRPr="008D4DC9">
        <w:rPr>
          <w:rFonts w:ascii="Times New Roman" w:hAnsi="Times New Roman" w:cs="Times New Roman"/>
          <w:bCs/>
          <w:color w:val="000000" w:themeColor="text1"/>
          <w:sz w:val="16"/>
          <w:szCs w:val="20"/>
        </w:rPr>
        <w:t xml:space="preserve"> in Erodible Meandering Channels of Different Sinuosity. Journal of Natural Disaster Science, 37(Special Issue), 93-105.</w:t>
      </w:r>
    </w:p>
    <w:p w14:paraId="513AEA42"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 xml:space="preserve">Han X, Lin P, Parker G (2019) 3D numerical study on local scour around spur dikes with different layout angles. IAHR World </w:t>
      </w:r>
      <w:proofErr w:type="spellStart"/>
      <w:r w:rsidRPr="008D4DC9">
        <w:rPr>
          <w:rFonts w:ascii="Times New Roman" w:hAnsi="Times New Roman" w:cs="Times New Roman"/>
          <w:bCs/>
          <w:color w:val="000000" w:themeColor="text1"/>
          <w:sz w:val="16"/>
          <w:szCs w:val="20"/>
        </w:rPr>
        <w:t>Congr</w:t>
      </w:r>
      <w:proofErr w:type="spellEnd"/>
      <w:r w:rsidRPr="008D4DC9">
        <w:rPr>
          <w:rFonts w:ascii="Times New Roman" w:hAnsi="Times New Roman" w:cs="Times New Roman"/>
          <w:bCs/>
          <w:color w:val="000000" w:themeColor="text1"/>
          <w:sz w:val="16"/>
          <w:szCs w:val="20"/>
        </w:rPr>
        <w:t xml:space="preserve"> - Water Connect World 38:1587–1594. https://doi.org/10.3850/38wc092019-0394</w:t>
      </w:r>
    </w:p>
    <w:p w14:paraId="5C39D372"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 xml:space="preserve">Han X, Lin P, Parker G (2022) Influence of layout angles on river flow and local scour in grouped spur dikes field. J </w:t>
      </w:r>
      <w:proofErr w:type="spellStart"/>
      <w:r w:rsidRPr="008D4DC9">
        <w:rPr>
          <w:rFonts w:ascii="Times New Roman" w:hAnsi="Times New Roman" w:cs="Times New Roman"/>
          <w:bCs/>
          <w:color w:val="000000" w:themeColor="text1"/>
          <w:sz w:val="16"/>
          <w:szCs w:val="20"/>
        </w:rPr>
        <w:t>Hydrol</w:t>
      </w:r>
      <w:proofErr w:type="spellEnd"/>
      <w:r w:rsidRPr="008D4DC9">
        <w:rPr>
          <w:rFonts w:ascii="Times New Roman" w:hAnsi="Times New Roman" w:cs="Times New Roman"/>
          <w:bCs/>
          <w:color w:val="000000" w:themeColor="text1"/>
          <w:sz w:val="16"/>
          <w:szCs w:val="20"/>
        </w:rPr>
        <w:t xml:space="preserve"> 614:128502. https://doi.org/10.1016/j.jhydrol.2022.128502.</w:t>
      </w:r>
    </w:p>
    <w:p w14:paraId="3171A4B7"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 xml:space="preserve"> </w:t>
      </w:r>
      <w:proofErr w:type="spellStart"/>
      <w:r w:rsidRPr="008D4DC9">
        <w:rPr>
          <w:rFonts w:ascii="Times New Roman" w:hAnsi="Times New Roman" w:cs="Times New Roman"/>
          <w:bCs/>
          <w:color w:val="000000" w:themeColor="text1"/>
          <w:sz w:val="16"/>
          <w:szCs w:val="20"/>
        </w:rPr>
        <w:t>Möws</w:t>
      </w:r>
      <w:proofErr w:type="spellEnd"/>
      <w:r w:rsidRPr="008D4DC9">
        <w:rPr>
          <w:rFonts w:ascii="Times New Roman" w:hAnsi="Times New Roman" w:cs="Times New Roman"/>
          <w:bCs/>
          <w:color w:val="000000" w:themeColor="text1"/>
          <w:sz w:val="16"/>
          <w:szCs w:val="20"/>
        </w:rPr>
        <w:t xml:space="preserve">, R., &amp; Koll, K. (2019). Roughness effect of submerged </w:t>
      </w:r>
      <w:proofErr w:type="spellStart"/>
      <w:r w:rsidRPr="008D4DC9">
        <w:rPr>
          <w:rFonts w:ascii="Times New Roman" w:hAnsi="Times New Roman" w:cs="Times New Roman"/>
          <w:bCs/>
          <w:color w:val="000000" w:themeColor="text1"/>
          <w:sz w:val="16"/>
          <w:szCs w:val="20"/>
        </w:rPr>
        <w:t>groyne</w:t>
      </w:r>
      <w:proofErr w:type="spellEnd"/>
      <w:r w:rsidRPr="008D4DC9">
        <w:rPr>
          <w:rFonts w:ascii="Times New Roman" w:hAnsi="Times New Roman" w:cs="Times New Roman"/>
          <w:bCs/>
          <w:color w:val="000000" w:themeColor="text1"/>
          <w:sz w:val="16"/>
          <w:szCs w:val="20"/>
        </w:rPr>
        <w:t xml:space="preserve"> fields with varying length, </w:t>
      </w:r>
      <w:proofErr w:type="spellStart"/>
      <w:r w:rsidRPr="008D4DC9">
        <w:rPr>
          <w:rFonts w:ascii="Times New Roman" w:hAnsi="Times New Roman" w:cs="Times New Roman"/>
          <w:bCs/>
          <w:color w:val="000000" w:themeColor="text1"/>
          <w:sz w:val="16"/>
          <w:szCs w:val="20"/>
        </w:rPr>
        <w:t>groyne</w:t>
      </w:r>
      <w:proofErr w:type="spellEnd"/>
      <w:r w:rsidRPr="008D4DC9">
        <w:rPr>
          <w:rFonts w:ascii="Times New Roman" w:hAnsi="Times New Roman" w:cs="Times New Roman"/>
          <w:bCs/>
          <w:color w:val="000000" w:themeColor="text1"/>
          <w:sz w:val="16"/>
          <w:szCs w:val="20"/>
        </w:rPr>
        <w:t xml:space="preserve"> distance, and </w:t>
      </w:r>
      <w:proofErr w:type="spellStart"/>
      <w:r w:rsidRPr="008D4DC9">
        <w:rPr>
          <w:rFonts w:ascii="Times New Roman" w:hAnsi="Times New Roman" w:cs="Times New Roman"/>
          <w:bCs/>
          <w:color w:val="000000" w:themeColor="text1"/>
          <w:sz w:val="16"/>
          <w:szCs w:val="20"/>
        </w:rPr>
        <w:t>groyne</w:t>
      </w:r>
      <w:proofErr w:type="spellEnd"/>
      <w:r w:rsidRPr="008D4DC9">
        <w:rPr>
          <w:rFonts w:ascii="Times New Roman" w:hAnsi="Times New Roman" w:cs="Times New Roman"/>
          <w:bCs/>
          <w:color w:val="000000" w:themeColor="text1"/>
          <w:sz w:val="16"/>
          <w:szCs w:val="20"/>
        </w:rPr>
        <w:t xml:space="preserve"> types. Water, 11(6), 1253.</w:t>
      </w:r>
    </w:p>
    <w:p w14:paraId="6FC8D453"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 xml:space="preserve">Chakravarty, S., Patel, H. K., Mohanty, B., &amp; Kumar, B. (2024). Review </w:t>
      </w:r>
      <w:proofErr w:type="gramStart"/>
      <w:r w:rsidRPr="008D4DC9">
        <w:rPr>
          <w:rFonts w:ascii="Times New Roman" w:hAnsi="Times New Roman" w:cs="Times New Roman"/>
          <w:bCs/>
          <w:color w:val="000000" w:themeColor="text1"/>
          <w:sz w:val="16"/>
          <w:szCs w:val="20"/>
        </w:rPr>
        <w:t>on</w:t>
      </w:r>
      <w:proofErr w:type="gramEnd"/>
      <w:r w:rsidRPr="008D4DC9">
        <w:rPr>
          <w:rFonts w:ascii="Times New Roman" w:hAnsi="Times New Roman" w:cs="Times New Roman"/>
          <w:bCs/>
          <w:color w:val="000000" w:themeColor="text1"/>
          <w:sz w:val="16"/>
          <w:szCs w:val="20"/>
        </w:rPr>
        <w:t xml:space="preserve"> different shapes of spurs and their effects on channel morphology. Water Practice &amp; Technology, 19(1), 241-262.</w:t>
      </w:r>
    </w:p>
    <w:p w14:paraId="068657D0"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Xia, J., Jiang, Q., Deng, S., Zhou, M., Cheng, Y., Li, Z., &amp; Wang, Z. (2022). Morphological characteristics and evolution processes of sharp bends in the Lower Yellow River. Catena, 210, 105936.</w:t>
      </w:r>
    </w:p>
    <w:p w14:paraId="6AE36A27"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proofErr w:type="spellStart"/>
      <w:r w:rsidRPr="008D4DC9">
        <w:rPr>
          <w:rFonts w:ascii="Times New Roman" w:hAnsi="Times New Roman" w:cs="Times New Roman"/>
          <w:bCs/>
          <w:color w:val="000000" w:themeColor="text1"/>
          <w:sz w:val="16"/>
          <w:szCs w:val="20"/>
        </w:rPr>
        <w:t>Deltares</w:t>
      </w:r>
      <w:proofErr w:type="spellEnd"/>
      <w:r w:rsidRPr="008D4DC9">
        <w:rPr>
          <w:rFonts w:ascii="Times New Roman" w:hAnsi="Times New Roman" w:cs="Times New Roman"/>
          <w:bCs/>
          <w:color w:val="000000" w:themeColor="text1"/>
          <w:sz w:val="16"/>
          <w:szCs w:val="20"/>
        </w:rPr>
        <w:t xml:space="preserve">. (2024). D-Flow Flexible Mesh User Manual. </w:t>
      </w:r>
      <w:proofErr w:type="spellStart"/>
      <w:r w:rsidRPr="008D4DC9">
        <w:rPr>
          <w:rFonts w:ascii="Times New Roman" w:hAnsi="Times New Roman" w:cs="Times New Roman"/>
          <w:bCs/>
          <w:color w:val="000000" w:themeColor="text1"/>
          <w:sz w:val="16"/>
          <w:szCs w:val="20"/>
        </w:rPr>
        <w:t>Deltares</w:t>
      </w:r>
      <w:proofErr w:type="spellEnd"/>
    </w:p>
    <w:p w14:paraId="316C3EB9"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proofErr w:type="spellStart"/>
      <w:r w:rsidRPr="008D4DC9">
        <w:rPr>
          <w:rFonts w:ascii="Times New Roman" w:hAnsi="Times New Roman" w:cs="Times New Roman"/>
          <w:bCs/>
          <w:color w:val="000000" w:themeColor="text1"/>
          <w:sz w:val="16"/>
          <w:szCs w:val="20"/>
        </w:rPr>
        <w:t>Deltares</w:t>
      </w:r>
      <w:proofErr w:type="spellEnd"/>
      <w:r w:rsidRPr="008D4DC9">
        <w:rPr>
          <w:rFonts w:ascii="Times New Roman" w:hAnsi="Times New Roman" w:cs="Times New Roman"/>
          <w:bCs/>
          <w:color w:val="000000" w:themeColor="text1"/>
          <w:sz w:val="16"/>
          <w:szCs w:val="20"/>
        </w:rPr>
        <w:t>, Delft3D-FLOW user’s manual. (2014). Simulation of multi-dimensional hydrodynamic flows and transport phenomena, including sediments</w:t>
      </w:r>
    </w:p>
    <w:p w14:paraId="20AF100F"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Wang, H., Yao, S., Lu, Y., Zuo, L., Liu, H., &amp; Zhao, Z. (2022). Morphological changes of sharp bends in response to three gorges project operation at different discharges. Frontiers in Earth Science, 10, 876631.</w:t>
      </w:r>
    </w:p>
    <w:p w14:paraId="7707C28C" w14:textId="77777777" w:rsidR="008D4DC9" w:rsidRPr="008D4DC9"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r w:rsidRPr="008D4DC9">
        <w:rPr>
          <w:rFonts w:ascii="Times New Roman" w:hAnsi="Times New Roman" w:cs="Times New Roman"/>
          <w:bCs/>
          <w:color w:val="000000" w:themeColor="text1"/>
          <w:sz w:val="16"/>
          <w:szCs w:val="20"/>
        </w:rPr>
        <w:t>Van Rijn, L. C. (1993). Principles of sediment transport in rivers, estuaries, and coastal seas.</w:t>
      </w:r>
    </w:p>
    <w:p w14:paraId="4F0EAAD4" w14:textId="7FBF706A" w:rsidR="008E5DD6" w:rsidRPr="00330AE1" w:rsidRDefault="008D4DC9" w:rsidP="008D4DC9">
      <w:pPr>
        <w:pStyle w:val="ListParagraph"/>
        <w:numPr>
          <w:ilvl w:val="0"/>
          <w:numId w:val="18"/>
        </w:numPr>
        <w:spacing w:after="0" w:line="240" w:lineRule="auto"/>
        <w:ind w:hanging="630"/>
        <w:jc w:val="both"/>
        <w:rPr>
          <w:rFonts w:ascii="Times New Roman" w:hAnsi="Times New Roman" w:cs="Times New Roman"/>
          <w:bCs/>
          <w:color w:val="000000" w:themeColor="text1"/>
          <w:sz w:val="16"/>
          <w:szCs w:val="20"/>
        </w:rPr>
      </w:pPr>
      <w:proofErr w:type="spellStart"/>
      <w:r w:rsidRPr="008D4DC9">
        <w:rPr>
          <w:rFonts w:ascii="Times New Roman" w:hAnsi="Times New Roman" w:cs="Times New Roman"/>
          <w:bCs/>
          <w:color w:val="000000" w:themeColor="text1"/>
          <w:sz w:val="16"/>
          <w:szCs w:val="20"/>
        </w:rPr>
        <w:t>Thandaveswara</w:t>
      </w:r>
      <w:proofErr w:type="spellEnd"/>
      <w:r w:rsidRPr="008D4DC9">
        <w:rPr>
          <w:rFonts w:ascii="Times New Roman" w:hAnsi="Times New Roman" w:cs="Times New Roman"/>
          <w:bCs/>
          <w:color w:val="000000" w:themeColor="text1"/>
          <w:sz w:val="16"/>
          <w:szCs w:val="20"/>
        </w:rPr>
        <w:t>, B.S. (2010). Design of Canals. Available at Canal Design PDF</w:t>
      </w:r>
      <w:r w:rsidR="00715389" w:rsidRPr="00330AE1">
        <w:rPr>
          <w:rFonts w:ascii="Times New Roman" w:hAnsi="Times New Roman" w:cs="Times New Roman"/>
          <w:bCs/>
          <w:color w:val="000000" w:themeColor="text1"/>
          <w:sz w:val="16"/>
          <w:szCs w:val="20"/>
        </w:rPr>
        <w:t>.</w:t>
      </w:r>
    </w:p>
    <w:p w14:paraId="00BC637B" w14:textId="77777777" w:rsidR="008E5DD6" w:rsidRPr="00B26C1C" w:rsidRDefault="008E5DD6" w:rsidP="008D4DC9">
      <w:pPr>
        <w:spacing w:after="0" w:line="240" w:lineRule="auto"/>
        <w:ind w:hanging="630"/>
        <w:rPr>
          <w:sz w:val="20"/>
          <w:szCs w:val="20"/>
          <w:lang w:val="en-US"/>
        </w:rPr>
      </w:pPr>
    </w:p>
    <w:p w14:paraId="56411EB4" w14:textId="77777777" w:rsidR="00344356" w:rsidRPr="00B26C1C" w:rsidRDefault="00344356" w:rsidP="00A730AA">
      <w:pPr>
        <w:autoSpaceDE w:val="0"/>
        <w:autoSpaceDN w:val="0"/>
        <w:adjustRightInd w:val="0"/>
        <w:spacing w:after="0" w:line="240" w:lineRule="auto"/>
        <w:rPr>
          <w:sz w:val="20"/>
          <w:szCs w:val="20"/>
          <w:lang w:val="en-US"/>
        </w:rPr>
      </w:pPr>
    </w:p>
    <w:p w14:paraId="1B43C200" w14:textId="21B594D2" w:rsidR="003C7F3D" w:rsidRPr="00B26C1C" w:rsidRDefault="003C7F3D" w:rsidP="00A730AA">
      <w:pPr>
        <w:pStyle w:val="Default"/>
        <w:jc w:val="both"/>
        <w:rPr>
          <w:color w:val="FF0000"/>
          <w:sz w:val="20"/>
          <w:szCs w:val="20"/>
        </w:rPr>
      </w:pPr>
    </w:p>
    <w:sectPr w:rsidR="003C7F3D" w:rsidRPr="00B26C1C" w:rsidSect="008B26D9">
      <w:headerReference w:type="even" r:id="rId41"/>
      <w:headerReference w:type="default" r:id="rId42"/>
      <w:footerReference w:type="even" r:id="rId43"/>
      <w:footerReference w:type="default" r:id="rId44"/>
      <w:headerReference w:type="first" r:id="rId45"/>
      <w:footerReference w:type="first" r:id="rId46"/>
      <w:pgSz w:w="11906" w:h="16838" w:code="9"/>
      <w:pgMar w:top="90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FD3FE4" w14:textId="77777777" w:rsidR="00023907" w:rsidRDefault="00023907" w:rsidP="00A82CA4">
      <w:r>
        <w:separator/>
      </w:r>
    </w:p>
    <w:p w14:paraId="0D88C79A" w14:textId="77777777" w:rsidR="00023907" w:rsidRDefault="00023907"/>
  </w:endnote>
  <w:endnote w:type="continuationSeparator" w:id="0">
    <w:p w14:paraId="5B37A7EE" w14:textId="77777777" w:rsidR="00023907" w:rsidRDefault="00023907" w:rsidP="00A82CA4">
      <w:r>
        <w:continuationSeparator/>
      </w:r>
    </w:p>
    <w:p w14:paraId="01324329" w14:textId="77777777" w:rsidR="00023907" w:rsidRDefault="00023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5957A" w14:textId="77777777" w:rsidR="00714AD6" w:rsidRPr="00935FE1" w:rsidRDefault="00000000" w:rsidP="00714AD6">
    <w:pPr>
      <w:pStyle w:val="Footer"/>
      <w:ind w:right="27"/>
      <w:jc w:val="center"/>
      <w:rPr>
        <w:sz w:val="20"/>
      </w:rPr>
    </w:pPr>
    <w:r>
      <w:rPr>
        <w:sz w:val="20"/>
      </w:rPr>
      <w:pict w14:anchorId="191A55FC">
        <v:rect id="_x0000_i1204" style="width:494.9pt;height:4.6pt" o:hrpct="989" o:hralign="center" o:hrstd="t" o:hrnoshade="t" o:hr="t" fillcolor="#943634" stroked="f"/>
      </w:pict>
    </w:r>
    <w:r w:rsidR="00714AD6" w:rsidRPr="00935FE1">
      <w:rPr>
        <w:sz w:val="20"/>
      </w:rPr>
      <w:t xml:space="preserve">| IJMER | ISSN: 2249–6645 |     </w:t>
    </w:r>
    <w:r w:rsidR="00714AD6">
      <w:rPr>
        <w:sz w:val="20"/>
      </w:rPr>
      <w:t xml:space="preserve">              </w:t>
    </w:r>
    <w:r w:rsidR="00714AD6" w:rsidRPr="00935FE1">
      <w:rPr>
        <w:color w:val="4F6228"/>
        <w:sz w:val="20"/>
      </w:rPr>
      <w:t>www.ijmer.com</w:t>
    </w:r>
    <w:r w:rsidR="00714AD6">
      <w:rPr>
        <w:color w:val="4F6228"/>
        <w:sz w:val="20"/>
        <w:lang w:val="en-US"/>
      </w:rPr>
      <w:t xml:space="preserve">                    </w:t>
    </w:r>
    <w:r w:rsidR="00714AD6" w:rsidRPr="00935FE1">
      <w:rPr>
        <w:sz w:val="20"/>
      </w:rPr>
      <w:t xml:space="preserve">    </w:t>
    </w:r>
    <w:r w:rsidR="00714AD6">
      <w:rPr>
        <w:sz w:val="20"/>
      </w:rPr>
      <w:t xml:space="preserve">         | Vol. 8 | Iss. 8 | August</w:t>
    </w:r>
    <w:r w:rsidR="00714AD6" w:rsidRPr="00935FE1">
      <w:rPr>
        <w:sz w:val="20"/>
      </w:rPr>
      <w:t xml:space="preserve"> 2018 | </w:t>
    </w:r>
    <w:r w:rsidR="00680268" w:rsidRPr="00935FE1">
      <w:rPr>
        <w:sz w:val="20"/>
      </w:rPr>
      <w:fldChar w:fldCharType="begin"/>
    </w:r>
    <w:r w:rsidR="00714AD6" w:rsidRPr="00935FE1">
      <w:rPr>
        <w:sz w:val="20"/>
      </w:rPr>
      <w:instrText xml:space="preserve"> PAGE   \* MERGEFORMAT </w:instrText>
    </w:r>
    <w:r w:rsidR="00680268" w:rsidRPr="00935FE1">
      <w:rPr>
        <w:sz w:val="20"/>
      </w:rPr>
      <w:fldChar w:fldCharType="separate"/>
    </w:r>
    <w:r w:rsidR="00B92E62">
      <w:rPr>
        <w:noProof/>
        <w:sz w:val="20"/>
      </w:rPr>
      <w:t>20</w:t>
    </w:r>
    <w:r w:rsidR="00680268" w:rsidRPr="00935FE1">
      <w:rPr>
        <w:sz w:val="20"/>
      </w:rPr>
      <w:fldChar w:fldCharType="end"/>
    </w:r>
    <w:r w:rsidR="00714AD6" w:rsidRPr="00935FE1">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27C4F" w14:textId="77777777" w:rsidR="007B62F3" w:rsidRPr="00935FE1" w:rsidRDefault="00000000" w:rsidP="000D7C31">
    <w:pPr>
      <w:pStyle w:val="Footer"/>
      <w:ind w:right="27"/>
      <w:jc w:val="center"/>
      <w:rPr>
        <w:sz w:val="20"/>
      </w:rPr>
    </w:pPr>
    <w:r>
      <w:rPr>
        <w:sz w:val="20"/>
      </w:rPr>
      <w:pict w14:anchorId="226158B3">
        <v:rect id="_x0000_i1205"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1A5C0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B92E62">
      <w:rPr>
        <w:noProof/>
        <w:sz w:val="20"/>
      </w:rPr>
      <w:t>19</w:t>
    </w:r>
    <w:r w:rsidR="00680268" w:rsidRPr="00935FE1">
      <w:rPr>
        <w:sz w:val="20"/>
      </w:rPr>
      <w:fldChar w:fldCharType="end"/>
    </w:r>
    <w:r w:rsidR="007B62F3" w:rsidRPr="00935FE1">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5666A" w14:textId="77777777" w:rsidR="007B62F3" w:rsidRPr="00935FE1" w:rsidRDefault="00000000" w:rsidP="000D7C31">
    <w:pPr>
      <w:pStyle w:val="Footer"/>
      <w:ind w:right="27"/>
      <w:jc w:val="center"/>
      <w:rPr>
        <w:sz w:val="20"/>
      </w:rPr>
    </w:pPr>
    <w:r>
      <w:rPr>
        <w:sz w:val="20"/>
      </w:rPr>
      <w:pict w14:anchorId="2B9F27EB">
        <v:rect id="_x0000_i1206"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714AD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8040CF">
      <w:rPr>
        <w:noProof/>
        <w:sz w:val="20"/>
      </w:rPr>
      <w:t>17</w:t>
    </w:r>
    <w:r w:rsidR="00680268" w:rsidRPr="00935FE1">
      <w:rPr>
        <w:sz w:val="20"/>
      </w:rPr>
      <w:fldChar w:fldCharType="end"/>
    </w:r>
    <w:r w:rsidR="007B62F3" w:rsidRPr="00935FE1">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307DD8" w14:textId="77777777" w:rsidR="00023907" w:rsidRDefault="00023907" w:rsidP="00A82CA4">
      <w:r>
        <w:separator/>
      </w:r>
    </w:p>
    <w:p w14:paraId="0158727B" w14:textId="77777777" w:rsidR="00023907" w:rsidRDefault="00023907"/>
  </w:footnote>
  <w:footnote w:type="continuationSeparator" w:id="0">
    <w:p w14:paraId="7E8B013C" w14:textId="77777777" w:rsidR="00023907" w:rsidRDefault="00023907" w:rsidP="00A82CA4">
      <w:r>
        <w:continuationSeparator/>
      </w:r>
    </w:p>
    <w:p w14:paraId="35BB56E1" w14:textId="77777777" w:rsidR="00023907" w:rsidRDefault="000239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A142D" w14:textId="34DAAE17" w:rsidR="001A5C06" w:rsidRPr="000D7C31" w:rsidRDefault="00C45A53" w:rsidP="001A5C06">
    <w:pPr>
      <w:pStyle w:val="AbstractLiteratur"/>
      <w:pBdr>
        <w:bottom w:val="single" w:sz="4" w:space="1" w:color="auto"/>
      </w:pBdr>
      <w:spacing w:before="0" w:after="200" w:line="240" w:lineRule="auto"/>
      <w:jc w:val="right"/>
      <w:rPr>
        <w:b w:val="0"/>
        <w:i/>
        <w:sz w:val="22"/>
        <w:szCs w:val="20"/>
        <w:lang w:val="en-US"/>
      </w:rPr>
    </w:pPr>
    <w:r w:rsidRPr="00C45A53">
      <w:rPr>
        <w:b w:val="0"/>
        <w:i/>
        <w:sz w:val="22"/>
        <w:szCs w:val="20"/>
        <w:lang w:val="en-US"/>
      </w:rPr>
      <w:t>Evaluating Spur Dike Performance in Sharp Bends in Bahr Youssef Canal</w:t>
    </w:r>
    <w:r w:rsidR="001A5C06" w:rsidRPr="000D7C31">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1BB45" w14:textId="172D417F" w:rsidR="007B62F3" w:rsidRPr="000C46AA" w:rsidRDefault="000C46AA" w:rsidP="000C46AA">
    <w:pPr>
      <w:pStyle w:val="AbstractLiteratur"/>
      <w:pBdr>
        <w:bottom w:val="single" w:sz="4" w:space="1" w:color="auto"/>
      </w:pBdr>
      <w:spacing w:before="0" w:after="200" w:line="240" w:lineRule="auto"/>
      <w:jc w:val="right"/>
      <w:rPr>
        <w:b w:val="0"/>
        <w:i/>
        <w:sz w:val="22"/>
        <w:szCs w:val="20"/>
        <w:lang w:val="en-US"/>
      </w:rPr>
    </w:pPr>
    <w:r w:rsidRPr="00C45A53">
      <w:rPr>
        <w:b w:val="0"/>
        <w:i/>
        <w:sz w:val="22"/>
        <w:szCs w:val="20"/>
        <w:lang w:val="en-US"/>
      </w:rPr>
      <w:t>Evaluating Spur Dike Performance in Sharp Bends in Bahr Youssef Canal</w:t>
    </w:r>
    <w:r w:rsidRPr="000D7C31">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DF877"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0B948EB1" wp14:editId="5D32D099">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5793969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14:paraId="3CB1ADE5"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14:paraId="0768FAAB"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14:paraId="616528BE" w14:textId="64596FC3" w:rsidR="007B62F3" w:rsidRPr="000D7C31" w:rsidRDefault="007579DF"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rPr>
      <mc:AlternateContent>
        <mc:Choice Requires="wps">
          <w:drawing>
            <wp:anchor distT="0" distB="0" distL="114300" distR="114300" simplePos="0" relativeHeight="251658240" behindDoc="0" locked="0" layoutInCell="1" allowOverlap="1" wp14:anchorId="0179758C" wp14:editId="3BC7356D">
              <wp:simplePos x="0" y="0"/>
              <wp:positionH relativeFrom="column">
                <wp:posOffset>-9525</wp:posOffset>
              </wp:positionH>
              <wp:positionV relativeFrom="paragraph">
                <wp:posOffset>14605</wp:posOffset>
              </wp:positionV>
              <wp:extent cx="5716905" cy="100965"/>
              <wp:effectExtent l="9525" t="7620" r="7620" b="5715"/>
              <wp:wrapNone/>
              <wp:docPr id="18409213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14:paraId="63AC76D0" w14:textId="77777777" w:rsidR="007B62F3" w:rsidRDefault="007B62F3"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9758C" id="AutoShape 2" o:spid="_x0000_s1032"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" fillcolor="#ddd8c2" strokecolor="#0d0d0d">
              <v:textbox>
                <w:txbxContent>
                  <w:p w14:paraId="63AC76D0" w14:textId="77777777" w:rsidR="007B62F3" w:rsidRDefault="007B62F3" w:rsidP="000D7C31"/>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22" type="#_x0000_t75" style="width:11.1pt;height:11.1pt" o:bullet="t">
        <v:imagedata r:id="rId1" o:title="artD484"/>
      </v:shape>
    </w:pict>
  </w:numPicBullet>
  <w:abstractNum w:abstractNumId="0" w15:restartNumberingAfterBreak="0">
    <w:nsid w:val="020774C5"/>
    <w:multiLevelType w:val="multilevel"/>
    <w:tmpl w:val="3E30440E"/>
    <w:lvl w:ilvl="0">
      <w:start w:val="1"/>
      <w:numFmt w:val="decimal"/>
      <w:lvlText w:val="%1"/>
      <w:lvlJc w:val="left"/>
      <w:pPr>
        <w:ind w:left="360" w:hanging="360"/>
      </w:pPr>
      <w:rPr>
        <w:rFonts w:hint="default"/>
        <w:sz w:val="28"/>
      </w:rPr>
    </w:lvl>
    <w:lvl w:ilvl="1">
      <w:start w:val="2"/>
      <w:numFmt w:val="decimal"/>
      <w:lvlText w:val="3.%2"/>
      <w:lvlJc w:val="left"/>
      <w:pPr>
        <w:ind w:left="360" w:hanging="360"/>
      </w:pPr>
      <w:rPr>
        <w:rFonts w:hint="default"/>
        <w:sz w:val="22"/>
        <w:szCs w:val="22"/>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261024B"/>
    <w:multiLevelType w:val="multilevel"/>
    <w:tmpl w:val="5A36586E"/>
    <w:lvl w:ilvl="0">
      <w:start w:val="1"/>
      <w:numFmt w:val="decimal"/>
      <w:lvlText w:val="%1."/>
      <w:lvlJc w:val="left"/>
      <w:pPr>
        <w:ind w:left="360" w:hanging="360"/>
      </w:pPr>
      <w:rPr>
        <w:rFonts w:hint="default"/>
      </w:rPr>
    </w:lvl>
    <w:lvl w:ilvl="1">
      <w:start w:val="3"/>
      <w:numFmt w:val="none"/>
      <w:lvlText w:val="3.1."/>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4860" w:hanging="108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480" w:hanging="1440"/>
      </w:pPr>
      <w:rPr>
        <w:rFonts w:hint="default"/>
      </w:rPr>
    </w:lvl>
  </w:abstractNum>
  <w:abstractNum w:abstractNumId="2"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98373FE"/>
    <w:multiLevelType w:val="hybridMultilevel"/>
    <w:tmpl w:val="4B5EB378"/>
    <w:lvl w:ilvl="0" w:tplc="8AEE2FC0">
      <w:start w:val="2"/>
      <w:numFmt w:val="decimal"/>
      <w:lvlText w:val="%1"/>
      <w:lvlJc w:val="left"/>
      <w:pPr>
        <w:ind w:left="11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superscript"/>
      </w:rPr>
    </w:lvl>
    <w:lvl w:ilvl="1" w:tplc="404E40C8">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superscript"/>
      </w:rPr>
    </w:lvl>
    <w:lvl w:ilvl="2" w:tplc="C2BE95DA">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superscript"/>
      </w:rPr>
    </w:lvl>
    <w:lvl w:ilvl="3" w:tplc="56183716">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superscript"/>
      </w:rPr>
    </w:lvl>
    <w:lvl w:ilvl="4" w:tplc="B77ED906">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superscript"/>
      </w:rPr>
    </w:lvl>
    <w:lvl w:ilvl="5" w:tplc="4544C568">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superscript"/>
      </w:rPr>
    </w:lvl>
    <w:lvl w:ilvl="6" w:tplc="ACE67678">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superscript"/>
      </w:rPr>
    </w:lvl>
    <w:lvl w:ilvl="7" w:tplc="787A3E4C">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superscript"/>
      </w:rPr>
    </w:lvl>
    <w:lvl w:ilvl="8" w:tplc="4942FAFC">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superscript"/>
      </w:rPr>
    </w:lvl>
  </w:abstractNum>
  <w:abstractNum w:abstractNumId="4"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2C56B91"/>
    <w:multiLevelType w:val="multilevel"/>
    <w:tmpl w:val="B466457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710EF4"/>
    <w:multiLevelType w:val="hybridMultilevel"/>
    <w:tmpl w:val="A05089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A4C3A47"/>
    <w:multiLevelType w:val="multilevel"/>
    <w:tmpl w:val="AFD2BF66"/>
    <w:lvl w:ilvl="0">
      <w:start w:val="5"/>
      <w:numFmt w:val="none"/>
      <w:lvlText w:val="4.2"/>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
      <w:lvlJc w:val="left"/>
      <w:pPr>
        <w:ind w:left="144" w:firstLine="486"/>
      </w:pPr>
      <w:rPr>
        <w:rFonts w:asciiTheme="majorBidi" w:hAnsiTheme="majorBidi" w:cstheme="majorBidi" w:hint="default"/>
        <w:b/>
        <w:bCs/>
        <w:color w:val="auto"/>
      </w:rPr>
    </w:lvl>
    <w:lvl w:ilvl="3">
      <w:start w:val="1"/>
      <w:numFmt w:val="decimal"/>
      <w:lvlText w:val="%1.%2.%3.%4."/>
      <w:lvlJc w:val="left"/>
      <w:pPr>
        <w:ind w:left="1278" w:hanging="648"/>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68406BB"/>
    <w:multiLevelType w:val="multilevel"/>
    <w:tmpl w:val="3600F99C"/>
    <w:lvl w:ilvl="0">
      <w:start w:val="1"/>
      <w:numFmt w:val="decimal"/>
      <w:lvlText w:val="%1."/>
      <w:lvlJc w:val="left"/>
      <w:pPr>
        <w:ind w:left="72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792BEB"/>
    <w:multiLevelType w:val="multilevel"/>
    <w:tmpl w:val="415CF4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867AC8"/>
    <w:multiLevelType w:val="hybridMultilevel"/>
    <w:tmpl w:val="C45A4CE2"/>
    <w:lvl w:ilvl="0" w:tplc="D1ECE28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3F4E9C"/>
    <w:multiLevelType w:val="hybridMultilevel"/>
    <w:tmpl w:val="3BC2D04A"/>
    <w:lvl w:ilvl="0" w:tplc="39840626">
      <w:start w:val="1"/>
      <w:numFmt w:val="upp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3"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8E39AA"/>
    <w:multiLevelType w:val="multilevel"/>
    <w:tmpl w:val="452C3E18"/>
    <w:lvl w:ilvl="0">
      <w:start w:val="1"/>
      <w:numFmt w:val="upperRoman"/>
      <w:pStyle w:val="Heading1"/>
      <w:lvlText w:val="%1."/>
      <w:lvlJc w:val="left"/>
      <w:pPr>
        <w:ind w:left="1350" w:hanging="720"/>
      </w:pPr>
      <w:rPr>
        <w:rFonts w:hint="default"/>
      </w:rPr>
    </w:lvl>
    <w:lvl w:ilvl="1">
      <w:start w:val="1"/>
      <w:numFmt w:val="decimal"/>
      <w:isLgl/>
      <w:lvlText w:val="%1.%2."/>
      <w:lvlJc w:val="left"/>
      <w:pPr>
        <w:ind w:left="990" w:hanging="360"/>
      </w:pPr>
      <w:rPr>
        <w:rFonts w:hint="default"/>
        <w:sz w:val="20"/>
        <w:szCs w:val="20"/>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26"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5383933">
    <w:abstractNumId w:val="18"/>
  </w:num>
  <w:num w:numId="2" w16cid:durableId="847326569">
    <w:abstractNumId w:val="4"/>
  </w:num>
  <w:num w:numId="3" w16cid:durableId="1415860138">
    <w:abstractNumId w:val="23"/>
  </w:num>
  <w:num w:numId="4" w16cid:durableId="1393458172">
    <w:abstractNumId w:val="2"/>
  </w:num>
  <w:num w:numId="5" w16cid:durableId="532111169">
    <w:abstractNumId w:val="13"/>
  </w:num>
  <w:num w:numId="6" w16cid:durableId="2013603908">
    <w:abstractNumId w:val="20"/>
  </w:num>
  <w:num w:numId="7" w16cid:durableId="1796560025">
    <w:abstractNumId w:val="8"/>
  </w:num>
  <w:num w:numId="8" w16cid:durableId="18565331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89572245">
    <w:abstractNumId w:val="14"/>
  </w:num>
  <w:num w:numId="10" w16cid:durableId="1182744913">
    <w:abstractNumId w:val="24"/>
  </w:num>
  <w:num w:numId="11" w16cid:durableId="1328635883">
    <w:abstractNumId w:val="26"/>
  </w:num>
  <w:num w:numId="12" w16cid:durableId="2147044541">
    <w:abstractNumId w:val="21"/>
  </w:num>
  <w:num w:numId="13" w16cid:durableId="2060399484">
    <w:abstractNumId w:val="15"/>
  </w:num>
  <w:num w:numId="14" w16cid:durableId="1501852715">
    <w:abstractNumId w:val="7"/>
  </w:num>
  <w:num w:numId="15" w16cid:durableId="1907449653">
    <w:abstractNumId w:val="19"/>
  </w:num>
  <w:num w:numId="16" w16cid:durableId="1394427446">
    <w:abstractNumId w:val="6"/>
  </w:num>
  <w:num w:numId="17" w16cid:durableId="1991977471">
    <w:abstractNumId w:val="17"/>
  </w:num>
  <w:num w:numId="18" w16cid:durableId="430508917">
    <w:abstractNumId w:val="5"/>
  </w:num>
  <w:num w:numId="19" w16cid:durableId="1960263640">
    <w:abstractNumId w:val="3"/>
  </w:num>
  <w:num w:numId="20" w16cid:durableId="217518920">
    <w:abstractNumId w:val="17"/>
  </w:num>
  <w:num w:numId="21" w16cid:durableId="259072925">
    <w:abstractNumId w:val="22"/>
  </w:num>
  <w:num w:numId="22" w16cid:durableId="958490442">
    <w:abstractNumId w:val="12"/>
  </w:num>
  <w:num w:numId="23" w16cid:durableId="638605939">
    <w:abstractNumId w:val="11"/>
  </w:num>
  <w:num w:numId="24" w16cid:durableId="557742842">
    <w:abstractNumId w:val="16"/>
  </w:num>
  <w:num w:numId="25" w16cid:durableId="794837711">
    <w:abstractNumId w:val="10"/>
  </w:num>
  <w:num w:numId="26" w16cid:durableId="326711174">
    <w:abstractNumId w:val="22"/>
  </w:num>
  <w:num w:numId="27" w16cid:durableId="569510154">
    <w:abstractNumId w:val="1"/>
  </w:num>
  <w:num w:numId="28" w16cid:durableId="324627237">
    <w:abstractNumId w:val="25"/>
  </w:num>
  <w:num w:numId="29" w16cid:durableId="1469320073">
    <w:abstractNumId w:val="25"/>
  </w:num>
  <w:num w:numId="30" w16cid:durableId="1733117190">
    <w:abstractNumId w:val="25"/>
  </w:num>
  <w:num w:numId="31" w16cid:durableId="1917546140">
    <w:abstractNumId w:val="25"/>
  </w:num>
  <w:num w:numId="32" w16cid:durableId="896819924">
    <w:abstractNumId w:val="25"/>
  </w:num>
  <w:num w:numId="33" w16cid:durableId="411856417">
    <w:abstractNumId w:val="0"/>
  </w:num>
  <w:num w:numId="34" w16cid:durableId="426540914">
    <w:abstractNumId w:val="25"/>
  </w:num>
  <w:num w:numId="35" w16cid:durableId="308128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5A"/>
    <w:rsid w:val="00006010"/>
    <w:rsid w:val="000143E7"/>
    <w:rsid w:val="00015DC7"/>
    <w:rsid w:val="00023037"/>
    <w:rsid w:val="00023907"/>
    <w:rsid w:val="000257F7"/>
    <w:rsid w:val="000260D7"/>
    <w:rsid w:val="0002771C"/>
    <w:rsid w:val="000469A6"/>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415C"/>
    <w:rsid w:val="000C46AA"/>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12E"/>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1670"/>
    <w:rsid w:val="002C3361"/>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4A0D"/>
    <w:rsid w:val="00306548"/>
    <w:rsid w:val="00310CB2"/>
    <w:rsid w:val="00312A00"/>
    <w:rsid w:val="003132D9"/>
    <w:rsid w:val="0031429A"/>
    <w:rsid w:val="00314C5A"/>
    <w:rsid w:val="003157E4"/>
    <w:rsid w:val="003161B8"/>
    <w:rsid w:val="0032010F"/>
    <w:rsid w:val="00322A1E"/>
    <w:rsid w:val="00322A64"/>
    <w:rsid w:val="00323987"/>
    <w:rsid w:val="00324C08"/>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225"/>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64750"/>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714B"/>
    <w:rsid w:val="0051348F"/>
    <w:rsid w:val="005137DA"/>
    <w:rsid w:val="00515531"/>
    <w:rsid w:val="005169D9"/>
    <w:rsid w:val="00527D27"/>
    <w:rsid w:val="00534165"/>
    <w:rsid w:val="0053661B"/>
    <w:rsid w:val="00547A0B"/>
    <w:rsid w:val="00550B2A"/>
    <w:rsid w:val="005556DF"/>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18A"/>
    <w:rsid w:val="005B163C"/>
    <w:rsid w:val="005B2014"/>
    <w:rsid w:val="005B2FA6"/>
    <w:rsid w:val="005C02A6"/>
    <w:rsid w:val="005C06D9"/>
    <w:rsid w:val="005C18C3"/>
    <w:rsid w:val="005C21E8"/>
    <w:rsid w:val="005C3132"/>
    <w:rsid w:val="005C549B"/>
    <w:rsid w:val="005C6B90"/>
    <w:rsid w:val="005D059F"/>
    <w:rsid w:val="005D0B13"/>
    <w:rsid w:val="005D0FD0"/>
    <w:rsid w:val="005D4773"/>
    <w:rsid w:val="005E05E3"/>
    <w:rsid w:val="005E2EB3"/>
    <w:rsid w:val="005E34EB"/>
    <w:rsid w:val="005E7EC1"/>
    <w:rsid w:val="005F5091"/>
    <w:rsid w:val="00601EDC"/>
    <w:rsid w:val="006023C0"/>
    <w:rsid w:val="0060253F"/>
    <w:rsid w:val="0060418E"/>
    <w:rsid w:val="00606F47"/>
    <w:rsid w:val="00612919"/>
    <w:rsid w:val="006177E8"/>
    <w:rsid w:val="00620082"/>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696"/>
    <w:rsid w:val="007129A7"/>
    <w:rsid w:val="00714AD6"/>
    <w:rsid w:val="00715389"/>
    <w:rsid w:val="00715819"/>
    <w:rsid w:val="00716B54"/>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579DF"/>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38D1"/>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6D9"/>
    <w:rsid w:val="008B2E10"/>
    <w:rsid w:val="008B48B4"/>
    <w:rsid w:val="008B64AE"/>
    <w:rsid w:val="008B6B38"/>
    <w:rsid w:val="008B6EF0"/>
    <w:rsid w:val="008B74EF"/>
    <w:rsid w:val="008C232D"/>
    <w:rsid w:val="008C510D"/>
    <w:rsid w:val="008C5390"/>
    <w:rsid w:val="008D1112"/>
    <w:rsid w:val="008D4714"/>
    <w:rsid w:val="008D4DC9"/>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4E90"/>
    <w:rsid w:val="009652C9"/>
    <w:rsid w:val="00977B26"/>
    <w:rsid w:val="009832EA"/>
    <w:rsid w:val="00986A9B"/>
    <w:rsid w:val="00993886"/>
    <w:rsid w:val="00993A29"/>
    <w:rsid w:val="0099455A"/>
    <w:rsid w:val="009951CA"/>
    <w:rsid w:val="009A02B0"/>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D78B5"/>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F34AB"/>
    <w:rsid w:val="00AF36B1"/>
    <w:rsid w:val="00AF3FB7"/>
    <w:rsid w:val="00AF5511"/>
    <w:rsid w:val="00AF6FF8"/>
    <w:rsid w:val="00B000B1"/>
    <w:rsid w:val="00B03800"/>
    <w:rsid w:val="00B03FE8"/>
    <w:rsid w:val="00B052FC"/>
    <w:rsid w:val="00B078B1"/>
    <w:rsid w:val="00B115B4"/>
    <w:rsid w:val="00B11B37"/>
    <w:rsid w:val="00B16003"/>
    <w:rsid w:val="00B21C29"/>
    <w:rsid w:val="00B229C6"/>
    <w:rsid w:val="00B23139"/>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3792"/>
    <w:rsid w:val="00BE45F8"/>
    <w:rsid w:val="00BE57E8"/>
    <w:rsid w:val="00BE6E4C"/>
    <w:rsid w:val="00BF1163"/>
    <w:rsid w:val="00BF61D0"/>
    <w:rsid w:val="00C0292B"/>
    <w:rsid w:val="00C02E48"/>
    <w:rsid w:val="00C03DC6"/>
    <w:rsid w:val="00C03FD6"/>
    <w:rsid w:val="00C10B5E"/>
    <w:rsid w:val="00C1516B"/>
    <w:rsid w:val="00C20A2A"/>
    <w:rsid w:val="00C2524E"/>
    <w:rsid w:val="00C32E54"/>
    <w:rsid w:val="00C35211"/>
    <w:rsid w:val="00C37FDB"/>
    <w:rsid w:val="00C4345B"/>
    <w:rsid w:val="00C44379"/>
    <w:rsid w:val="00C45A53"/>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2A4E"/>
    <w:rsid w:val="00C9600B"/>
    <w:rsid w:val="00C96293"/>
    <w:rsid w:val="00C9703F"/>
    <w:rsid w:val="00CA0366"/>
    <w:rsid w:val="00CA0B98"/>
    <w:rsid w:val="00CA2814"/>
    <w:rsid w:val="00CA3E48"/>
    <w:rsid w:val="00CA5E60"/>
    <w:rsid w:val="00CA7A11"/>
    <w:rsid w:val="00CB085F"/>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06866"/>
    <w:rsid w:val="00D10DBB"/>
    <w:rsid w:val="00D1323C"/>
    <w:rsid w:val="00D15095"/>
    <w:rsid w:val="00D23E6B"/>
    <w:rsid w:val="00D24008"/>
    <w:rsid w:val="00D261C7"/>
    <w:rsid w:val="00D26589"/>
    <w:rsid w:val="00D26D9F"/>
    <w:rsid w:val="00D35392"/>
    <w:rsid w:val="00D36A3F"/>
    <w:rsid w:val="00D41182"/>
    <w:rsid w:val="00D41F0D"/>
    <w:rsid w:val="00D4697C"/>
    <w:rsid w:val="00D47620"/>
    <w:rsid w:val="00D477A4"/>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4368"/>
    <w:rsid w:val="00DD7799"/>
    <w:rsid w:val="00DD7829"/>
    <w:rsid w:val="00DE1151"/>
    <w:rsid w:val="00DE3431"/>
    <w:rsid w:val="00DE4ADC"/>
    <w:rsid w:val="00DF08CF"/>
    <w:rsid w:val="00DF3552"/>
    <w:rsid w:val="00DF39A2"/>
    <w:rsid w:val="00DF3F58"/>
    <w:rsid w:val="00E00C80"/>
    <w:rsid w:val="00E02EB7"/>
    <w:rsid w:val="00E0321D"/>
    <w:rsid w:val="00E06E15"/>
    <w:rsid w:val="00E0784D"/>
    <w:rsid w:val="00E10915"/>
    <w:rsid w:val="00E13B7C"/>
    <w:rsid w:val="00E14321"/>
    <w:rsid w:val="00E2255D"/>
    <w:rsid w:val="00E22AEB"/>
    <w:rsid w:val="00E26D7C"/>
    <w:rsid w:val="00E33981"/>
    <w:rsid w:val="00E36750"/>
    <w:rsid w:val="00E373E2"/>
    <w:rsid w:val="00E4485C"/>
    <w:rsid w:val="00E5187A"/>
    <w:rsid w:val="00E57090"/>
    <w:rsid w:val="00E641BA"/>
    <w:rsid w:val="00E67391"/>
    <w:rsid w:val="00E752AF"/>
    <w:rsid w:val="00E774A0"/>
    <w:rsid w:val="00E77D6E"/>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A58471"/>
  <w15:docId w15:val="{C4B647BB-D2D6-4BDC-805A-393B6AF7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464750"/>
    <w:pPr>
      <w:numPr>
        <w:numId w:val="28"/>
      </w:numPr>
      <w:spacing w:after="0" w:line="240" w:lineRule="auto"/>
      <w:contextualSpacing/>
      <w:jc w:val="center"/>
      <w:outlineLvl w:val="0"/>
    </w:pPr>
    <w:rPr>
      <w:b/>
      <w:i/>
      <w:iCs/>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464750"/>
    <w:rPr>
      <w:rFonts w:ascii="Times New Roman" w:hAnsi="Times New Roman" w:cs="Times New Roman"/>
      <w:b/>
      <w:i/>
      <w:iCs/>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qFormat/>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character" w:customStyle="1" w:styleId="katex-mathml">
    <w:name w:val="katex-mathml"/>
    <w:basedOn w:val="DefaultParagraphFont"/>
    <w:rsid w:val="00712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chart" Target="charts/chart6.xm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image" Target="media/image1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4.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diagramLayout" Target="diagrams/layout1.xml"/><Relationship Id="rId19" Type="http://schemas.openxmlformats.org/officeDocument/2006/relationships/chart" Target="charts/chart2.xml"/><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1.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phd%20research\paper%202%20spur%20dike\Diameter-passing.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basma.phd\dr%20Abd%20El-Hamid\132%20reach%20model\21052024\DEF%20Dikes%20model\results\25%25%20Def\calibration13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F:\basma.phd\dr%20Abd%20El-Hamid\132%20reach%20model\21052024\DEF%20Dikes%20model\results\25%25%20Def\calibration13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33341908792578E-2"/>
          <c:y val="0.11751035716123719"/>
          <c:w val="0.85730462841942323"/>
          <c:h val="0.61239256857598678"/>
        </c:manualLayout>
      </c:layout>
      <c:scatterChart>
        <c:scatterStyle val="lineMarker"/>
        <c:varyColors val="0"/>
        <c:ser>
          <c:idx val="1"/>
          <c:order val="0"/>
          <c:tx>
            <c:v>Middle</c:v>
          </c:tx>
          <c:spPr>
            <a:ln w="25400">
              <a:solidFill>
                <a:srgbClr val="000000"/>
              </a:solidFill>
              <a:prstDash val="solid"/>
            </a:ln>
          </c:spPr>
          <c:marker>
            <c:symbol val="none"/>
          </c:marker>
          <c:xVal>
            <c:numRef>
              <c:f>Sheet1!$P$7:$P$14</c:f>
              <c:numCache>
                <c:formatCode>General</c:formatCode>
                <c:ptCount val="8"/>
                <c:pt idx="0">
                  <c:v>2</c:v>
                </c:pt>
                <c:pt idx="1">
                  <c:v>0.85</c:v>
                </c:pt>
                <c:pt idx="2">
                  <c:v>0.6</c:v>
                </c:pt>
                <c:pt idx="3">
                  <c:v>0.42499999999999999</c:v>
                </c:pt>
                <c:pt idx="4">
                  <c:v>0.3</c:v>
                </c:pt>
                <c:pt idx="5">
                  <c:v>0.21199999999999999</c:v>
                </c:pt>
                <c:pt idx="6">
                  <c:v>0.106</c:v>
                </c:pt>
                <c:pt idx="7">
                  <c:v>6.3E-2</c:v>
                </c:pt>
              </c:numCache>
            </c:numRef>
          </c:xVal>
          <c:yVal>
            <c:numRef>
              <c:f>Sheet1!$Q$7:$Q$14</c:f>
              <c:numCache>
                <c:formatCode>General</c:formatCode>
                <c:ptCount val="8"/>
                <c:pt idx="0">
                  <c:v>96.18</c:v>
                </c:pt>
                <c:pt idx="1">
                  <c:v>93.2</c:v>
                </c:pt>
                <c:pt idx="2">
                  <c:v>92.15</c:v>
                </c:pt>
                <c:pt idx="3">
                  <c:v>90.88</c:v>
                </c:pt>
                <c:pt idx="4">
                  <c:v>89.32</c:v>
                </c:pt>
                <c:pt idx="5">
                  <c:v>83.52</c:v>
                </c:pt>
                <c:pt idx="6">
                  <c:v>18.329999999999998</c:v>
                </c:pt>
                <c:pt idx="7">
                  <c:v>6.08</c:v>
                </c:pt>
              </c:numCache>
            </c:numRef>
          </c:yVal>
          <c:smooth val="0"/>
          <c:extLst>
            <c:ext xmlns:c16="http://schemas.microsoft.com/office/drawing/2014/chart" uri="{C3380CC4-5D6E-409C-BE32-E72D297353CC}">
              <c16:uniqueId val="{00000000-48AE-4D83-A41D-C9121A063DBE}"/>
            </c:ext>
          </c:extLst>
        </c:ser>
        <c:dLbls>
          <c:showLegendKey val="0"/>
          <c:showVal val="0"/>
          <c:showCatName val="0"/>
          <c:showSerName val="0"/>
          <c:showPercent val="0"/>
          <c:showBubbleSize val="0"/>
        </c:dLbls>
        <c:axId val="719881000"/>
        <c:axId val="1"/>
      </c:scatterChart>
      <c:valAx>
        <c:axId val="719881000"/>
        <c:scaling>
          <c:logBase val="10"/>
          <c:orientation val="minMax"/>
          <c:max val="100"/>
          <c:min val="1E-4"/>
        </c:scaling>
        <c:delete val="0"/>
        <c:axPos val="b"/>
        <c:majorGridlines>
          <c:spPr>
            <a:ln w="3175">
              <a:solidFill>
                <a:srgbClr val="000000"/>
              </a:solidFill>
              <a:prstDash val="solid"/>
            </a:ln>
          </c:spPr>
        </c:majorGridlines>
        <c:minorGridlines>
          <c:spPr>
            <a:ln w="3175">
              <a:solidFill>
                <a:srgbClr val="000000"/>
              </a:solidFill>
              <a:prstDash val="solid"/>
            </a:ln>
          </c:spPr>
        </c:minorGridlines>
        <c:numFmt formatCode="0.0000" sourceLinked="0"/>
        <c:majorTickMark val="out"/>
        <c:minorTickMark val="out"/>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max val="100"/>
          <c:min val="0"/>
        </c:scaling>
        <c:delete val="0"/>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en-US"/>
                  <a:t>% Pass</a:t>
                </a:r>
              </a:p>
            </c:rich>
          </c:tx>
          <c:layout>
            <c:manualLayout>
              <c:xMode val="edge"/>
              <c:yMode val="edge"/>
              <c:x val="8.1206129308422099E-3"/>
              <c:y val="0.4564007829637195"/>
            </c:manualLayout>
          </c:layout>
          <c:overlay val="0"/>
          <c:spPr>
            <a:noFill/>
            <a:ln w="25400">
              <a:noFill/>
            </a:ln>
          </c:spPr>
        </c:title>
        <c:numFmt formatCode="0" sourceLinked="0"/>
        <c:majorTickMark val="out"/>
        <c:minorTickMark val="out"/>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719881000"/>
        <c:crossesAt val="1E-4"/>
        <c:crossBetween val="midCat"/>
        <c:majorUnit val="10"/>
        <c:minorUnit val="5"/>
      </c:valAx>
      <c:spPr>
        <a:solidFill>
          <a:srgbClr val="FFFFFF"/>
        </a:solidFill>
        <a:ln w="12700">
          <a:solidFill>
            <a:srgbClr val="000000"/>
          </a:solidFill>
          <a:prstDash val="solid"/>
        </a:ln>
      </c:spPr>
    </c:plotArea>
    <c:plotVisOnly val="1"/>
    <c:dispBlanksAs val="gap"/>
    <c:showDLblsOverMax val="0"/>
  </c:chart>
  <c:spPr>
    <a:noFill/>
    <a:ln w="12700">
      <a:solidFill>
        <a:schemeClr val="tx1"/>
      </a:solid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Water level calibration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WL!$C$2</c:f>
              <c:strCache>
                <c:ptCount val="1"/>
                <c:pt idx="0">
                  <c:v>WL computed</c:v>
                </c:pt>
              </c:strCache>
            </c:strRef>
          </c:tx>
          <c:spPr>
            <a:ln w="22225" cap="rnd">
              <a:solidFill>
                <a:schemeClr val="accent1"/>
              </a:solidFill>
              <a:round/>
            </a:ln>
            <a:effectLst/>
          </c:spPr>
          <c:marker>
            <c:symbol val="none"/>
          </c:marker>
          <c:xVal>
            <c:numRef>
              <c:f>WL!$B$3:$B$103</c:f>
              <c:numCache>
                <c:formatCode>General</c:formatCode>
                <c:ptCount val="101"/>
                <c:pt idx="0">
                  <c:v>131.5</c:v>
                </c:pt>
                <c:pt idx="1">
                  <c:v>131.50987686106362</c:v>
                </c:pt>
                <c:pt idx="2">
                  <c:v>131.51975372212723</c:v>
                </c:pt>
                <c:pt idx="3">
                  <c:v>131.52963058319085</c:v>
                </c:pt>
                <c:pt idx="4">
                  <c:v>131.53950744425447</c:v>
                </c:pt>
                <c:pt idx="5">
                  <c:v>131.54938430531809</c:v>
                </c:pt>
                <c:pt idx="6">
                  <c:v>131.5592611663817</c:v>
                </c:pt>
                <c:pt idx="7">
                  <c:v>131.56913802744532</c:v>
                </c:pt>
                <c:pt idx="8">
                  <c:v>131.57901488850894</c:v>
                </c:pt>
                <c:pt idx="9">
                  <c:v>131.58889174957255</c:v>
                </c:pt>
                <c:pt idx="10">
                  <c:v>131.59876861063617</c:v>
                </c:pt>
                <c:pt idx="11">
                  <c:v>131.60864547169982</c:v>
                </c:pt>
                <c:pt idx="12">
                  <c:v>131.61852233276343</c:v>
                </c:pt>
                <c:pt idx="13">
                  <c:v>131.62839919382705</c:v>
                </c:pt>
                <c:pt idx="14">
                  <c:v>131.63827605489067</c:v>
                </c:pt>
                <c:pt idx="15">
                  <c:v>131.64815291595428</c:v>
                </c:pt>
                <c:pt idx="16">
                  <c:v>131.6580297770179</c:v>
                </c:pt>
                <c:pt idx="17">
                  <c:v>131.66790663808152</c:v>
                </c:pt>
                <c:pt idx="18">
                  <c:v>131.67778349914514</c:v>
                </c:pt>
                <c:pt idx="19">
                  <c:v>131.68766036020875</c:v>
                </c:pt>
                <c:pt idx="20">
                  <c:v>131.69753722127237</c:v>
                </c:pt>
                <c:pt idx="21">
                  <c:v>131.70741408233599</c:v>
                </c:pt>
                <c:pt idx="22">
                  <c:v>131.7172909433996</c:v>
                </c:pt>
                <c:pt idx="23">
                  <c:v>131.72716780446322</c:v>
                </c:pt>
                <c:pt idx="24">
                  <c:v>131.73704466552684</c:v>
                </c:pt>
                <c:pt idx="25">
                  <c:v>131.74692152659046</c:v>
                </c:pt>
                <c:pt idx="26">
                  <c:v>131.75679838765407</c:v>
                </c:pt>
                <c:pt idx="27">
                  <c:v>131.76667524871769</c:v>
                </c:pt>
                <c:pt idx="28">
                  <c:v>131.77655210978131</c:v>
                </c:pt>
                <c:pt idx="29">
                  <c:v>131.78642897084492</c:v>
                </c:pt>
                <c:pt idx="30">
                  <c:v>131.79630583190854</c:v>
                </c:pt>
                <c:pt idx="31">
                  <c:v>131.80618269297216</c:v>
                </c:pt>
                <c:pt idx="32">
                  <c:v>131.81605955403577</c:v>
                </c:pt>
                <c:pt idx="33">
                  <c:v>131.82593641509942</c:v>
                </c:pt>
                <c:pt idx="34">
                  <c:v>131.83581327616304</c:v>
                </c:pt>
                <c:pt idx="35">
                  <c:v>131.84569013722665</c:v>
                </c:pt>
                <c:pt idx="36">
                  <c:v>131.85556699829027</c:v>
                </c:pt>
                <c:pt idx="37">
                  <c:v>131.86544385935389</c:v>
                </c:pt>
                <c:pt idx="38">
                  <c:v>131.87532072041751</c:v>
                </c:pt>
                <c:pt idx="39">
                  <c:v>131.88519758148112</c:v>
                </c:pt>
                <c:pt idx="40">
                  <c:v>131.89507444254474</c:v>
                </c:pt>
                <c:pt idx="41">
                  <c:v>131.90495130360836</c:v>
                </c:pt>
                <c:pt idx="42">
                  <c:v>131.91482816467197</c:v>
                </c:pt>
                <c:pt idx="43">
                  <c:v>131.92470502573559</c:v>
                </c:pt>
                <c:pt idx="44">
                  <c:v>131.93458188679921</c:v>
                </c:pt>
                <c:pt idx="45">
                  <c:v>131.94445874786283</c:v>
                </c:pt>
                <c:pt idx="46">
                  <c:v>131.95433560892644</c:v>
                </c:pt>
                <c:pt idx="47">
                  <c:v>131.96421246999006</c:v>
                </c:pt>
                <c:pt idx="48">
                  <c:v>131.97408933105368</c:v>
                </c:pt>
                <c:pt idx="49">
                  <c:v>131.98396619211729</c:v>
                </c:pt>
                <c:pt idx="50">
                  <c:v>131.99384305318091</c:v>
                </c:pt>
                <c:pt idx="51">
                  <c:v>132.00371991424453</c:v>
                </c:pt>
                <c:pt idx="52">
                  <c:v>132.01359677530814</c:v>
                </c:pt>
                <c:pt idx="53">
                  <c:v>132.02347363637176</c:v>
                </c:pt>
                <c:pt idx="54">
                  <c:v>132.03335049743541</c:v>
                </c:pt>
                <c:pt idx="55">
                  <c:v>132.04322735849902</c:v>
                </c:pt>
                <c:pt idx="56">
                  <c:v>132.05310421956264</c:v>
                </c:pt>
                <c:pt idx="57">
                  <c:v>132.06298108062626</c:v>
                </c:pt>
                <c:pt idx="58">
                  <c:v>132.07285794168988</c:v>
                </c:pt>
                <c:pt idx="59">
                  <c:v>132.08273480275349</c:v>
                </c:pt>
                <c:pt idx="60">
                  <c:v>132.09261166381711</c:v>
                </c:pt>
                <c:pt idx="61">
                  <c:v>132.10248852488073</c:v>
                </c:pt>
                <c:pt idx="62">
                  <c:v>132.11236538594434</c:v>
                </c:pt>
                <c:pt idx="63">
                  <c:v>132.12224224700796</c:v>
                </c:pt>
                <c:pt idx="64">
                  <c:v>132.13211910807158</c:v>
                </c:pt>
                <c:pt idx="65">
                  <c:v>132.14199596913519</c:v>
                </c:pt>
                <c:pt idx="66">
                  <c:v>132.15187283019881</c:v>
                </c:pt>
                <c:pt idx="67">
                  <c:v>132.16174969126243</c:v>
                </c:pt>
                <c:pt idx="68">
                  <c:v>132.17162655232605</c:v>
                </c:pt>
                <c:pt idx="69">
                  <c:v>132.18150341338966</c:v>
                </c:pt>
                <c:pt idx="70">
                  <c:v>132.19138027445328</c:v>
                </c:pt>
                <c:pt idx="71">
                  <c:v>132.2012571355169</c:v>
                </c:pt>
                <c:pt idx="72">
                  <c:v>132.21113399658051</c:v>
                </c:pt>
                <c:pt idx="73">
                  <c:v>132.22101085764413</c:v>
                </c:pt>
                <c:pt idx="74">
                  <c:v>132.23088771870775</c:v>
                </c:pt>
                <c:pt idx="75">
                  <c:v>132.24076457977139</c:v>
                </c:pt>
                <c:pt idx="76">
                  <c:v>132.25064144083501</c:v>
                </c:pt>
                <c:pt idx="77">
                  <c:v>132.26051830189863</c:v>
                </c:pt>
                <c:pt idx="78">
                  <c:v>132.27039516296225</c:v>
                </c:pt>
                <c:pt idx="79">
                  <c:v>132.28027202402586</c:v>
                </c:pt>
                <c:pt idx="80">
                  <c:v>132.29014888508948</c:v>
                </c:pt>
                <c:pt idx="81">
                  <c:v>132.3000257461531</c:v>
                </c:pt>
                <c:pt idx="82">
                  <c:v>132.30990260721671</c:v>
                </c:pt>
                <c:pt idx="83">
                  <c:v>132.31977946828033</c:v>
                </c:pt>
                <c:pt idx="84">
                  <c:v>132.32965632934395</c:v>
                </c:pt>
                <c:pt idx="85">
                  <c:v>132.33953319040756</c:v>
                </c:pt>
                <c:pt idx="86">
                  <c:v>132.34941005147118</c:v>
                </c:pt>
                <c:pt idx="87">
                  <c:v>132.3592869125348</c:v>
                </c:pt>
                <c:pt idx="88">
                  <c:v>132.36916377359842</c:v>
                </c:pt>
                <c:pt idx="89">
                  <c:v>132.37904063466203</c:v>
                </c:pt>
                <c:pt idx="90">
                  <c:v>132.38891749572565</c:v>
                </c:pt>
                <c:pt idx="91">
                  <c:v>132.39879435678927</c:v>
                </c:pt>
                <c:pt idx="92">
                  <c:v>132.40867121785288</c:v>
                </c:pt>
                <c:pt idx="93">
                  <c:v>132.4185480789165</c:v>
                </c:pt>
                <c:pt idx="94">
                  <c:v>132.42842493998012</c:v>
                </c:pt>
                <c:pt idx="95">
                  <c:v>132.43830180104374</c:v>
                </c:pt>
                <c:pt idx="96">
                  <c:v>132.44817866210738</c:v>
                </c:pt>
                <c:pt idx="97">
                  <c:v>132.458055523171</c:v>
                </c:pt>
                <c:pt idx="98">
                  <c:v>132.46793238423462</c:v>
                </c:pt>
                <c:pt idx="99">
                  <c:v>132.47780924529823</c:v>
                </c:pt>
                <c:pt idx="100">
                  <c:v>132.48768610636185</c:v>
                </c:pt>
              </c:numCache>
            </c:numRef>
          </c:xVal>
          <c:yVal>
            <c:numRef>
              <c:f>WL!$C$3:$C$103</c:f>
              <c:numCache>
                <c:formatCode>General</c:formatCode>
                <c:ptCount val="101"/>
                <c:pt idx="0">
                  <c:v>36.4301224365609</c:v>
                </c:pt>
                <c:pt idx="1">
                  <c:v>36.429162238350301</c:v>
                </c:pt>
                <c:pt idx="2">
                  <c:v>36.429243222763802</c:v>
                </c:pt>
                <c:pt idx="3">
                  <c:v>36.427524358326799</c:v>
                </c:pt>
                <c:pt idx="4">
                  <c:v>36.426643880523997</c:v>
                </c:pt>
                <c:pt idx="5">
                  <c:v>36.426074173103999</c:v>
                </c:pt>
                <c:pt idx="6">
                  <c:v>36.4260796607279</c:v>
                </c:pt>
                <c:pt idx="7">
                  <c:v>36.426546243941402</c:v>
                </c:pt>
                <c:pt idx="8">
                  <c:v>36.426281271743697</c:v>
                </c:pt>
                <c:pt idx="9">
                  <c:v>36.425920446098999</c:v>
                </c:pt>
                <c:pt idx="10">
                  <c:v>36.425245551347302</c:v>
                </c:pt>
                <c:pt idx="11">
                  <c:v>36.424569606427298</c:v>
                </c:pt>
                <c:pt idx="12">
                  <c:v>36.424537234496199</c:v>
                </c:pt>
                <c:pt idx="13">
                  <c:v>36.424394792016201</c:v>
                </c:pt>
                <c:pt idx="14">
                  <c:v>36.424024135869701</c:v>
                </c:pt>
                <c:pt idx="15">
                  <c:v>36.423112569394704</c:v>
                </c:pt>
                <c:pt idx="16">
                  <c:v>36.422726425870103</c:v>
                </c:pt>
                <c:pt idx="17">
                  <c:v>36.422828523400597</c:v>
                </c:pt>
                <c:pt idx="18">
                  <c:v>36.4228887065889</c:v>
                </c:pt>
                <c:pt idx="19">
                  <c:v>36.422053945623396</c:v>
                </c:pt>
                <c:pt idx="20">
                  <c:v>36.421155868960703</c:v>
                </c:pt>
                <c:pt idx="21">
                  <c:v>36.420962597311203</c:v>
                </c:pt>
                <c:pt idx="22">
                  <c:v>36.420209134737902</c:v>
                </c:pt>
                <c:pt idx="23">
                  <c:v>36.419974757829301</c:v>
                </c:pt>
                <c:pt idx="24">
                  <c:v>36.419982726047003</c:v>
                </c:pt>
                <c:pt idx="25">
                  <c:v>36.418782197711302</c:v>
                </c:pt>
                <c:pt idx="26">
                  <c:v>36.419633047965803</c:v>
                </c:pt>
                <c:pt idx="27">
                  <c:v>36.4200708957285</c:v>
                </c:pt>
                <c:pt idx="28">
                  <c:v>36.418728226181003</c:v>
                </c:pt>
                <c:pt idx="29">
                  <c:v>36.419680281006499</c:v>
                </c:pt>
                <c:pt idx="30">
                  <c:v>36.4194741239561</c:v>
                </c:pt>
                <c:pt idx="31">
                  <c:v>36.420724042184403</c:v>
                </c:pt>
                <c:pt idx="32">
                  <c:v>36.419328021433799</c:v>
                </c:pt>
                <c:pt idx="33">
                  <c:v>36.422837051026598</c:v>
                </c:pt>
                <c:pt idx="34">
                  <c:v>36.4198365245568</c:v>
                </c:pt>
                <c:pt idx="35">
                  <c:v>36.408001149439698</c:v>
                </c:pt>
                <c:pt idx="36">
                  <c:v>36.4085234733096</c:v>
                </c:pt>
                <c:pt idx="37">
                  <c:v>36.405858734267497</c:v>
                </c:pt>
                <c:pt idx="38">
                  <c:v>36.401561599432704</c:v>
                </c:pt>
                <c:pt idx="39">
                  <c:v>36.3919706304697</c:v>
                </c:pt>
                <c:pt idx="40">
                  <c:v>36.389848038596803</c:v>
                </c:pt>
                <c:pt idx="41">
                  <c:v>36.391386882407701</c:v>
                </c:pt>
                <c:pt idx="42">
                  <c:v>36.3936875710923</c:v>
                </c:pt>
                <c:pt idx="43">
                  <c:v>36.398979170933899</c:v>
                </c:pt>
                <c:pt idx="44">
                  <c:v>36.403411069278597</c:v>
                </c:pt>
                <c:pt idx="45">
                  <c:v>36.402598466995897</c:v>
                </c:pt>
                <c:pt idx="46">
                  <c:v>36.401932192409198</c:v>
                </c:pt>
                <c:pt idx="47">
                  <c:v>36.405306233427098</c:v>
                </c:pt>
                <c:pt idx="48">
                  <c:v>36.408534409259303</c:v>
                </c:pt>
                <c:pt idx="49">
                  <c:v>36.4085329475433</c:v>
                </c:pt>
                <c:pt idx="50">
                  <c:v>36.407047296472399</c:v>
                </c:pt>
                <c:pt idx="51">
                  <c:v>36.4075513049035</c:v>
                </c:pt>
                <c:pt idx="52">
                  <c:v>36.406304937890098</c:v>
                </c:pt>
                <c:pt idx="53">
                  <c:v>36.399805662092298</c:v>
                </c:pt>
                <c:pt idx="54">
                  <c:v>36.402179115429597</c:v>
                </c:pt>
                <c:pt idx="55">
                  <c:v>36.397428065828997</c:v>
                </c:pt>
                <c:pt idx="56">
                  <c:v>36.395549221400898</c:v>
                </c:pt>
                <c:pt idx="57">
                  <c:v>36.396047826505203</c:v>
                </c:pt>
                <c:pt idx="58">
                  <c:v>36.394082571573399</c:v>
                </c:pt>
                <c:pt idx="59">
                  <c:v>36.392896715464701</c:v>
                </c:pt>
                <c:pt idx="60">
                  <c:v>36.392875549892302</c:v>
                </c:pt>
                <c:pt idx="61">
                  <c:v>36.3905286964022</c:v>
                </c:pt>
                <c:pt idx="62">
                  <c:v>36.391512861070197</c:v>
                </c:pt>
                <c:pt idx="63">
                  <c:v>36.3909502178956</c:v>
                </c:pt>
                <c:pt idx="64">
                  <c:v>36.390953784794704</c:v>
                </c:pt>
                <c:pt idx="65">
                  <c:v>36.389641758432603</c:v>
                </c:pt>
                <c:pt idx="66">
                  <c:v>36.388612303398403</c:v>
                </c:pt>
                <c:pt idx="67">
                  <c:v>36.386159826450999</c:v>
                </c:pt>
                <c:pt idx="68">
                  <c:v>36.386000392662602</c:v>
                </c:pt>
                <c:pt idx="69">
                  <c:v>36.390022616883201</c:v>
                </c:pt>
                <c:pt idx="70">
                  <c:v>36.388865844594903</c:v>
                </c:pt>
                <c:pt idx="71">
                  <c:v>36.387075310602903</c:v>
                </c:pt>
                <c:pt idx="72">
                  <c:v>36.386271964362997</c:v>
                </c:pt>
                <c:pt idx="73">
                  <c:v>36.386384184080001</c:v>
                </c:pt>
                <c:pt idx="74">
                  <c:v>36.386877076611903</c:v>
                </c:pt>
                <c:pt idx="75">
                  <c:v>36.386546321384202</c:v>
                </c:pt>
                <c:pt idx="76">
                  <c:v>36.386248896622298</c:v>
                </c:pt>
                <c:pt idx="77">
                  <c:v>36.386124340861898</c:v>
                </c:pt>
                <c:pt idx="78">
                  <c:v>36.3855696204011</c:v>
                </c:pt>
                <c:pt idx="79">
                  <c:v>36.3858989986526</c:v>
                </c:pt>
                <c:pt idx="80">
                  <c:v>36.385520137402203</c:v>
                </c:pt>
                <c:pt idx="81">
                  <c:v>36.384522642646097</c:v>
                </c:pt>
                <c:pt idx="82">
                  <c:v>36.384389338814998</c:v>
                </c:pt>
                <c:pt idx="83">
                  <c:v>36.383895188647998</c:v>
                </c:pt>
                <c:pt idx="84">
                  <c:v>36.383125088393399</c:v>
                </c:pt>
                <c:pt idx="85">
                  <c:v>36.384071839239901</c:v>
                </c:pt>
                <c:pt idx="86">
                  <c:v>36.382961653668502</c:v>
                </c:pt>
                <c:pt idx="87">
                  <c:v>36.381503617266603</c:v>
                </c:pt>
                <c:pt idx="88">
                  <c:v>36.381358721240503</c:v>
                </c:pt>
                <c:pt idx="89">
                  <c:v>36.380849091920297</c:v>
                </c:pt>
                <c:pt idx="90">
                  <c:v>36.378820862887103</c:v>
                </c:pt>
                <c:pt idx="91">
                  <c:v>36.378244457173302</c:v>
                </c:pt>
                <c:pt idx="92">
                  <c:v>36.377465260919799</c:v>
                </c:pt>
                <c:pt idx="93">
                  <c:v>36.377897507459203</c:v>
                </c:pt>
                <c:pt idx="94">
                  <c:v>36.377336482039397</c:v>
                </c:pt>
                <c:pt idx="95">
                  <c:v>36.377336482039397</c:v>
                </c:pt>
                <c:pt idx="96">
                  <c:v>36.376488410773902</c:v>
                </c:pt>
                <c:pt idx="97">
                  <c:v>36.373984434365099</c:v>
                </c:pt>
                <c:pt idx="98">
                  <c:v>36.373987986498598</c:v>
                </c:pt>
                <c:pt idx="99">
                  <c:v>36.369999198634197</c:v>
                </c:pt>
                <c:pt idx="100">
                  <c:v>36.3679535320924</c:v>
                </c:pt>
              </c:numCache>
            </c:numRef>
          </c:yVal>
          <c:smooth val="0"/>
          <c:extLst>
            <c:ext xmlns:c16="http://schemas.microsoft.com/office/drawing/2014/chart" uri="{C3380CC4-5D6E-409C-BE32-E72D297353CC}">
              <c16:uniqueId val="{00000000-44A2-46C3-A22A-C90270EAB78E}"/>
            </c:ext>
          </c:extLst>
        </c:ser>
        <c:ser>
          <c:idx val="1"/>
          <c:order val="1"/>
          <c:tx>
            <c:strRef>
              <c:f>WL!$F$2</c:f>
              <c:strCache>
                <c:ptCount val="1"/>
                <c:pt idx="0">
                  <c:v>WL measured </c:v>
                </c:pt>
              </c:strCache>
            </c:strRef>
          </c:tx>
          <c:spPr>
            <a:ln w="22225" cap="rnd">
              <a:noFill/>
              <a:prstDash val="sysDash"/>
              <a:round/>
            </a:ln>
            <a:effectLst/>
          </c:spPr>
          <c:marker>
            <c:symbol val="triangle"/>
            <c:size val="5"/>
            <c:spPr>
              <a:solidFill>
                <a:srgbClr val="FF0000"/>
              </a:solidFill>
              <a:ln w="9525">
                <a:solidFill>
                  <a:srgbClr val="FF0000"/>
                </a:solidFill>
              </a:ln>
              <a:effectLst/>
            </c:spPr>
          </c:marker>
          <c:xVal>
            <c:numRef>
              <c:f>WL!$E$3:$E$13</c:f>
              <c:numCache>
                <c:formatCode>General</c:formatCode>
                <c:ptCount val="11"/>
                <c:pt idx="0">
                  <c:v>131.50717465361703</c:v>
                </c:pt>
                <c:pt idx="1">
                  <c:v>131.60538933678725</c:v>
                </c:pt>
                <c:pt idx="2">
                  <c:v>131.70360401995745</c:v>
                </c:pt>
                <c:pt idx="3">
                  <c:v>131.80181870312768</c:v>
                </c:pt>
                <c:pt idx="4">
                  <c:v>131.90003338629791</c:v>
                </c:pt>
                <c:pt idx="5">
                  <c:v>131.9982480694681</c:v>
                </c:pt>
                <c:pt idx="6">
                  <c:v>132.0964627526383</c:v>
                </c:pt>
                <c:pt idx="7">
                  <c:v>132.19467743580853</c:v>
                </c:pt>
                <c:pt idx="8">
                  <c:v>132.29289211897873</c:v>
                </c:pt>
                <c:pt idx="9">
                  <c:v>132.39110680214895</c:v>
                </c:pt>
                <c:pt idx="10">
                  <c:v>132.48932148531918</c:v>
                </c:pt>
              </c:numCache>
            </c:numRef>
          </c:xVal>
          <c:yVal>
            <c:numRef>
              <c:f>WL!$F$3:$F$13</c:f>
              <c:numCache>
                <c:formatCode>General</c:formatCode>
                <c:ptCount val="11"/>
                <c:pt idx="0">
                  <c:v>36.438282130846197</c:v>
                </c:pt>
                <c:pt idx="1">
                  <c:v>36.434402218021297</c:v>
                </c:pt>
                <c:pt idx="2">
                  <c:v>36.429670490574097</c:v>
                </c:pt>
                <c:pt idx="3">
                  <c:v>36.426485568365301</c:v>
                </c:pt>
                <c:pt idx="4">
                  <c:v>36.396196680649503</c:v>
                </c:pt>
                <c:pt idx="5">
                  <c:v>36.4107665383493</c:v>
                </c:pt>
                <c:pt idx="6">
                  <c:v>36.392333163281897</c:v>
                </c:pt>
                <c:pt idx="7">
                  <c:v>36.387973344358201</c:v>
                </c:pt>
                <c:pt idx="8">
                  <c:v>36.384629270633198</c:v>
                </c:pt>
                <c:pt idx="9">
                  <c:v>36.378725591210099</c:v>
                </c:pt>
                <c:pt idx="10">
                  <c:v>36.369999999999997</c:v>
                </c:pt>
              </c:numCache>
            </c:numRef>
          </c:yVal>
          <c:smooth val="0"/>
          <c:extLst>
            <c:ext xmlns:c16="http://schemas.microsoft.com/office/drawing/2014/chart" uri="{C3380CC4-5D6E-409C-BE32-E72D297353CC}">
              <c16:uniqueId val="{00000001-44A2-46C3-A22A-C90270EAB78E}"/>
            </c:ext>
          </c:extLst>
        </c:ser>
        <c:dLbls>
          <c:showLegendKey val="0"/>
          <c:showVal val="0"/>
          <c:showCatName val="0"/>
          <c:showSerName val="0"/>
          <c:showPercent val="0"/>
          <c:showBubbleSize val="0"/>
        </c:dLbls>
        <c:axId val="848313960"/>
        <c:axId val="848314320"/>
      </c:scatterChart>
      <c:valAx>
        <c:axId val="848313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a:t>
                </a:r>
                <a:r>
                  <a:rPr lang="en-US" baseline="0"/>
                  <a:t> (km)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314320"/>
        <c:crosses val="autoZero"/>
        <c:crossBetween val="midCat"/>
      </c:valAx>
      <c:valAx>
        <c:axId val="848314320"/>
        <c:scaling>
          <c:orientation val="minMax"/>
          <c:max val="36.5"/>
          <c:min val="36.29999999999999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WL</a:t>
                </a:r>
                <a:r>
                  <a:rPr lang="en-US" baseline="0"/>
                  <a:t> (m)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313960"/>
        <c:crosses val="autoZero"/>
        <c:crossBetween val="midCat"/>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Velocity calibration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Velocity measured</c:v>
          </c:tx>
          <c:spPr>
            <a:ln w="22225" cap="rnd">
              <a:solidFill>
                <a:schemeClr val="accent1"/>
              </a:solidFill>
              <a:round/>
            </a:ln>
            <a:effectLst/>
          </c:spPr>
          <c:marker>
            <c:symbol val="none"/>
          </c:marker>
          <c:xVal>
            <c:numRef>
              <c:f>Sheet3!$B$3:$B$15</c:f>
              <c:numCache>
                <c:formatCode>General</c:formatCode>
                <c:ptCount val="13"/>
                <c:pt idx="0">
                  <c:v>0</c:v>
                </c:pt>
                <c:pt idx="1">
                  <c:v>7.5609703164561104</c:v>
                </c:pt>
                <c:pt idx="2">
                  <c:v>12.6016171940935</c:v>
                </c:pt>
                <c:pt idx="3">
                  <c:v>16.382102352321599</c:v>
                </c:pt>
                <c:pt idx="4">
                  <c:v>23.943072668777699</c:v>
                </c:pt>
                <c:pt idx="5">
                  <c:v>24.573153528482401</c:v>
                </c:pt>
                <c:pt idx="6">
                  <c:v>27.303234388187001</c:v>
                </c:pt>
                <c:pt idx="7">
                  <c:v>34.6544472837572</c:v>
                </c:pt>
                <c:pt idx="8">
                  <c:v>39.6950941613946</c:v>
                </c:pt>
                <c:pt idx="9">
                  <c:v>44.735741039032</c:v>
                </c:pt>
                <c:pt idx="10">
                  <c:v>49.7763879166694</c:v>
                </c:pt>
                <c:pt idx="11">
                  <c:v>54.186953934602201</c:v>
                </c:pt>
                <c:pt idx="12">
                  <c:v>63.008085970467597</c:v>
                </c:pt>
              </c:numCache>
            </c:numRef>
          </c:xVal>
          <c:yVal>
            <c:numRef>
              <c:f>Sheet3!$C$3:$C$15</c:f>
              <c:numCache>
                <c:formatCode>General</c:formatCode>
                <c:ptCount val="13"/>
                <c:pt idx="0">
                  <c:v>0.14223042054266999</c:v>
                </c:pt>
                <c:pt idx="1">
                  <c:v>0.259559187022598</c:v>
                </c:pt>
                <c:pt idx="2">
                  <c:v>0.29730025225205298</c:v>
                </c:pt>
                <c:pt idx="3">
                  <c:v>0.31047079461958199</c:v>
                </c:pt>
                <c:pt idx="4">
                  <c:v>0.35</c:v>
                </c:pt>
                <c:pt idx="5">
                  <c:v>0.36602928999237999</c:v>
                </c:pt>
                <c:pt idx="6">
                  <c:v>0.37740779362669102</c:v>
                </c:pt>
                <c:pt idx="7">
                  <c:v>0.37555433802385502</c:v>
                </c:pt>
                <c:pt idx="8">
                  <c:v>0.40051152067874501</c:v>
                </c:pt>
                <c:pt idx="9">
                  <c:v>0.39</c:v>
                </c:pt>
                <c:pt idx="10">
                  <c:v>0.35</c:v>
                </c:pt>
                <c:pt idx="11">
                  <c:v>0.14563744912658899</c:v>
                </c:pt>
                <c:pt idx="12">
                  <c:v>7.2023555602525102E-2</c:v>
                </c:pt>
              </c:numCache>
            </c:numRef>
          </c:yVal>
          <c:smooth val="1"/>
          <c:extLst>
            <c:ext xmlns:c16="http://schemas.microsoft.com/office/drawing/2014/chart" uri="{C3380CC4-5D6E-409C-BE32-E72D297353CC}">
              <c16:uniqueId val="{00000000-CDD8-499A-9870-EC3FC9591BC1}"/>
            </c:ext>
          </c:extLst>
        </c:ser>
        <c:ser>
          <c:idx val="2"/>
          <c:order val="1"/>
          <c:tx>
            <c:v>Velocity computed </c:v>
          </c:tx>
          <c:spPr>
            <a:ln w="22225" cap="rnd">
              <a:noFill/>
              <a:prstDash val="sysDash"/>
              <a:round/>
            </a:ln>
            <a:effectLst/>
          </c:spPr>
          <c:marker>
            <c:symbol val="triangle"/>
            <c:size val="5"/>
            <c:spPr>
              <a:solidFill>
                <a:srgbClr val="FF0000"/>
              </a:solidFill>
              <a:ln w="9525">
                <a:solidFill>
                  <a:srgbClr val="FF0000"/>
                </a:solidFill>
              </a:ln>
              <a:effectLst/>
            </c:spPr>
          </c:marker>
          <c:xVal>
            <c:numRef>
              <c:f>Sheet3!$U$3:$U$55</c:f>
              <c:numCache>
                <c:formatCode>General</c:formatCode>
                <c:ptCount val="53"/>
                <c:pt idx="0">
                  <c:v>0</c:v>
                </c:pt>
                <c:pt idx="1">
                  <c:v>10.6347353823269</c:v>
                </c:pt>
                <c:pt idx="2">
                  <c:v>15.0137440691674</c:v>
                </c:pt>
                <c:pt idx="3">
                  <c:v>18.141607416910599</c:v>
                </c:pt>
                <c:pt idx="4">
                  <c:v>18.767180086459302</c:v>
                </c:pt>
                <c:pt idx="5">
                  <c:v>19.392752756007901</c:v>
                </c:pt>
                <c:pt idx="6">
                  <c:v>20.018325425556601</c:v>
                </c:pt>
                <c:pt idx="7">
                  <c:v>20.6438980951052</c:v>
                </c:pt>
                <c:pt idx="8">
                  <c:v>21.2694707646538</c:v>
                </c:pt>
                <c:pt idx="9">
                  <c:v>21.895043434202499</c:v>
                </c:pt>
                <c:pt idx="10">
                  <c:v>22.520616103751099</c:v>
                </c:pt>
                <c:pt idx="11">
                  <c:v>23.146188773299802</c:v>
                </c:pt>
                <c:pt idx="12">
                  <c:v>23.771761442848401</c:v>
                </c:pt>
                <c:pt idx="13">
                  <c:v>29.4019154687862</c:v>
                </c:pt>
                <c:pt idx="14">
                  <c:v>30.0274881383348</c:v>
                </c:pt>
                <c:pt idx="15">
                  <c:v>30.653060807883499</c:v>
                </c:pt>
                <c:pt idx="16">
                  <c:v>31.278633477432098</c:v>
                </c:pt>
                <c:pt idx="17">
                  <c:v>31.904206146980801</c:v>
                </c:pt>
                <c:pt idx="18">
                  <c:v>32.529778816529401</c:v>
                </c:pt>
                <c:pt idx="19">
                  <c:v>33.155351486077997</c:v>
                </c:pt>
                <c:pt idx="20">
                  <c:v>33.7809241556267</c:v>
                </c:pt>
                <c:pt idx="21">
                  <c:v>34.406496825175303</c:v>
                </c:pt>
                <c:pt idx="22">
                  <c:v>35.032069494723899</c:v>
                </c:pt>
                <c:pt idx="23">
                  <c:v>35.657642164272602</c:v>
                </c:pt>
                <c:pt idx="24">
                  <c:v>36.283214833821198</c:v>
                </c:pt>
                <c:pt idx="25">
                  <c:v>36.908787503369901</c:v>
                </c:pt>
                <c:pt idx="26">
                  <c:v>37.534360172918497</c:v>
                </c:pt>
                <c:pt idx="27">
                  <c:v>40.662223520661698</c:v>
                </c:pt>
                <c:pt idx="28">
                  <c:v>41.287796190210301</c:v>
                </c:pt>
                <c:pt idx="29">
                  <c:v>41.913368859758997</c:v>
                </c:pt>
                <c:pt idx="30">
                  <c:v>43.790086868404899</c:v>
                </c:pt>
                <c:pt idx="31">
                  <c:v>44.415659537953502</c:v>
                </c:pt>
                <c:pt idx="32">
                  <c:v>45.041232207502198</c:v>
                </c:pt>
                <c:pt idx="33">
                  <c:v>45.666804877050801</c:v>
                </c:pt>
                <c:pt idx="34">
                  <c:v>46.292377546599397</c:v>
                </c:pt>
                <c:pt idx="35">
                  <c:v>46.9179502161481</c:v>
                </c:pt>
                <c:pt idx="36">
                  <c:v>47.543522885696703</c:v>
                </c:pt>
                <c:pt idx="37">
                  <c:v>48.169095555245399</c:v>
                </c:pt>
                <c:pt idx="38">
                  <c:v>48.794668224794002</c:v>
                </c:pt>
                <c:pt idx="39">
                  <c:v>51.2969589029886</c:v>
                </c:pt>
                <c:pt idx="40">
                  <c:v>51.922531572537203</c:v>
                </c:pt>
                <c:pt idx="41">
                  <c:v>53.799249581183098</c:v>
                </c:pt>
                <c:pt idx="42">
                  <c:v>54.4248222507318</c:v>
                </c:pt>
                <c:pt idx="43">
                  <c:v>55.050394920280397</c:v>
                </c:pt>
                <c:pt idx="44">
                  <c:v>55.675967589829</c:v>
                </c:pt>
                <c:pt idx="45">
                  <c:v>56.301540259377703</c:v>
                </c:pt>
                <c:pt idx="46">
                  <c:v>56.927112928926299</c:v>
                </c:pt>
                <c:pt idx="47">
                  <c:v>58.178258268023598</c:v>
                </c:pt>
                <c:pt idx="48">
                  <c:v>58.803830937572201</c:v>
                </c:pt>
                <c:pt idx="49">
                  <c:v>59.429403607120904</c:v>
                </c:pt>
                <c:pt idx="50">
                  <c:v>60.680548946218103</c:v>
                </c:pt>
                <c:pt idx="51">
                  <c:v>61.306121615766799</c:v>
                </c:pt>
                <c:pt idx="52">
                  <c:v>61.931694285315402</c:v>
                </c:pt>
              </c:numCache>
            </c:numRef>
          </c:xVal>
          <c:yVal>
            <c:numRef>
              <c:f>Sheet3!$V$3:$V$55</c:f>
              <c:numCache>
                <c:formatCode>General</c:formatCode>
                <c:ptCount val="53"/>
                <c:pt idx="0">
                  <c:v>0.166910452402314</c:v>
                </c:pt>
                <c:pt idx="1">
                  <c:v>0.27248129668605803</c:v>
                </c:pt>
                <c:pt idx="2">
                  <c:v>0.30750649400744501</c:v>
                </c:pt>
                <c:pt idx="3">
                  <c:v>0.32751497475188701</c:v>
                </c:pt>
                <c:pt idx="4">
                  <c:v>0.32751497475188701</c:v>
                </c:pt>
                <c:pt idx="5">
                  <c:v>0.32751497475188701</c:v>
                </c:pt>
                <c:pt idx="6">
                  <c:v>0.32751497475188701</c:v>
                </c:pt>
                <c:pt idx="7">
                  <c:v>0.32751497475188701</c:v>
                </c:pt>
                <c:pt idx="8">
                  <c:v>0.32751497475188701</c:v>
                </c:pt>
                <c:pt idx="9">
                  <c:v>0.33532480663213499</c:v>
                </c:pt>
                <c:pt idx="10">
                  <c:v>0.33532480663213499</c:v>
                </c:pt>
                <c:pt idx="11">
                  <c:v>0.35</c:v>
                </c:pt>
                <c:pt idx="12">
                  <c:v>0.366765892818602</c:v>
                </c:pt>
                <c:pt idx="13">
                  <c:v>0.38954786331126101</c:v>
                </c:pt>
                <c:pt idx="14">
                  <c:v>0.38954786331126101</c:v>
                </c:pt>
                <c:pt idx="15">
                  <c:v>0.38954786331126101</c:v>
                </c:pt>
                <c:pt idx="16">
                  <c:v>0.38954786331126101</c:v>
                </c:pt>
                <c:pt idx="17">
                  <c:v>0.38954786331126101</c:v>
                </c:pt>
                <c:pt idx="18">
                  <c:v>0.38954786331126101</c:v>
                </c:pt>
                <c:pt idx="19">
                  <c:v>0.39615922528280001</c:v>
                </c:pt>
                <c:pt idx="20">
                  <c:v>0.39615922528280001</c:v>
                </c:pt>
                <c:pt idx="21">
                  <c:v>0.39615922528280001</c:v>
                </c:pt>
                <c:pt idx="22">
                  <c:v>0.40579324296594999</c:v>
                </c:pt>
                <c:pt idx="23">
                  <c:v>0.40579324296594999</c:v>
                </c:pt>
                <c:pt idx="24">
                  <c:v>0.40579324296594999</c:v>
                </c:pt>
                <c:pt idx="25">
                  <c:v>0.41080603798102</c:v>
                </c:pt>
                <c:pt idx="26">
                  <c:v>0.41080603798102</c:v>
                </c:pt>
                <c:pt idx="27">
                  <c:v>0.414114163485655</c:v>
                </c:pt>
                <c:pt idx="28">
                  <c:v>0.414114163485655</c:v>
                </c:pt>
                <c:pt idx="29">
                  <c:v>0.414114163485655</c:v>
                </c:pt>
                <c:pt idx="30">
                  <c:v>0.40532525963909299</c:v>
                </c:pt>
                <c:pt idx="31">
                  <c:v>0.40653937769657</c:v>
                </c:pt>
                <c:pt idx="32">
                  <c:v>0.40653937769657</c:v>
                </c:pt>
                <c:pt idx="33">
                  <c:v>0.40653937769657</c:v>
                </c:pt>
                <c:pt idx="34">
                  <c:v>0.38507076281646602</c:v>
                </c:pt>
                <c:pt idx="35">
                  <c:v>0.37308120367957198</c:v>
                </c:pt>
                <c:pt idx="36">
                  <c:v>0.37308120367957198</c:v>
                </c:pt>
                <c:pt idx="37">
                  <c:v>0.37308120367957198</c:v>
                </c:pt>
                <c:pt idx="38">
                  <c:v>0.37308120367957198</c:v>
                </c:pt>
                <c:pt idx="39">
                  <c:v>0.32106592878864199</c:v>
                </c:pt>
                <c:pt idx="40">
                  <c:v>0.26399474258692901</c:v>
                </c:pt>
                <c:pt idx="41">
                  <c:v>0.22162300803226301</c:v>
                </c:pt>
                <c:pt idx="42">
                  <c:v>0.21668519250118701</c:v>
                </c:pt>
                <c:pt idx="43">
                  <c:v>0.18872510910968199</c:v>
                </c:pt>
                <c:pt idx="44">
                  <c:v>0.18872510910968199</c:v>
                </c:pt>
                <c:pt idx="45">
                  <c:v>0.163322946302491</c:v>
                </c:pt>
                <c:pt idx="46">
                  <c:v>0.16043033675648999</c:v>
                </c:pt>
                <c:pt idx="47">
                  <c:v>0.13906610854644599</c:v>
                </c:pt>
                <c:pt idx="48">
                  <c:v>0.121140457574716</c:v>
                </c:pt>
                <c:pt idx="49">
                  <c:v>0.12083752023826699</c:v>
                </c:pt>
                <c:pt idx="50">
                  <c:v>0.108364474339518</c:v>
                </c:pt>
                <c:pt idx="51">
                  <c:v>0.108364474339518</c:v>
                </c:pt>
                <c:pt idx="52">
                  <c:v>0.1066333591344</c:v>
                </c:pt>
              </c:numCache>
            </c:numRef>
          </c:yVal>
          <c:smooth val="1"/>
          <c:extLst>
            <c:ext xmlns:c16="http://schemas.microsoft.com/office/drawing/2014/chart" uri="{C3380CC4-5D6E-409C-BE32-E72D297353CC}">
              <c16:uniqueId val="{00000001-CDD8-499A-9870-EC3FC9591BC1}"/>
            </c:ext>
          </c:extLst>
        </c:ser>
        <c:dLbls>
          <c:showLegendKey val="0"/>
          <c:showVal val="0"/>
          <c:showCatName val="0"/>
          <c:showSerName val="0"/>
          <c:showPercent val="0"/>
          <c:showBubbleSize val="0"/>
        </c:dLbls>
        <c:axId val="921562888"/>
        <c:axId val="921560368"/>
        <c:extLst>
          <c:ext xmlns:c15="http://schemas.microsoft.com/office/drawing/2012/chart" uri="{02D57815-91ED-43cb-92C2-25804820EDAC}">
            <c15:filteredScatterSeries>
              <c15:ser>
                <c:idx val="3"/>
                <c:order val="2"/>
                <c:tx>
                  <c:strRef>
                    <c:extLst>
                      <c:ext uri="{02D57815-91ED-43cb-92C2-25804820EDAC}">
                        <c15:formulaRef>
                          <c15:sqref>Sheet3!$X$2</c15:sqref>
                        </c15:formulaRef>
                      </c:ext>
                    </c:extLst>
                    <c:strCache>
                      <c:ptCount val="1"/>
                    </c:strCache>
                  </c:strRef>
                </c:tx>
                <c:spPr>
                  <a:ln w="19050" cap="rnd">
                    <a:solidFill>
                      <a:schemeClr val="accent4"/>
                    </a:solidFill>
                    <a:round/>
                  </a:ln>
                  <a:effectLst/>
                </c:spPr>
                <c:marker>
                  <c:symbol val="none"/>
                </c:marker>
                <c:xVal>
                  <c:numRef>
                    <c:extLst>
                      <c:ext uri="{02D57815-91ED-43cb-92C2-25804820EDAC}">
                        <c15:formulaRef>
                          <c15:sqref>Sheet3!$X$3:$X$79</c15:sqref>
                        </c15:formulaRef>
                      </c:ext>
                    </c:extLst>
                    <c:numCache>
                      <c:formatCode>General</c:formatCode>
                      <c:ptCount val="77"/>
                    </c:numCache>
                  </c:numRef>
                </c:xVal>
                <c:yVal>
                  <c:numRef>
                    <c:extLst>
                      <c:ext uri="{02D57815-91ED-43cb-92C2-25804820EDAC}">
                        <c15:formulaRef>
                          <c15:sqref>Sheet3!$Y$3:$Y$79</c15:sqref>
                        </c15:formulaRef>
                      </c:ext>
                    </c:extLst>
                    <c:numCache>
                      <c:formatCode>General</c:formatCode>
                      <c:ptCount val="77"/>
                    </c:numCache>
                  </c:numRef>
                </c:yVal>
                <c:smooth val="1"/>
                <c:extLst>
                  <c:ext xmlns:c16="http://schemas.microsoft.com/office/drawing/2014/chart" uri="{C3380CC4-5D6E-409C-BE32-E72D297353CC}">
                    <c16:uniqueId val="{00000002-CDD8-499A-9870-EC3FC9591BC1}"/>
                  </c:ext>
                </c:extLst>
              </c15:ser>
            </c15:filteredScatterSeries>
          </c:ext>
        </c:extLst>
      </c:scatterChart>
      <c:valAx>
        <c:axId val="921562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a:t>
                </a:r>
                <a:r>
                  <a:rPr lang="en-US" baseline="0"/>
                  <a:t> (m)</a:t>
                </a:r>
                <a:endParaRPr lang="en-US"/>
              </a:p>
            </c:rich>
          </c:tx>
          <c:layout>
            <c:manualLayout>
              <c:xMode val="edge"/>
              <c:yMode val="edge"/>
              <c:x val="0.45646179119696367"/>
              <c:y val="0.917904011998500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560368"/>
        <c:crosses val="autoZero"/>
        <c:crossBetween val="midCat"/>
      </c:valAx>
      <c:valAx>
        <c:axId val="92156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Velocity (m/sec)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56288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Height</a:t>
            </a:r>
            <a:r>
              <a:rPr lang="en-US" sz="1000" baseline="0"/>
              <a:t> ratios</a:t>
            </a:r>
            <a:r>
              <a:rPr lang="en-US" sz="1000"/>
              <a:t> comparison</a:t>
            </a:r>
            <a:r>
              <a:rPr lang="en-US" sz="1000" baseline="0"/>
              <a:t> at 25% width at km 132</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4"/>
          <c:order val="4"/>
          <c:tx>
            <c:v>25% 0.5 depth</c:v>
          </c:tx>
          <c:spPr>
            <a:ln w="19050" cap="rnd">
              <a:solidFill>
                <a:schemeClr val="accent5"/>
              </a:solidFill>
              <a:round/>
            </a:ln>
            <a:effectLst/>
          </c:spPr>
          <c:marker>
            <c:symbol val="none"/>
          </c:marker>
          <c:xVal>
            <c:numRef>
              <c:f>Sheet1!$E$3:$E$103</c:f>
              <c:numCache>
                <c:formatCode>General</c:formatCode>
                <c:ptCount val="101"/>
                <c:pt idx="0">
                  <c:v>0</c:v>
                </c:pt>
                <c:pt idx="1">
                  <c:v>0.62112616094043205</c:v>
                </c:pt>
                <c:pt idx="2">
                  <c:v>1.2422523218808601</c:v>
                </c:pt>
                <c:pt idx="3">
                  <c:v>1.8633784828213</c:v>
                </c:pt>
                <c:pt idx="4">
                  <c:v>2.48450464376173</c:v>
                </c:pt>
                <c:pt idx="5">
                  <c:v>3.1056308047021601</c:v>
                </c:pt>
                <c:pt idx="6">
                  <c:v>3.7267569656425898</c:v>
                </c:pt>
                <c:pt idx="7">
                  <c:v>4.3478831265830298</c:v>
                </c:pt>
                <c:pt idx="8">
                  <c:v>4.9690092875234599</c:v>
                </c:pt>
                <c:pt idx="9">
                  <c:v>5.5901354484638901</c:v>
                </c:pt>
                <c:pt idx="10">
                  <c:v>6.2112616094043203</c:v>
                </c:pt>
                <c:pt idx="11">
                  <c:v>6.8323877703447602</c:v>
                </c:pt>
                <c:pt idx="12">
                  <c:v>7.4535139312851904</c:v>
                </c:pt>
                <c:pt idx="13">
                  <c:v>8.0746400922256196</c:v>
                </c:pt>
                <c:pt idx="14">
                  <c:v>8.6957662531660596</c:v>
                </c:pt>
                <c:pt idx="15">
                  <c:v>9.3168924141064906</c:v>
                </c:pt>
                <c:pt idx="16">
                  <c:v>9.9380185750469199</c:v>
                </c:pt>
                <c:pt idx="17">
                  <c:v>10.559144735987401</c:v>
                </c:pt>
                <c:pt idx="18">
                  <c:v>11.1802708969278</c:v>
                </c:pt>
                <c:pt idx="19">
                  <c:v>11.801397057868201</c:v>
                </c:pt>
                <c:pt idx="20">
                  <c:v>12.422523218808699</c:v>
                </c:pt>
                <c:pt idx="21">
                  <c:v>13.0436493797491</c:v>
                </c:pt>
                <c:pt idx="22">
                  <c:v>13.664775540689501</c:v>
                </c:pt>
                <c:pt idx="23">
                  <c:v>14.285901701629999</c:v>
                </c:pt>
                <c:pt idx="24">
                  <c:v>14.9070278625704</c:v>
                </c:pt>
                <c:pt idx="25">
                  <c:v>15.528154023510799</c:v>
                </c:pt>
                <c:pt idx="26">
                  <c:v>16.1492801844512</c:v>
                </c:pt>
                <c:pt idx="27">
                  <c:v>16.770406345391699</c:v>
                </c:pt>
                <c:pt idx="28">
                  <c:v>17.391532506332101</c:v>
                </c:pt>
                <c:pt idx="29">
                  <c:v>18.0126586672725</c:v>
                </c:pt>
                <c:pt idx="30">
                  <c:v>18.633784828212999</c:v>
                </c:pt>
                <c:pt idx="31">
                  <c:v>19.254910989153402</c:v>
                </c:pt>
                <c:pt idx="32">
                  <c:v>19.876037150093801</c:v>
                </c:pt>
                <c:pt idx="33">
                  <c:v>20.497163311034299</c:v>
                </c:pt>
                <c:pt idx="34">
                  <c:v>21.118289471974698</c:v>
                </c:pt>
                <c:pt idx="35">
                  <c:v>21.739415632915101</c:v>
                </c:pt>
                <c:pt idx="36">
                  <c:v>22.360541793855599</c:v>
                </c:pt>
                <c:pt idx="37">
                  <c:v>22.981667954795999</c:v>
                </c:pt>
                <c:pt idx="38">
                  <c:v>23.602794115736401</c:v>
                </c:pt>
                <c:pt idx="39">
                  <c:v>24.2239202766769</c:v>
                </c:pt>
                <c:pt idx="40">
                  <c:v>24.845046437617299</c:v>
                </c:pt>
                <c:pt idx="41">
                  <c:v>25.466172598557701</c:v>
                </c:pt>
                <c:pt idx="42">
                  <c:v>26.087298759498101</c:v>
                </c:pt>
                <c:pt idx="43">
                  <c:v>26.708424920438599</c:v>
                </c:pt>
                <c:pt idx="44">
                  <c:v>27.329551081379002</c:v>
                </c:pt>
                <c:pt idx="45">
                  <c:v>27.950677242319401</c:v>
                </c:pt>
                <c:pt idx="46">
                  <c:v>28.571803403259899</c:v>
                </c:pt>
                <c:pt idx="47">
                  <c:v>29.192929564200298</c:v>
                </c:pt>
                <c:pt idx="48">
                  <c:v>29.814055725140701</c:v>
                </c:pt>
                <c:pt idx="49">
                  <c:v>30.4351818860812</c:v>
                </c:pt>
                <c:pt idx="50">
                  <c:v>31.056308047021599</c:v>
                </c:pt>
                <c:pt idx="51">
                  <c:v>31.677434207962001</c:v>
                </c:pt>
                <c:pt idx="52">
                  <c:v>32.2985603689025</c:v>
                </c:pt>
                <c:pt idx="53">
                  <c:v>32.919686529842899</c:v>
                </c:pt>
                <c:pt idx="54">
                  <c:v>33.540812690783298</c:v>
                </c:pt>
                <c:pt idx="55">
                  <c:v>34.161938851723797</c:v>
                </c:pt>
                <c:pt idx="56">
                  <c:v>34.783065012664203</c:v>
                </c:pt>
                <c:pt idx="57">
                  <c:v>35.404191173604602</c:v>
                </c:pt>
                <c:pt idx="58">
                  <c:v>36.0253173345451</c:v>
                </c:pt>
                <c:pt idx="59">
                  <c:v>36.646443495485499</c:v>
                </c:pt>
                <c:pt idx="60">
                  <c:v>37.267569656425898</c:v>
                </c:pt>
                <c:pt idx="61">
                  <c:v>37.888695817366397</c:v>
                </c:pt>
                <c:pt idx="62">
                  <c:v>38.509821978306803</c:v>
                </c:pt>
                <c:pt idx="63">
                  <c:v>39.130948139247202</c:v>
                </c:pt>
                <c:pt idx="64">
                  <c:v>39.752074300187701</c:v>
                </c:pt>
                <c:pt idx="65">
                  <c:v>40.3732004611281</c:v>
                </c:pt>
                <c:pt idx="66">
                  <c:v>40.994326622068499</c:v>
                </c:pt>
                <c:pt idx="67">
                  <c:v>41.615452783008998</c:v>
                </c:pt>
                <c:pt idx="68">
                  <c:v>42.236578943949397</c:v>
                </c:pt>
                <c:pt idx="69">
                  <c:v>42.857705104889803</c:v>
                </c:pt>
                <c:pt idx="70">
                  <c:v>43.478831265830301</c:v>
                </c:pt>
                <c:pt idx="71">
                  <c:v>44.0999574267707</c:v>
                </c:pt>
                <c:pt idx="72">
                  <c:v>44.721083587711099</c:v>
                </c:pt>
                <c:pt idx="73">
                  <c:v>45.342209748651598</c:v>
                </c:pt>
                <c:pt idx="74">
                  <c:v>45.963335909591997</c:v>
                </c:pt>
                <c:pt idx="75">
                  <c:v>46.584462070532503</c:v>
                </c:pt>
                <c:pt idx="76">
                  <c:v>47.205588231472902</c:v>
                </c:pt>
                <c:pt idx="77">
                  <c:v>47.826714392413301</c:v>
                </c:pt>
                <c:pt idx="78">
                  <c:v>48.447840553353799</c:v>
                </c:pt>
                <c:pt idx="79">
                  <c:v>49.068966714294199</c:v>
                </c:pt>
                <c:pt idx="80">
                  <c:v>49.690092875234598</c:v>
                </c:pt>
                <c:pt idx="81">
                  <c:v>50.311219036175103</c:v>
                </c:pt>
                <c:pt idx="82">
                  <c:v>50.932345197115502</c:v>
                </c:pt>
                <c:pt idx="83">
                  <c:v>51.553471358055901</c:v>
                </c:pt>
                <c:pt idx="84">
                  <c:v>52.1745975189964</c:v>
                </c:pt>
                <c:pt idx="85">
                  <c:v>52.795723679936799</c:v>
                </c:pt>
                <c:pt idx="86">
                  <c:v>53.416849840877198</c:v>
                </c:pt>
                <c:pt idx="87">
                  <c:v>54.037976001817697</c:v>
                </c:pt>
                <c:pt idx="88">
                  <c:v>54.659102162758103</c:v>
                </c:pt>
                <c:pt idx="89">
                  <c:v>55.280228323698502</c:v>
                </c:pt>
                <c:pt idx="90">
                  <c:v>55.901354484639</c:v>
                </c:pt>
                <c:pt idx="91">
                  <c:v>56.5224806455794</c:v>
                </c:pt>
                <c:pt idx="92">
                  <c:v>57.143606806519799</c:v>
                </c:pt>
                <c:pt idx="93">
                  <c:v>57.764732967460297</c:v>
                </c:pt>
                <c:pt idx="94">
                  <c:v>58.385859128400703</c:v>
                </c:pt>
                <c:pt idx="95">
                  <c:v>59.006985289341102</c:v>
                </c:pt>
                <c:pt idx="96">
                  <c:v>59.628111450281601</c:v>
                </c:pt>
                <c:pt idx="97">
                  <c:v>60.249237611222</c:v>
                </c:pt>
                <c:pt idx="98">
                  <c:v>60.870363772162399</c:v>
                </c:pt>
                <c:pt idx="99">
                  <c:v>61.491489933102898</c:v>
                </c:pt>
                <c:pt idx="100">
                  <c:v>62.112616094043297</c:v>
                </c:pt>
              </c:numCache>
            </c:numRef>
          </c:xVal>
          <c:yVal>
            <c:numRef>
              <c:f>Sheet1!$G$3:$G$103</c:f>
              <c:numCache>
                <c:formatCode>General</c:formatCode>
                <c:ptCount val="101"/>
                <c:pt idx="0">
                  <c:v>0.31762138211425001</c:v>
                </c:pt>
                <c:pt idx="1">
                  <c:v>0.31762138211425001</c:v>
                </c:pt>
                <c:pt idx="2">
                  <c:v>0.31762138211425001</c:v>
                </c:pt>
                <c:pt idx="3">
                  <c:v>0.32882762359300327</c:v>
                </c:pt>
                <c:pt idx="4">
                  <c:v>0.33555136848025524</c:v>
                </c:pt>
                <c:pt idx="5">
                  <c:v>0.34003386507175648</c:v>
                </c:pt>
                <c:pt idx="6">
                  <c:v>0.34750469272425866</c:v>
                </c:pt>
                <c:pt idx="7">
                  <c:v>0.35497552037676083</c:v>
                </c:pt>
                <c:pt idx="8">
                  <c:v>0.36244634802926301</c:v>
                </c:pt>
                <c:pt idx="9">
                  <c:v>0.36244634802926301</c:v>
                </c:pt>
                <c:pt idx="10">
                  <c:v>0.36244634802926301</c:v>
                </c:pt>
                <c:pt idx="11">
                  <c:v>0.36244634802926301</c:v>
                </c:pt>
                <c:pt idx="12">
                  <c:v>0.36244634802926301</c:v>
                </c:pt>
                <c:pt idx="13">
                  <c:v>0.36244634802926301</c:v>
                </c:pt>
                <c:pt idx="14">
                  <c:v>0.36244634802926301</c:v>
                </c:pt>
                <c:pt idx="15">
                  <c:v>0.36244634802926301</c:v>
                </c:pt>
                <c:pt idx="16">
                  <c:v>0.36244634802926301</c:v>
                </c:pt>
                <c:pt idx="17">
                  <c:v>0.36244634802926301</c:v>
                </c:pt>
                <c:pt idx="18">
                  <c:v>0.36244634802926301</c:v>
                </c:pt>
                <c:pt idx="19">
                  <c:v>0.36244634802926301</c:v>
                </c:pt>
                <c:pt idx="20">
                  <c:v>0.36244634802926301</c:v>
                </c:pt>
                <c:pt idx="21">
                  <c:v>0.3723766758247497</c:v>
                </c:pt>
                <c:pt idx="22">
                  <c:v>0.38230700362023634</c:v>
                </c:pt>
                <c:pt idx="23">
                  <c:v>0.39223733141572303</c:v>
                </c:pt>
                <c:pt idx="24">
                  <c:v>0.39845854859396618</c:v>
                </c:pt>
                <c:pt idx="25">
                  <c:v>0.40467976577220943</c:v>
                </c:pt>
                <c:pt idx="26">
                  <c:v>0.41090098295045258</c:v>
                </c:pt>
                <c:pt idx="27">
                  <c:v>0.40719187233320903</c:v>
                </c:pt>
                <c:pt idx="28">
                  <c:v>0.40348276171596548</c:v>
                </c:pt>
                <c:pt idx="29">
                  <c:v>0.39977365109872198</c:v>
                </c:pt>
                <c:pt idx="30">
                  <c:v>0.39977365109872198</c:v>
                </c:pt>
                <c:pt idx="31">
                  <c:v>0.39977365109872198</c:v>
                </c:pt>
                <c:pt idx="32">
                  <c:v>0.39977365109872198</c:v>
                </c:pt>
                <c:pt idx="33">
                  <c:v>0.39977365109872198</c:v>
                </c:pt>
                <c:pt idx="34">
                  <c:v>0.40911324744246436</c:v>
                </c:pt>
                <c:pt idx="35">
                  <c:v>0.41845284378620667</c:v>
                </c:pt>
                <c:pt idx="36">
                  <c:v>0.42570325999408415</c:v>
                </c:pt>
                <c:pt idx="37">
                  <c:v>0.43295367620196168</c:v>
                </c:pt>
                <c:pt idx="38">
                  <c:v>0.44020409240983915</c:v>
                </c:pt>
                <c:pt idx="39">
                  <c:v>0.44745450861771668</c:v>
                </c:pt>
                <c:pt idx="40">
                  <c:v>0.4453653284818519</c:v>
                </c:pt>
                <c:pt idx="41">
                  <c:v>0.443276148345987</c:v>
                </c:pt>
                <c:pt idx="42">
                  <c:v>0.443276148345987</c:v>
                </c:pt>
                <c:pt idx="43">
                  <c:v>0.443276148345987</c:v>
                </c:pt>
                <c:pt idx="44">
                  <c:v>0.45111036751878147</c:v>
                </c:pt>
                <c:pt idx="45">
                  <c:v>0.45861283197558783</c:v>
                </c:pt>
                <c:pt idx="46">
                  <c:v>0.46611529643239419</c:v>
                </c:pt>
                <c:pt idx="47">
                  <c:v>0.47361776088920049</c:v>
                </c:pt>
                <c:pt idx="48">
                  <c:v>0.48112022534600679</c:v>
                </c:pt>
                <c:pt idx="49">
                  <c:v>0.48862268980281315</c:v>
                </c:pt>
                <c:pt idx="50">
                  <c:v>0.48829093508682497</c:v>
                </c:pt>
                <c:pt idx="51">
                  <c:v>0.493410374699007</c:v>
                </c:pt>
                <c:pt idx="52">
                  <c:v>0.4982957733182542</c:v>
                </c:pt>
                <c:pt idx="53">
                  <c:v>0.50318117193750134</c:v>
                </c:pt>
                <c:pt idx="54">
                  <c:v>0.50806657055674853</c:v>
                </c:pt>
                <c:pt idx="55">
                  <c:v>0.51295196917599573</c:v>
                </c:pt>
                <c:pt idx="56">
                  <c:v>0.51783736779524292</c:v>
                </c:pt>
                <c:pt idx="57">
                  <c:v>0.52368857090682019</c:v>
                </c:pt>
                <c:pt idx="58">
                  <c:v>0.52977381501133236</c:v>
                </c:pt>
                <c:pt idx="59">
                  <c:v>0.53476074593032064</c:v>
                </c:pt>
                <c:pt idx="60">
                  <c:v>0.53974767684930891</c:v>
                </c:pt>
                <c:pt idx="61">
                  <c:v>0.54473460776829719</c:v>
                </c:pt>
                <c:pt idx="62">
                  <c:v>0.55427682348672802</c:v>
                </c:pt>
                <c:pt idx="63">
                  <c:v>0.55773379510064658</c:v>
                </c:pt>
                <c:pt idx="64">
                  <c:v>0.56179275842033893</c:v>
                </c:pt>
                <c:pt idx="65">
                  <c:v>0.56695003492555529</c:v>
                </c:pt>
                <c:pt idx="66">
                  <c:v>0.5762824331095997</c:v>
                </c:pt>
                <c:pt idx="67">
                  <c:v>0.585614831293644</c:v>
                </c:pt>
                <c:pt idx="68">
                  <c:v>0.59039194467824607</c:v>
                </c:pt>
                <c:pt idx="69">
                  <c:v>0.59372538513721618</c:v>
                </c:pt>
                <c:pt idx="70">
                  <c:v>0.60140089415384468</c:v>
                </c:pt>
                <c:pt idx="71">
                  <c:v>0.6082284640625818</c:v>
                </c:pt>
                <c:pt idx="72">
                  <c:v>0.61088091229249097</c:v>
                </c:pt>
                <c:pt idx="73">
                  <c:v>0.61353336052240015</c:v>
                </c:pt>
                <c:pt idx="74">
                  <c:v>0.62217245829015433</c:v>
                </c:pt>
                <c:pt idx="75">
                  <c:v>0.63225522898354036</c:v>
                </c:pt>
                <c:pt idx="76">
                  <c:v>0.63739393941349409</c:v>
                </c:pt>
                <c:pt idx="77">
                  <c:v>0.64197728511660201</c:v>
                </c:pt>
                <c:pt idx="78">
                  <c:v>0.65400663637942014</c:v>
                </c:pt>
                <c:pt idx="79">
                  <c:v>0.66603598764223826</c:v>
                </c:pt>
                <c:pt idx="80">
                  <c:v>0.6720786893672116</c:v>
                </c:pt>
                <c:pt idx="81">
                  <c:v>0.68294007496181919</c:v>
                </c:pt>
                <c:pt idx="82">
                  <c:v>0.69380146055642689</c:v>
                </c:pt>
                <c:pt idx="83">
                  <c:v>0.70604542324348751</c:v>
                </c:pt>
                <c:pt idx="84">
                  <c:v>0.71393367380839567</c:v>
                </c:pt>
                <c:pt idx="85">
                  <c:v>0.72182192437330384</c:v>
                </c:pt>
                <c:pt idx="86">
                  <c:v>0.72971017493821189</c:v>
                </c:pt>
                <c:pt idx="87">
                  <c:v>0.73714560580308863</c:v>
                </c:pt>
                <c:pt idx="88">
                  <c:v>0.74458103666796538</c:v>
                </c:pt>
                <c:pt idx="89">
                  <c:v>0.75203719427512594</c:v>
                </c:pt>
                <c:pt idx="90">
                  <c:v>0.77412957927900639</c:v>
                </c:pt>
                <c:pt idx="91">
                  <c:v>0.79622196428288683</c:v>
                </c:pt>
                <c:pt idx="92">
                  <c:v>0.80711922066915565</c:v>
                </c:pt>
                <c:pt idx="93">
                  <c:v>0.80997892601763566</c:v>
                </c:pt>
                <c:pt idx="94">
                  <c:v>0.81283863136611589</c:v>
                </c:pt>
                <c:pt idx="95">
                  <c:v>0.82633869411004746</c:v>
                </c:pt>
                <c:pt idx="96">
                  <c:v>0.8221122360197014</c:v>
                </c:pt>
                <c:pt idx="97">
                  <c:v>0.73805051863829252</c:v>
                </c:pt>
                <c:pt idx="98">
                  <c:v>0.66518392987449504</c:v>
                </c:pt>
                <c:pt idx="99">
                  <c:v>0.59430018521611216</c:v>
                </c:pt>
                <c:pt idx="100">
                  <c:v>0.48196250476606606</c:v>
                </c:pt>
              </c:numCache>
            </c:numRef>
          </c:yVal>
          <c:smooth val="1"/>
          <c:extLst>
            <c:ext xmlns:c16="http://schemas.microsoft.com/office/drawing/2014/chart" uri="{C3380CC4-5D6E-409C-BE32-E72D297353CC}">
              <c16:uniqueId val="{00000000-DC49-4AF0-83D0-2F141E7FF882}"/>
            </c:ext>
          </c:extLst>
        </c:ser>
        <c:ser>
          <c:idx val="5"/>
          <c:order val="5"/>
          <c:tx>
            <c:v>25% 0.75 depth</c:v>
          </c:tx>
          <c:spPr>
            <a:ln w="19050" cap="rnd">
              <a:solidFill>
                <a:schemeClr val="accent6"/>
              </a:solidFill>
              <a:round/>
            </a:ln>
            <a:effectLst/>
          </c:spPr>
          <c:marker>
            <c:symbol val="none"/>
          </c:marker>
          <c:xVal>
            <c:numRef>
              <c:f>Sheet1!$I$3:$I$103</c:f>
              <c:numCache>
                <c:formatCode>General</c:formatCode>
                <c:ptCount val="101"/>
                <c:pt idx="0">
                  <c:v>0</c:v>
                </c:pt>
                <c:pt idx="1">
                  <c:v>0.62270114732867099</c:v>
                </c:pt>
                <c:pt idx="2">
                  <c:v>1.24540229465734</c:v>
                </c:pt>
                <c:pt idx="3">
                  <c:v>1.8681034419860101</c:v>
                </c:pt>
                <c:pt idx="4">
                  <c:v>2.49080458931468</c:v>
                </c:pt>
                <c:pt idx="5">
                  <c:v>3.1135057366433498</c:v>
                </c:pt>
                <c:pt idx="6">
                  <c:v>3.7362068839720202</c:v>
                </c:pt>
                <c:pt idx="7">
                  <c:v>4.3589080313006896</c:v>
                </c:pt>
                <c:pt idx="8">
                  <c:v>4.9816091786293697</c:v>
                </c:pt>
                <c:pt idx="9">
                  <c:v>5.60431032595804</c:v>
                </c:pt>
                <c:pt idx="10">
                  <c:v>6.2270114732867103</c:v>
                </c:pt>
                <c:pt idx="11">
                  <c:v>6.8497126206153798</c:v>
                </c:pt>
                <c:pt idx="12">
                  <c:v>7.4724137679440501</c:v>
                </c:pt>
                <c:pt idx="13">
                  <c:v>8.0951149152727204</c:v>
                </c:pt>
                <c:pt idx="14">
                  <c:v>8.7178160626013899</c:v>
                </c:pt>
                <c:pt idx="15">
                  <c:v>9.3405172099300593</c:v>
                </c:pt>
                <c:pt idx="16">
                  <c:v>9.9632183572587394</c:v>
                </c:pt>
                <c:pt idx="17">
                  <c:v>10.5859195045874</c:v>
                </c:pt>
                <c:pt idx="18">
                  <c:v>11.2086206519161</c:v>
                </c:pt>
                <c:pt idx="19">
                  <c:v>11.8313217992447</c:v>
                </c:pt>
                <c:pt idx="20">
                  <c:v>12.454022946573399</c:v>
                </c:pt>
                <c:pt idx="21">
                  <c:v>13.076724093902101</c:v>
                </c:pt>
                <c:pt idx="22">
                  <c:v>13.6994252412308</c:v>
                </c:pt>
                <c:pt idx="23">
                  <c:v>14.322126388559401</c:v>
                </c:pt>
                <c:pt idx="24">
                  <c:v>14.9448275358881</c:v>
                </c:pt>
                <c:pt idx="25">
                  <c:v>15.5675286832168</c:v>
                </c:pt>
                <c:pt idx="26">
                  <c:v>16.190229830545402</c:v>
                </c:pt>
                <c:pt idx="27">
                  <c:v>16.8129309778741</c:v>
                </c:pt>
                <c:pt idx="28">
                  <c:v>17.435632125202801</c:v>
                </c:pt>
                <c:pt idx="29">
                  <c:v>18.058333272531499</c:v>
                </c:pt>
                <c:pt idx="30">
                  <c:v>18.681034419860101</c:v>
                </c:pt>
                <c:pt idx="31">
                  <c:v>19.303735567188799</c:v>
                </c:pt>
                <c:pt idx="32">
                  <c:v>19.9264367145175</c:v>
                </c:pt>
                <c:pt idx="33">
                  <c:v>20.549137861846098</c:v>
                </c:pt>
                <c:pt idx="34">
                  <c:v>21.1718390091748</c:v>
                </c:pt>
                <c:pt idx="35">
                  <c:v>21.794540156503501</c:v>
                </c:pt>
                <c:pt idx="36">
                  <c:v>22.4172413038321</c:v>
                </c:pt>
                <c:pt idx="37">
                  <c:v>23.039942451160801</c:v>
                </c:pt>
                <c:pt idx="38">
                  <c:v>23.662643598489499</c:v>
                </c:pt>
                <c:pt idx="39">
                  <c:v>24.2853447458182</c:v>
                </c:pt>
                <c:pt idx="40">
                  <c:v>24.908045893146799</c:v>
                </c:pt>
                <c:pt idx="41">
                  <c:v>25.5307470404755</c:v>
                </c:pt>
                <c:pt idx="42">
                  <c:v>26.153448187804202</c:v>
                </c:pt>
                <c:pt idx="43">
                  <c:v>26.7761493351328</c:v>
                </c:pt>
                <c:pt idx="44">
                  <c:v>27.398850482461501</c:v>
                </c:pt>
                <c:pt idx="45">
                  <c:v>28.021551629790199</c:v>
                </c:pt>
                <c:pt idx="46">
                  <c:v>28.644252777118801</c:v>
                </c:pt>
                <c:pt idx="47">
                  <c:v>29.266953924447499</c:v>
                </c:pt>
                <c:pt idx="48">
                  <c:v>29.8896550717762</c:v>
                </c:pt>
                <c:pt idx="49">
                  <c:v>30.512356219104799</c:v>
                </c:pt>
                <c:pt idx="50">
                  <c:v>31.1350573664335</c:v>
                </c:pt>
                <c:pt idx="51">
                  <c:v>31.757758513762202</c:v>
                </c:pt>
                <c:pt idx="52">
                  <c:v>32.380459661090903</c:v>
                </c:pt>
                <c:pt idx="53">
                  <c:v>33.003160808419501</c:v>
                </c:pt>
                <c:pt idx="54">
                  <c:v>33.625861955748199</c:v>
                </c:pt>
                <c:pt idx="55">
                  <c:v>34.248563103076897</c:v>
                </c:pt>
                <c:pt idx="56">
                  <c:v>34.871264250405503</c:v>
                </c:pt>
                <c:pt idx="57">
                  <c:v>35.4939653977342</c:v>
                </c:pt>
                <c:pt idx="58">
                  <c:v>36.116666545062898</c:v>
                </c:pt>
                <c:pt idx="59">
                  <c:v>36.739367692391497</c:v>
                </c:pt>
                <c:pt idx="60">
                  <c:v>37.362068839720202</c:v>
                </c:pt>
                <c:pt idx="61">
                  <c:v>37.9847699870489</c:v>
                </c:pt>
                <c:pt idx="62">
                  <c:v>38.607471134377498</c:v>
                </c:pt>
                <c:pt idx="63">
                  <c:v>39.230172281706203</c:v>
                </c:pt>
                <c:pt idx="64">
                  <c:v>39.852873429034901</c:v>
                </c:pt>
                <c:pt idx="65">
                  <c:v>40.475574576363599</c:v>
                </c:pt>
                <c:pt idx="66">
                  <c:v>41.098275723692197</c:v>
                </c:pt>
                <c:pt idx="67">
                  <c:v>41.720976871020902</c:v>
                </c:pt>
                <c:pt idx="68">
                  <c:v>42.3436780183496</c:v>
                </c:pt>
                <c:pt idx="69">
                  <c:v>42.966379165678198</c:v>
                </c:pt>
                <c:pt idx="70">
                  <c:v>43.589080313006903</c:v>
                </c:pt>
                <c:pt idx="71">
                  <c:v>44.211781460335601</c:v>
                </c:pt>
                <c:pt idx="72">
                  <c:v>44.834482607664199</c:v>
                </c:pt>
                <c:pt idx="73">
                  <c:v>45.457183754992897</c:v>
                </c:pt>
                <c:pt idx="74">
                  <c:v>46.079884902321602</c:v>
                </c:pt>
                <c:pt idx="75">
                  <c:v>46.7025860496503</c:v>
                </c:pt>
                <c:pt idx="76">
                  <c:v>47.325287196978898</c:v>
                </c:pt>
                <c:pt idx="77">
                  <c:v>47.947988344307603</c:v>
                </c:pt>
                <c:pt idx="78">
                  <c:v>48.570689491636301</c:v>
                </c:pt>
                <c:pt idx="79">
                  <c:v>49.1933906389649</c:v>
                </c:pt>
                <c:pt idx="80">
                  <c:v>49.816091786293597</c:v>
                </c:pt>
                <c:pt idx="81">
                  <c:v>50.438792933622302</c:v>
                </c:pt>
                <c:pt idx="82">
                  <c:v>51.061494080950901</c:v>
                </c:pt>
                <c:pt idx="83">
                  <c:v>51.684195228279599</c:v>
                </c:pt>
                <c:pt idx="84">
                  <c:v>52.306896375608297</c:v>
                </c:pt>
                <c:pt idx="85">
                  <c:v>52.929597522936902</c:v>
                </c:pt>
                <c:pt idx="86">
                  <c:v>53.5522986702656</c:v>
                </c:pt>
                <c:pt idx="87">
                  <c:v>54.174999817594298</c:v>
                </c:pt>
                <c:pt idx="88">
                  <c:v>54.797700964923003</c:v>
                </c:pt>
                <c:pt idx="89">
                  <c:v>55.420402112251601</c:v>
                </c:pt>
                <c:pt idx="90">
                  <c:v>56.043103259580299</c:v>
                </c:pt>
                <c:pt idx="91">
                  <c:v>56.665804406908997</c:v>
                </c:pt>
                <c:pt idx="92">
                  <c:v>57.288505554237602</c:v>
                </c:pt>
                <c:pt idx="93">
                  <c:v>57.9112067015663</c:v>
                </c:pt>
                <c:pt idx="94">
                  <c:v>58.533907848894998</c:v>
                </c:pt>
                <c:pt idx="95">
                  <c:v>59.156608996223603</c:v>
                </c:pt>
                <c:pt idx="96">
                  <c:v>59.779310143552301</c:v>
                </c:pt>
                <c:pt idx="97">
                  <c:v>60.402011290880999</c:v>
                </c:pt>
                <c:pt idx="98">
                  <c:v>61.024712438209598</c:v>
                </c:pt>
                <c:pt idx="99">
                  <c:v>61.647413585538303</c:v>
                </c:pt>
                <c:pt idx="100">
                  <c:v>62.270114732867</c:v>
                </c:pt>
              </c:numCache>
            </c:numRef>
          </c:xVal>
          <c:yVal>
            <c:numRef>
              <c:f>Sheet1!$K$3:$K$103</c:f>
              <c:numCache>
                <c:formatCode>General</c:formatCode>
                <c:ptCount val="101"/>
                <c:pt idx="0">
                  <c:v>0.31991607610636302</c:v>
                </c:pt>
                <c:pt idx="1">
                  <c:v>0.31991607610636302</c:v>
                </c:pt>
                <c:pt idx="2">
                  <c:v>0.31991607610636302</c:v>
                </c:pt>
                <c:pt idx="3">
                  <c:v>0.33170808518232975</c:v>
                </c:pt>
                <c:pt idx="4">
                  <c:v>0.33878329062790979</c:v>
                </c:pt>
                <c:pt idx="5">
                  <c:v>0.34350009425829647</c:v>
                </c:pt>
                <c:pt idx="6">
                  <c:v>0.35136143364227435</c:v>
                </c:pt>
                <c:pt idx="7">
                  <c:v>0.35922277302625211</c:v>
                </c:pt>
                <c:pt idx="8">
                  <c:v>0.36708411241022998</c:v>
                </c:pt>
                <c:pt idx="9">
                  <c:v>0.36708411241022998</c:v>
                </c:pt>
                <c:pt idx="10">
                  <c:v>0.36708411241022998</c:v>
                </c:pt>
                <c:pt idx="11">
                  <c:v>0.36708411241022998</c:v>
                </c:pt>
                <c:pt idx="12">
                  <c:v>0.36708411241022998</c:v>
                </c:pt>
                <c:pt idx="13">
                  <c:v>0.36708411241022998</c:v>
                </c:pt>
                <c:pt idx="14">
                  <c:v>0.36708411241022998</c:v>
                </c:pt>
                <c:pt idx="15">
                  <c:v>0.36708411241022998</c:v>
                </c:pt>
                <c:pt idx="16">
                  <c:v>0.36708411241022998</c:v>
                </c:pt>
                <c:pt idx="17">
                  <c:v>0.36708411241022998</c:v>
                </c:pt>
                <c:pt idx="18">
                  <c:v>0.36708411241022998</c:v>
                </c:pt>
                <c:pt idx="19">
                  <c:v>0.36708411241022998</c:v>
                </c:pt>
                <c:pt idx="20">
                  <c:v>0.36708411241022998</c:v>
                </c:pt>
                <c:pt idx="21">
                  <c:v>0.36708411241022998</c:v>
                </c:pt>
                <c:pt idx="22">
                  <c:v>0.37581719763222504</c:v>
                </c:pt>
                <c:pt idx="23">
                  <c:v>0.38455028285421999</c:v>
                </c:pt>
                <c:pt idx="24">
                  <c:v>0.38882710088467282</c:v>
                </c:pt>
                <c:pt idx="25">
                  <c:v>0.39310391891512569</c:v>
                </c:pt>
                <c:pt idx="26">
                  <c:v>0.39738073694557857</c:v>
                </c:pt>
                <c:pt idx="27">
                  <c:v>0.40165755497603134</c:v>
                </c:pt>
                <c:pt idx="28">
                  <c:v>0.39720128778448921</c:v>
                </c:pt>
                <c:pt idx="29">
                  <c:v>0.39274502059294703</c:v>
                </c:pt>
                <c:pt idx="30">
                  <c:v>0.39274502059294703</c:v>
                </c:pt>
                <c:pt idx="31">
                  <c:v>0.39274502059294703</c:v>
                </c:pt>
                <c:pt idx="32">
                  <c:v>0.39274502059294703</c:v>
                </c:pt>
                <c:pt idx="33">
                  <c:v>0.39274502059294703</c:v>
                </c:pt>
                <c:pt idx="34">
                  <c:v>0.4022062319077655</c:v>
                </c:pt>
                <c:pt idx="35">
                  <c:v>0.41166744322258397</c:v>
                </c:pt>
                <c:pt idx="36">
                  <c:v>0.42112865453740245</c:v>
                </c:pt>
                <c:pt idx="37">
                  <c:v>0.4281885943493961</c:v>
                </c:pt>
                <c:pt idx="38">
                  <c:v>0.43524853416138981</c:v>
                </c:pt>
                <c:pt idx="39">
                  <c:v>0.44230847397338352</c:v>
                </c:pt>
                <c:pt idx="40">
                  <c:v>0.43990720247055864</c:v>
                </c:pt>
                <c:pt idx="41">
                  <c:v>0.43750593096773382</c:v>
                </c:pt>
                <c:pt idx="42">
                  <c:v>0.435104659464909</c:v>
                </c:pt>
                <c:pt idx="43">
                  <c:v>0.435104659464909</c:v>
                </c:pt>
                <c:pt idx="44">
                  <c:v>0.44297869425235081</c:v>
                </c:pt>
                <c:pt idx="45">
                  <c:v>0.45033962358950969</c:v>
                </c:pt>
                <c:pt idx="46">
                  <c:v>0.4577005529266685</c:v>
                </c:pt>
                <c:pt idx="47">
                  <c:v>0.46506148226382732</c:v>
                </c:pt>
                <c:pt idx="48">
                  <c:v>0.47242241160098625</c:v>
                </c:pt>
                <c:pt idx="49">
                  <c:v>0.47978334093814506</c:v>
                </c:pt>
                <c:pt idx="50">
                  <c:v>0.47927023548786202</c:v>
                </c:pt>
                <c:pt idx="51">
                  <c:v>0.47927023548786202</c:v>
                </c:pt>
                <c:pt idx="52">
                  <c:v>0.48466546114643999</c:v>
                </c:pt>
                <c:pt idx="53">
                  <c:v>0.48958750564781384</c:v>
                </c:pt>
                <c:pt idx="54">
                  <c:v>0.49450955014918768</c:v>
                </c:pt>
                <c:pt idx="55">
                  <c:v>0.49943159465056147</c:v>
                </c:pt>
                <c:pt idx="56">
                  <c:v>0.50435363915193532</c:v>
                </c:pt>
                <c:pt idx="57">
                  <c:v>0.51571046030402767</c:v>
                </c:pt>
                <c:pt idx="58">
                  <c:v>0.52167205579754206</c:v>
                </c:pt>
                <c:pt idx="59">
                  <c:v>0.52810683244826062</c:v>
                </c:pt>
                <c:pt idx="60">
                  <c:v>0.53334092083374884</c:v>
                </c:pt>
                <c:pt idx="61">
                  <c:v>0.53857500921923729</c:v>
                </c:pt>
                <c:pt idx="62">
                  <c:v>0.54879100488076749</c:v>
                </c:pt>
                <c:pt idx="63">
                  <c:v>0.55257222389157934</c:v>
                </c:pt>
                <c:pt idx="64">
                  <c:v>0.55692668359239517</c:v>
                </c:pt>
                <c:pt idx="65">
                  <c:v>0.5612811432932111</c:v>
                </c:pt>
                <c:pt idx="66">
                  <c:v>0.56683629125925705</c:v>
                </c:pt>
                <c:pt idx="67">
                  <c:v>0.57713976120592358</c:v>
                </c:pt>
                <c:pt idx="68">
                  <c:v>0.58246132387654803</c:v>
                </c:pt>
                <c:pt idx="69">
                  <c:v>0.58778288654717248</c:v>
                </c:pt>
                <c:pt idx="70">
                  <c:v>0.59253120852779306</c:v>
                </c:pt>
                <c:pt idx="71">
                  <c:v>0.60085008834208142</c:v>
                </c:pt>
                <c:pt idx="72">
                  <c:v>0.60916896815636967</c:v>
                </c:pt>
                <c:pt idx="73">
                  <c:v>0.61273952599003734</c:v>
                </c:pt>
                <c:pt idx="74">
                  <c:v>0.62334027512998591</c:v>
                </c:pt>
                <c:pt idx="75">
                  <c:v>0.63394102426993448</c:v>
                </c:pt>
                <c:pt idx="76">
                  <c:v>0.64454177340988295</c:v>
                </c:pt>
                <c:pt idx="77">
                  <c:v>0.65157196471616363</c:v>
                </c:pt>
                <c:pt idx="78">
                  <c:v>0.66667062338812499</c:v>
                </c:pt>
                <c:pt idx="79">
                  <c:v>0.6837281509073394</c:v>
                </c:pt>
                <c:pt idx="80">
                  <c:v>0.69375548712027302</c:v>
                </c:pt>
                <c:pt idx="81">
                  <c:v>0.70378282333320674</c:v>
                </c:pt>
                <c:pt idx="82">
                  <c:v>0.72269345505990612</c:v>
                </c:pt>
                <c:pt idx="83">
                  <c:v>0.74045394400415543</c:v>
                </c:pt>
                <c:pt idx="84">
                  <c:v>0.75014596558272395</c:v>
                </c:pt>
                <c:pt idx="85">
                  <c:v>0.76663704241924002</c:v>
                </c:pt>
                <c:pt idx="86">
                  <c:v>0.78312811925575632</c:v>
                </c:pt>
                <c:pt idx="87">
                  <c:v>0.79684459987871969</c:v>
                </c:pt>
                <c:pt idx="88">
                  <c:v>0.81268355437760764</c:v>
                </c:pt>
                <c:pt idx="89">
                  <c:v>0.82967265165894533</c:v>
                </c:pt>
                <c:pt idx="90">
                  <c:v>0.86432343387196653</c:v>
                </c:pt>
                <c:pt idx="91">
                  <c:v>0.89021629197978713</c:v>
                </c:pt>
                <c:pt idx="92">
                  <c:v>0.89872934550161554</c:v>
                </c:pt>
                <c:pt idx="93">
                  <c:v>0.90265608197568048</c:v>
                </c:pt>
                <c:pt idx="94">
                  <c:v>0.89557704906005531</c:v>
                </c:pt>
                <c:pt idx="95">
                  <c:v>0.89027255761464696</c:v>
                </c:pt>
                <c:pt idx="96">
                  <c:v>0.86730638123755532</c:v>
                </c:pt>
                <c:pt idx="97">
                  <c:v>0.76903116219334855</c:v>
                </c:pt>
                <c:pt idx="98">
                  <c:v>0.68519562184367899</c:v>
                </c:pt>
                <c:pt idx="99">
                  <c:v>0.60872099475532571</c:v>
                </c:pt>
                <c:pt idx="100">
                  <c:v>0.48494378918607062</c:v>
                </c:pt>
              </c:numCache>
            </c:numRef>
          </c:yVal>
          <c:smooth val="1"/>
          <c:extLst>
            <c:ext xmlns:c16="http://schemas.microsoft.com/office/drawing/2014/chart" uri="{C3380CC4-5D6E-409C-BE32-E72D297353CC}">
              <c16:uniqueId val="{00000001-DC49-4AF0-83D0-2F141E7FF882}"/>
            </c:ext>
          </c:extLst>
        </c:ser>
        <c:ser>
          <c:idx val="6"/>
          <c:order val="6"/>
          <c:tx>
            <c:v>25% 1.2 depth</c:v>
          </c:tx>
          <c:spPr>
            <a:ln w="19050" cap="rnd">
              <a:solidFill>
                <a:srgbClr val="0070C0"/>
              </a:solidFill>
              <a:round/>
            </a:ln>
            <a:effectLst/>
          </c:spPr>
          <c:marker>
            <c:symbol val="none"/>
          </c:marker>
          <c:xVal>
            <c:numRef>
              <c:f>Sheet1!$M$3:$M$102</c:f>
              <c:numCache>
                <c:formatCode>General</c:formatCode>
                <c:ptCount val="100"/>
                <c:pt idx="0">
                  <c:v>0</c:v>
                </c:pt>
                <c:pt idx="1">
                  <c:v>0.62173576634372796</c:v>
                </c:pt>
                <c:pt idx="2">
                  <c:v>1.2434715326874599</c:v>
                </c:pt>
                <c:pt idx="3">
                  <c:v>1.8652072990311801</c:v>
                </c:pt>
                <c:pt idx="4">
                  <c:v>2.4869430653749101</c:v>
                </c:pt>
                <c:pt idx="5">
                  <c:v>3.10867883171864</c:v>
                </c:pt>
                <c:pt idx="6">
                  <c:v>3.73041459806237</c:v>
                </c:pt>
                <c:pt idx="7">
                  <c:v>4.3521503644060902</c:v>
                </c:pt>
                <c:pt idx="8">
                  <c:v>4.9738861307498201</c:v>
                </c:pt>
                <c:pt idx="9">
                  <c:v>5.5956218970935501</c:v>
                </c:pt>
                <c:pt idx="10">
                  <c:v>6.21735766343728</c:v>
                </c:pt>
                <c:pt idx="11">
                  <c:v>6.8390934297810002</c:v>
                </c:pt>
                <c:pt idx="12">
                  <c:v>7.4608291961247302</c:v>
                </c:pt>
                <c:pt idx="13">
                  <c:v>8.0825649624684601</c:v>
                </c:pt>
                <c:pt idx="14">
                  <c:v>8.7043007288121892</c:v>
                </c:pt>
                <c:pt idx="15">
                  <c:v>9.3260364951559094</c:v>
                </c:pt>
                <c:pt idx="16">
                  <c:v>9.9477722614996402</c:v>
                </c:pt>
                <c:pt idx="17">
                  <c:v>10.569508027843399</c:v>
                </c:pt>
                <c:pt idx="18">
                  <c:v>11.1912437941871</c:v>
                </c:pt>
                <c:pt idx="19">
                  <c:v>11.812979560530801</c:v>
                </c:pt>
                <c:pt idx="20">
                  <c:v>12.4347153268745</c:v>
                </c:pt>
                <c:pt idx="21">
                  <c:v>13.0564510932183</c:v>
                </c:pt>
                <c:pt idx="22">
                  <c:v>13.678186859562</c:v>
                </c:pt>
                <c:pt idx="23">
                  <c:v>14.299922625905699</c:v>
                </c:pt>
                <c:pt idx="24">
                  <c:v>14.921658392249499</c:v>
                </c:pt>
                <c:pt idx="25">
                  <c:v>15.5433941585932</c:v>
                </c:pt>
                <c:pt idx="26">
                  <c:v>16.165129924936899</c:v>
                </c:pt>
                <c:pt idx="27">
                  <c:v>16.7868656912806</c:v>
                </c:pt>
                <c:pt idx="28">
                  <c:v>17.4086014576244</c:v>
                </c:pt>
                <c:pt idx="29">
                  <c:v>18.0303372239681</c:v>
                </c:pt>
                <c:pt idx="30">
                  <c:v>18.652072990311801</c:v>
                </c:pt>
                <c:pt idx="31">
                  <c:v>19.273808756655601</c:v>
                </c:pt>
                <c:pt idx="32">
                  <c:v>19.895544522999302</c:v>
                </c:pt>
                <c:pt idx="33">
                  <c:v>20.517280289342999</c:v>
                </c:pt>
                <c:pt idx="34">
                  <c:v>21.1390160556867</c:v>
                </c:pt>
                <c:pt idx="35">
                  <c:v>21.7607518220305</c:v>
                </c:pt>
                <c:pt idx="36">
                  <c:v>22.3824875883742</c:v>
                </c:pt>
                <c:pt idx="37">
                  <c:v>23.004223354717901</c:v>
                </c:pt>
                <c:pt idx="38">
                  <c:v>23.625959121061701</c:v>
                </c:pt>
                <c:pt idx="39">
                  <c:v>24.247694887405402</c:v>
                </c:pt>
                <c:pt idx="40">
                  <c:v>24.869430653749099</c:v>
                </c:pt>
                <c:pt idx="41">
                  <c:v>25.491166420092799</c:v>
                </c:pt>
                <c:pt idx="42">
                  <c:v>26.1129021864366</c:v>
                </c:pt>
                <c:pt idx="43">
                  <c:v>26.7346379527803</c:v>
                </c:pt>
                <c:pt idx="44">
                  <c:v>27.356373719124001</c:v>
                </c:pt>
                <c:pt idx="45">
                  <c:v>27.978109485467801</c:v>
                </c:pt>
                <c:pt idx="46">
                  <c:v>28.599845251811502</c:v>
                </c:pt>
                <c:pt idx="47">
                  <c:v>29.221581018155199</c:v>
                </c:pt>
                <c:pt idx="48">
                  <c:v>29.843316784498999</c:v>
                </c:pt>
                <c:pt idx="49">
                  <c:v>30.465052550842699</c:v>
                </c:pt>
                <c:pt idx="50">
                  <c:v>31.0867883171864</c:v>
                </c:pt>
                <c:pt idx="51">
                  <c:v>31.708524083530101</c:v>
                </c:pt>
                <c:pt idx="52">
                  <c:v>32.330259849873897</c:v>
                </c:pt>
                <c:pt idx="53">
                  <c:v>32.951995616217602</c:v>
                </c:pt>
                <c:pt idx="54">
                  <c:v>33.573731382561299</c:v>
                </c:pt>
                <c:pt idx="55">
                  <c:v>34.195467148905003</c:v>
                </c:pt>
                <c:pt idx="56">
                  <c:v>34.817202915248799</c:v>
                </c:pt>
                <c:pt idx="57">
                  <c:v>35.438938681592496</c:v>
                </c:pt>
                <c:pt idx="58">
                  <c:v>36.060674447936201</c:v>
                </c:pt>
                <c:pt idx="59">
                  <c:v>36.682410214279898</c:v>
                </c:pt>
                <c:pt idx="60">
                  <c:v>37.304145980623701</c:v>
                </c:pt>
                <c:pt idx="61">
                  <c:v>37.925881746967399</c:v>
                </c:pt>
                <c:pt idx="62">
                  <c:v>38.547617513311103</c:v>
                </c:pt>
                <c:pt idx="63">
                  <c:v>39.1693532796548</c:v>
                </c:pt>
                <c:pt idx="64">
                  <c:v>39.791089045998604</c:v>
                </c:pt>
                <c:pt idx="65">
                  <c:v>40.412824812342301</c:v>
                </c:pt>
                <c:pt idx="66">
                  <c:v>41.034560578685998</c:v>
                </c:pt>
                <c:pt idx="67">
                  <c:v>41.656296345029801</c:v>
                </c:pt>
                <c:pt idx="68">
                  <c:v>42.278032111373498</c:v>
                </c:pt>
                <c:pt idx="69">
                  <c:v>42.899767877717203</c:v>
                </c:pt>
                <c:pt idx="70">
                  <c:v>43.5215036440609</c:v>
                </c:pt>
                <c:pt idx="71">
                  <c:v>44.143239410404703</c:v>
                </c:pt>
                <c:pt idx="72">
                  <c:v>44.764975176748401</c:v>
                </c:pt>
                <c:pt idx="73">
                  <c:v>45.386710943092098</c:v>
                </c:pt>
                <c:pt idx="74">
                  <c:v>46.008446709435802</c:v>
                </c:pt>
                <c:pt idx="75">
                  <c:v>46.630182475779598</c:v>
                </c:pt>
                <c:pt idx="76">
                  <c:v>47.251918242123303</c:v>
                </c:pt>
                <c:pt idx="77">
                  <c:v>47.873654008467</c:v>
                </c:pt>
                <c:pt idx="78">
                  <c:v>48.495389774810697</c:v>
                </c:pt>
                <c:pt idx="79">
                  <c:v>49.1171255411545</c:v>
                </c:pt>
                <c:pt idx="80">
                  <c:v>49.738861307498198</c:v>
                </c:pt>
                <c:pt idx="81">
                  <c:v>50.360597073841902</c:v>
                </c:pt>
                <c:pt idx="82">
                  <c:v>50.982332840185599</c:v>
                </c:pt>
                <c:pt idx="83">
                  <c:v>51.604068606529403</c:v>
                </c:pt>
                <c:pt idx="84">
                  <c:v>52.2258043728731</c:v>
                </c:pt>
                <c:pt idx="85">
                  <c:v>52.847540139216797</c:v>
                </c:pt>
                <c:pt idx="86">
                  <c:v>53.469275905560501</c:v>
                </c:pt>
                <c:pt idx="87">
                  <c:v>54.091011671904297</c:v>
                </c:pt>
                <c:pt idx="88">
                  <c:v>54.712747438248002</c:v>
                </c:pt>
                <c:pt idx="89">
                  <c:v>55.334483204591699</c:v>
                </c:pt>
                <c:pt idx="90">
                  <c:v>55.956218970935403</c:v>
                </c:pt>
                <c:pt idx="91">
                  <c:v>56.5779547372792</c:v>
                </c:pt>
                <c:pt idx="92">
                  <c:v>57.199690503622897</c:v>
                </c:pt>
                <c:pt idx="93">
                  <c:v>57.821426269966601</c:v>
                </c:pt>
                <c:pt idx="94">
                  <c:v>58.443162036310298</c:v>
                </c:pt>
                <c:pt idx="95">
                  <c:v>59.064897802654102</c:v>
                </c:pt>
                <c:pt idx="96">
                  <c:v>59.686633568997799</c:v>
                </c:pt>
                <c:pt idx="97">
                  <c:v>60.308369335341503</c:v>
                </c:pt>
                <c:pt idx="98">
                  <c:v>60.9301051016852</c:v>
                </c:pt>
                <c:pt idx="99">
                  <c:v>61.551840868028997</c:v>
                </c:pt>
              </c:numCache>
            </c:numRef>
          </c:xVal>
          <c:yVal>
            <c:numRef>
              <c:f>Sheet1!$O$3:$O$102</c:f>
              <c:numCache>
                <c:formatCode>General</c:formatCode>
                <c:ptCount val="100"/>
                <c:pt idx="0">
                  <c:v>0.48872859400036101</c:v>
                </c:pt>
                <c:pt idx="1">
                  <c:v>0.48872859400036101</c:v>
                </c:pt>
                <c:pt idx="2">
                  <c:v>0.48872859400036101</c:v>
                </c:pt>
                <c:pt idx="3">
                  <c:v>0.48872859400036101</c:v>
                </c:pt>
                <c:pt idx="4">
                  <c:v>0.48872859400036106</c:v>
                </c:pt>
                <c:pt idx="5">
                  <c:v>0.48872859400036101</c:v>
                </c:pt>
                <c:pt idx="6">
                  <c:v>0.48872859400036101</c:v>
                </c:pt>
                <c:pt idx="7">
                  <c:v>0.48872859400036101</c:v>
                </c:pt>
                <c:pt idx="8">
                  <c:v>0.49598107711362349</c:v>
                </c:pt>
                <c:pt idx="9">
                  <c:v>0.50323356022688603</c:v>
                </c:pt>
                <c:pt idx="10">
                  <c:v>0.51048604334014858</c:v>
                </c:pt>
                <c:pt idx="11">
                  <c:v>0.51773852645341112</c:v>
                </c:pt>
                <c:pt idx="12">
                  <c:v>0.52499100956667355</c:v>
                </c:pt>
                <c:pt idx="13">
                  <c:v>0.53224349267993609</c:v>
                </c:pt>
                <c:pt idx="14">
                  <c:v>0.53224349267993609</c:v>
                </c:pt>
                <c:pt idx="15">
                  <c:v>0.53224349267993609</c:v>
                </c:pt>
                <c:pt idx="16">
                  <c:v>0.53224349267993609</c:v>
                </c:pt>
                <c:pt idx="17">
                  <c:v>0.53224349267993609</c:v>
                </c:pt>
                <c:pt idx="18">
                  <c:v>0.53224349267993609</c:v>
                </c:pt>
                <c:pt idx="19">
                  <c:v>0.53224349267993609</c:v>
                </c:pt>
                <c:pt idx="20">
                  <c:v>0.53224349267993609</c:v>
                </c:pt>
                <c:pt idx="21">
                  <c:v>0.54044713655859367</c:v>
                </c:pt>
                <c:pt idx="22">
                  <c:v>0.54865078043725124</c:v>
                </c:pt>
                <c:pt idx="23">
                  <c:v>0.55153542246053988</c:v>
                </c:pt>
                <c:pt idx="24">
                  <c:v>0.5544200644838283</c:v>
                </c:pt>
                <c:pt idx="25">
                  <c:v>0.55730470650711694</c:v>
                </c:pt>
                <c:pt idx="26">
                  <c:v>0.56018934853040536</c:v>
                </c:pt>
                <c:pt idx="27">
                  <c:v>0.55487034667503632</c:v>
                </c:pt>
                <c:pt idx="28">
                  <c:v>0.54955134481966705</c:v>
                </c:pt>
                <c:pt idx="29">
                  <c:v>0.54955134481966705</c:v>
                </c:pt>
                <c:pt idx="30">
                  <c:v>0.54955134481966705</c:v>
                </c:pt>
                <c:pt idx="31">
                  <c:v>0.54955134481966705</c:v>
                </c:pt>
                <c:pt idx="32">
                  <c:v>0.54955134481966705</c:v>
                </c:pt>
                <c:pt idx="33">
                  <c:v>0.54955134481966705</c:v>
                </c:pt>
                <c:pt idx="34">
                  <c:v>0.55547443280212472</c:v>
                </c:pt>
                <c:pt idx="35">
                  <c:v>0.56139752078458238</c:v>
                </c:pt>
                <c:pt idx="36">
                  <c:v>0.56234892685395466</c:v>
                </c:pt>
                <c:pt idx="37">
                  <c:v>0.56330033292332704</c:v>
                </c:pt>
                <c:pt idx="38">
                  <c:v>0.56425173899269943</c:v>
                </c:pt>
                <c:pt idx="39">
                  <c:v>0.5652031450620717</c:v>
                </c:pt>
                <c:pt idx="40">
                  <c:v>0.56023146314898631</c:v>
                </c:pt>
                <c:pt idx="41">
                  <c:v>0.55525978123590114</c:v>
                </c:pt>
                <c:pt idx="42">
                  <c:v>0.55525978123590114</c:v>
                </c:pt>
                <c:pt idx="43">
                  <c:v>0.55525978123590114</c:v>
                </c:pt>
                <c:pt idx="44">
                  <c:v>0.55799693084188495</c:v>
                </c:pt>
                <c:pt idx="45">
                  <c:v>0.56073408044786877</c:v>
                </c:pt>
                <c:pt idx="46">
                  <c:v>0.56347123005385258</c:v>
                </c:pt>
                <c:pt idx="47">
                  <c:v>0.56620837965983639</c:v>
                </c:pt>
                <c:pt idx="48">
                  <c:v>0.5689455292658202</c:v>
                </c:pt>
                <c:pt idx="49">
                  <c:v>0.57168267887180402</c:v>
                </c:pt>
                <c:pt idx="50">
                  <c:v>0.57168267887180402</c:v>
                </c:pt>
                <c:pt idx="51">
                  <c:v>0.57342418448586852</c:v>
                </c:pt>
                <c:pt idx="52">
                  <c:v>0.57356292681915277</c:v>
                </c:pt>
                <c:pt idx="53">
                  <c:v>0.57370166915243714</c:v>
                </c:pt>
                <c:pt idx="54">
                  <c:v>0.57384041148572151</c:v>
                </c:pt>
                <c:pt idx="55">
                  <c:v>0.57397915381900577</c:v>
                </c:pt>
                <c:pt idx="56">
                  <c:v>0.57411789615229014</c:v>
                </c:pt>
                <c:pt idx="57">
                  <c:v>0.57291985794794731</c:v>
                </c:pt>
                <c:pt idx="58">
                  <c:v>0.5733245830243846</c:v>
                </c:pt>
                <c:pt idx="59">
                  <c:v>0.57320015965753701</c:v>
                </c:pt>
                <c:pt idx="60">
                  <c:v>0.57307573629068931</c:v>
                </c:pt>
                <c:pt idx="61">
                  <c:v>0.5705747924529575</c:v>
                </c:pt>
                <c:pt idx="62">
                  <c:v>0.56807384861522559</c:v>
                </c:pt>
                <c:pt idx="63">
                  <c:v>0.56516817970105648</c:v>
                </c:pt>
                <c:pt idx="64">
                  <c:v>0.56425328936565777</c:v>
                </c:pt>
                <c:pt idx="65">
                  <c:v>0.56386754747354406</c:v>
                </c:pt>
                <c:pt idx="66">
                  <c:v>0.55844220945614798</c:v>
                </c:pt>
                <c:pt idx="67">
                  <c:v>0.55539339190963599</c:v>
                </c:pt>
                <c:pt idx="68">
                  <c:v>0.55234457436312401</c:v>
                </c:pt>
                <c:pt idx="69">
                  <c:v>0.54913627580748048</c:v>
                </c:pt>
                <c:pt idx="70">
                  <c:v>0.53777245041755084</c:v>
                </c:pt>
                <c:pt idx="71">
                  <c:v>0.52791460852221805</c:v>
                </c:pt>
                <c:pt idx="72">
                  <c:v>0.52309636275216775</c:v>
                </c:pt>
                <c:pt idx="73">
                  <c:v>0.51827811698211745</c:v>
                </c:pt>
                <c:pt idx="74">
                  <c:v>0.5061447487521229</c:v>
                </c:pt>
                <c:pt idx="75">
                  <c:v>0.49417086153125983</c:v>
                </c:pt>
                <c:pt idx="76">
                  <c:v>0.48836172256591248</c:v>
                </c:pt>
                <c:pt idx="77">
                  <c:v>0.48222164427268172</c:v>
                </c:pt>
                <c:pt idx="78">
                  <c:v>0.46679023087305754</c:v>
                </c:pt>
                <c:pt idx="79">
                  <c:v>0.45135881747343332</c:v>
                </c:pt>
                <c:pt idx="80">
                  <c:v>0.44324252653375323</c:v>
                </c:pt>
                <c:pt idx="81">
                  <c:v>0.42755871820296099</c:v>
                </c:pt>
                <c:pt idx="82">
                  <c:v>0.40816066542816892</c:v>
                </c:pt>
                <c:pt idx="83">
                  <c:v>0.3875875684866637</c:v>
                </c:pt>
                <c:pt idx="84">
                  <c:v>0.37048921239256899</c:v>
                </c:pt>
                <c:pt idx="85">
                  <c:v>0.35339085629847439</c:v>
                </c:pt>
                <c:pt idx="86">
                  <c:v>0.33629250020437967</c:v>
                </c:pt>
                <c:pt idx="87">
                  <c:v>0.32240533487058853</c:v>
                </c:pt>
                <c:pt idx="88">
                  <c:v>0.31223241398079704</c:v>
                </c:pt>
                <c:pt idx="89">
                  <c:v>0.30205949309100549</c:v>
                </c:pt>
                <c:pt idx="90">
                  <c:v>0.29452107285197432</c:v>
                </c:pt>
                <c:pt idx="91">
                  <c:v>0.28505459665288796</c:v>
                </c:pt>
                <c:pt idx="92">
                  <c:v>0.2755881204538016</c:v>
                </c:pt>
                <c:pt idx="93">
                  <c:v>0.2589622273327713</c:v>
                </c:pt>
                <c:pt idx="94">
                  <c:v>0.21249852715361031</c:v>
                </c:pt>
                <c:pt idx="95">
                  <c:v>0.16603482697444932</c:v>
                </c:pt>
                <c:pt idx="96">
                  <c:v>0.12275322040351065</c:v>
                </c:pt>
                <c:pt idx="97">
                  <c:v>8.0841999630004394E-2</c:v>
                </c:pt>
                <c:pt idx="98">
                  <c:v>3.8297439969119558E-2</c:v>
                </c:pt>
                <c:pt idx="99">
                  <c:v>7.2686238609875704E-3</c:v>
                </c:pt>
              </c:numCache>
            </c:numRef>
          </c:yVal>
          <c:smooth val="1"/>
          <c:extLst>
            <c:ext xmlns:c16="http://schemas.microsoft.com/office/drawing/2014/chart" uri="{C3380CC4-5D6E-409C-BE32-E72D297353CC}">
              <c16:uniqueId val="{00000002-DC49-4AF0-83D0-2F141E7FF882}"/>
            </c:ext>
          </c:extLst>
        </c:ser>
        <c:ser>
          <c:idx val="7"/>
          <c:order val="7"/>
          <c:tx>
            <c:v>Base case</c:v>
          </c:tx>
          <c:spPr>
            <a:ln w="19050" cap="rnd">
              <a:solidFill>
                <a:srgbClr val="FF0000"/>
              </a:solidFill>
              <a:prstDash val="sysDash"/>
              <a:round/>
            </a:ln>
            <a:effectLst/>
          </c:spPr>
          <c:marker>
            <c:symbol val="none"/>
          </c:marker>
          <c:xVal>
            <c:numRef>
              <c:f>Sheet1!$A$3:$A$103</c:f>
              <c:numCache>
                <c:formatCode>General</c:formatCode>
                <c:ptCount val="101"/>
                <c:pt idx="0">
                  <c:v>0</c:v>
                </c:pt>
                <c:pt idx="1">
                  <c:v>0.61800455578755198</c:v>
                </c:pt>
                <c:pt idx="2">
                  <c:v>1.2360091115751</c:v>
                </c:pt>
                <c:pt idx="3">
                  <c:v>1.8540136673626599</c:v>
                </c:pt>
                <c:pt idx="4">
                  <c:v>2.4720182231502101</c:v>
                </c:pt>
                <c:pt idx="5">
                  <c:v>3.0900227789377599</c:v>
                </c:pt>
                <c:pt idx="6">
                  <c:v>3.7080273347253101</c:v>
                </c:pt>
                <c:pt idx="7">
                  <c:v>4.3260318905128701</c:v>
                </c:pt>
                <c:pt idx="8">
                  <c:v>4.9440364463004203</c:v>
                </c:pt>
                <c:pt idx="9">
                  <c:v>5.5620410020879696</c:v>
                </c:pt>
                <c:pt idx="10">
                  <c:v>6.1800455578755198</c:v>
                </c:pt>
                <c:pt idx="11">
                  <c:v>6.7980501136630798</c:v>
                </c:pt>
                <c:pt idx="12">
                  <c:v>7.41605466945063</c:v>
                </c:pt>
                <c:pt idx="13">
                  <c:v>8.0340592252381793</c:v>
                </c:pt>
                <c:pt idx="14">
                  <c:v>8.6520637810257295</c:v>
                </c:pt>
                <c:pt idx="15">
                  <c:v>9.2700683368132797</c:v>
                </c:pt>
                <c:pt idx="16">
                  <c:v>9.8880728926008405</c:v>
                </c:pt>
                <c:pt idx="17">
                  <c:v>10.5060774483884</c:v>
                </c:pt>
                <c:pt idx="18">
                  <c:v>11.1240820041759</c:v>
                </c:pt>
                <c:pt idx="19">
                  <c:v>11.7420865599635</c:v>
                </c:pt>
                <c:pt idx="20">
                  <c:v>12.360091115751001</c:v>
                </c:pt>
                <c:pt idx="21">
                  <c:v>12.9780956715386</c:v>
                </c:pt>
                <c:pt idx="22">
                  <c:v>13.596100227326099</c:v>
                </c:pt>
                <c:pt idx="23">
                  <c:v>14.214104783113701</c:v>
                </c:pt>
                <c:pt idx="24">
                  <c:v>14.832109338901301</c:v>
                </c:pt>
                <c:pt idx="25">
                  <c:v>15.450113894688799</c:v>
                </c:pt>
                <c:pt idx="26">
                  <c:v>16.068118450476401</c:v>
                </c:pt>
                <c:pt idx="27">
                  <c:v>16.686123006263902</c:v>
                </c:pt>
                <c:pt idx="28">
                  <c:v>17.304127562051502</c:v>
                </c:pt>
                <c:pt idx="29">
                  <c:v>17.922132117838999</c:v>
                </c:pt>
                <c:pt idx="30">
                  <c:v>18.540136673626598</c:v>
                </c:pt>
                <c:pt idx="31">
                  <c:v>19.158141229414099</c:v>
                </c:pt>
                <c:pt idx="32">
                  <c:v>19.776145785201699</c:v>
                </c:pt>
                <c:pt idx="33">
                  <c:v>20.394150340989199</c:v>
                </c:pt>
                <c:pt idx="34">
                  <c:v>21.012154896776799</c:v>
                </c:pt>
                <c:pt idx="35">
                  <c:v>21.6301594525643</c:v>
                </c:pt>
                <c:pt idx="36">
                  <c:v>22.2481640083519</c:v>
                </c:pt>
                <c:pt idx="37">
                  <c:v>22.8661685641394</c:v>
                </c:pt>
                <c:pt idx="38">
                  <c:v>23.484173119927</c:v>
                </c:pt>
                <c:pt idx="39">
                  <c:v>24.1021776757146</c:v>
                </c:pt>
                <c:pt idx="40">
                  <c:v>24.7201822315021</c:v>
                </c:pt>
                <c:pt idx="41">
                  <c:v>25.3381867872897</c:v>
                </c:pt>
                <c:pt idx="42">
                  <c:v>25.956191343077201</c:v>
                </c:pt>
                <c:pt idx="43">
                  <c:v>26.574195898864801</c:v>
                </c:pt>
                <c:pt idx="44">
                  <c:v>27.192200454652301</c:v>
                </c:pt>
                <c:pt idx="45">
                  <c:v>27.810205010439901</c:v>
                </c:pt>
                <c:pt idx="46">
                  <c:v>28.428209566227402</c:v>
                </c:pt>
                <c:pt idx="47">
                  <c:v>29.046214122015002</c:v>
                </c:pt>
                <c:pt idx="48">
                  <c:v>29.664218677802499</c:v>
                </c:pt>
                <c:pt idx="49">
                  <c:v>30.282223233590098</c:v>
                </c:pt>
                <c:pt idx="50">
                  <c:v>30.900227789377599</c:v>
                </c:pt>
                <c:pt idx="51">
                  <c:v>31.518232345165199</c:v>
                </c:pt>
                <c:pt idx="52">
                  <c:v>32.136236900952802</c:v>
                </c:pt>
                <c:pt idx="53">
                  <c:v>32.754241456740303</c:v>
                </c:pt>
                <c:pt idx="54">
                  <c:v>33.372246012527903</c:v>
                </c:pt>
                <c:pt idx="55">
                  <c:v>33.990250568315403</c:v>
                </c:pt>
                <c:pt idx="56">
                  <c:v>34.608255124103003</c:v>
                </c:pt>
                <c:pt idx="57">
                  <c:v>35.226259679890497</c:v>
                </c:pt>
                <c:pt idx="58">
                  <c:v>35.844264235678096</c:v>
                </c:pt>
                <c:pt idx="59">
                  <c:v>36.462268791465597</c:v>
                </c:pt>
                <c:pt idx="60">
                  <c:v>37.080273347253197</c:v>
                </c:pt>
                <c:pt idx="61">
                  <c:v>37.698277903040697</c:v>
                </c:pt>
                <c:pt idx="62">
                  <c:v>38.316282458828297</c:v>
                </c:pt>
                <c:pt idx="63">
                  <c:v>38.934287014615798</c:v>
                </c:pt>
                <c:pt idx="64">
                  <c:v>39.552291570403398</c:v>
                </c:pt>
                <c:pt idx="65">
                  <c:v>40.170296126190898</c:v>
                </c:pt>
                <c:pt idx="66">
                  <c:v>40.788300681978498</c:v>
                </c:pt>
                <c:pt idx="67">
                  <c:v>41.406305237765999</c:v>
                </c:pt>
                <c:pt idx="68">
                  <c:v>42.024309793553599</c:v>
                </c:pt>
                <c:pt idx="69">
                  <c:v>42.642314349341099</c:v>
                </c:pt>
                <c:pt idx="70">
                  <c:v>43.260318905128699</c:v>
                </c:pt>
                <c:pt idx="71">
                  <c:v>43.878323460916199</c:v>
                </c:pt>
                <c:pt idx="72">
                  <c:v>44.496328016703799</c:v>
                </c:pt>
                <c:pt idx="73">
                  <c:v>45.1143325724913</c:v>
                </c:pt>
                <c:pt idx="74">
                  <c:v>45.7323371282789</c:v>
                </c:pt>
                <c:pt idx="75">
                  <c:v>46.3503416840664</c:v>
                </c:pt>
                <c:pt idx="76">
                  <c:v>46.968346239854</c:v>
                </c:pt>
                <c:pt idx="77">
                  <c:v>47.586350795641501</c:v>
                </c:pt>
                <c:pt idx="78">
                  <c:v>48.204355351429101</c:v>
                </c:pt>
                <c:pt idx="79">
                  <c:v>48.822359907216601</c:v>
                </c:pt>
                <c:pt idx="80">
                  <c:v>49.440364463004201</c:v>
                </c:pt>
                <c:pt idx="81">
                  <c:v>50.058369018791701</c:v>
                </c:pt>
                <c:pt idx="82">
                  <c:v>50.676373574579301</c:v>
                </c:pt>
                <c:pt idx="83">
                  <c:v>51.294378130366802</c:v>
                </c:pt>
                <c:pt idx="84">
                  <c:v>51.912382686154402</c:v>
                </c:pt>
                <c:pt idx="85">
                  <c:v>52.530387241941902</c:v>
                </c:pt>
                <c:pt idx="86">
                  <c:v>53.148391797729502</c:v>
                </c:pt>
                <c:pt idx="87">
                  <c:v>53.766396353517003</c:v>
                </c:pt>
                <c:pt idx="88">
                  <c:v>54.384400909304603</c:v>
                </c:pt>
                <c:pt idx="89">
                  <c:v>55.002405465092103</c:v>
                </c:pt>
                <c:pt idx="90">
                  <c:v>55.620410020879703</c:v>
                </c:pt>
                <c:pt idx="91">
                  <c:v>56.238414576667203</c:v>
                </c:pt>
                <c:pt idx="92">
                  <c:v>56.856419132454803</c:v>
                </c:pt>
                <c:pt idx="93">
                  <c:v>57.474423688242297</c:v>
                </c:pt>
                <c:pt idx="94">
                  <c:v>58.092428244029897</c:v>
                </c:pt>
                <c:pt idx="95">
                  <c:v>58.710432799817397</c:v>
                </c:pt>
                <c:pt idx="96">
                  <c:v>59.328437355604997</c:v>
                </c:pt>
                <c:pt idx="97">
                  <c:v>59.946441911392498</c:v>
                </c:pt>
                <c:pt idx="98">
                  <c:v>60.564446467180097</c:v>
                </c:pt>
                <c:pt idx="99">
                  <c:v>61.182451022967598</c:v>
                </c:pt>
                <c:pt idx="100">
                  <c:v>61.800455578755198</c:v>
                </c:pt>
              </c:numCache>
            </c:numRef>
          </c:xVal>
          <c:yVal>
            <c:numRef>
              <c:f>Sheet1!$C$3:$C$103</c:f>
              <c:numCache>
                <c:formatCode>General</c:formatCode>
                <c:ptCount val="101"/>
                <c:pt idx="0">
                  <c:v>0.30658728837867399</c:v>
                </c:pt>
                <c:pt idx="1">
                  <c:v>0.33800796882238698</c:v>
                </c:pt>
                <c:pt idx="2">
                  <c:v>0.34848152897029133</c:v>
                </c:pt>
                <c:pt idx="3">
                  <c:v>0.35371830904424351</c:v>
                </c:pt>
                <c:pt idx="4">
                  <c:v>0.35895508911819568</c:v>
                </c:pt>
                <c:pt idx="5">
                  <c:v>0.35895508911819568</c:v>
                </c:pt>
                <c:pt idx="6">
                  <c:v>0.36942864926610003</c:v>
                </c:pt>
                <c:pt idx="7">
                  <c:v>0.36863638365904633</c:v>
                </c:pt>
                <c:pt idx="8">
                  <c:v>0.36784411805199269</c:v>
                </c:pt>
                <c:pt idx="9">
                  <c:v>0.36705185244493904</c:v>
                </c:pt>
                <c:pt idx="10">
                  <c:v>0.36316082777473829</c:v>
                </c:pt>
                <c:pt idx="11">
                  <c:v>0.35926980310453765</c:v>
                </c:pt>
                <c:pt idx="12">
                  <c:v>0.35537877843433696</c:v>
                </c:pt>
                <c:pt idx="13">
                  <c:v>0.35935450095073818</c:v>
                </c:pt>
                <c:pt idx="14">
                  <c:v>0.36333022346713933</c:v>
                </c:pt>
                <c:pt idx="15">
                  <c:v>0.36730594598354044</c:v>
                </c:pt>
                <c:pt idx="16">
                  <c:v>0.3725827401493535</c:v>
                </c:pt>
                <c:pt idx="17">
                  <c:v>0.3778595343151665</c:v>
                </c:pt>
                <c:pt idx="18">
                  <c:v>0.3831363284809795</c:v>
                </c:pt>
                <c:pt idx="19">
                  <c:v>0.38746918956489451</c:v>
                </c:pt>
                <c:pt idx="20">
                  <c:v>0.39180205064880952</c:v>
                </c:pt>
                <c:pt idx="21">
                  <c:v>0.39613491173272447</c:v>
                </c:pt>
                <c:pt idx="22">
                  <c:v>0.40174830967193736</c:v>
                </c:pt>
                <c:pt idx="23">
                  <c:v>0.4073617076111502</c:v>
                </c:pt>
                <c:pt idx="24">
                  <c:v>0.41297510555036304</c:v>
                </c:pt>
                <c:pt idx="25">
                  <c:v>0.41245795499192567</c:v>
                </c:pt>
                <c:pt idx="26">
                  <c:v>0.41768659680818992</c:v>
                </c:pt>
                <c:pt idx="27">
                  <c:v>0.4211668230929983</c:v>
                </c:pt>
                <c:pt idx="28">
                  <c:v>0.4251641999362441</c:v>
                </c:pt>
                <c:pt idx="29">
                  <c:v>0.42834071565323201</c:v>
                </c:pt>
                <c:pt idx="30">
                  <c:v>0.43151723137021986</c:v>
                </c:pt>
                <c:pt idx="31">
                  <c:v>0.43847465932022384</c:v>
                </c:pt>
                <c:pt idx="32">
                  <c:v>0.4396862948955263</c:v>
                </c:pt>
                <c:pt idx="33">
                  <c:v>0.44264634600228447</c:v>
                </c:pt>
                <c:pt idx="34">
                  <c:v>0.44362745946573151</c:v>
                </c:pt>
                <c:pt idx="35">
                  <c:v>0.44846275143006514</c:v>
                </c:pt>
                <c:pt idx="36">
                  <c:v>0.45612841665404114</c:v>
                </c:pt>
                <c:pt idx="37">
                  <c:v>0.460013169645001</c:v>
                </c:pt>
                <c:pt idx="38">
                  <c:v>0.46492792948486983</c:v>
                </c:pt>
                <c:pt idx="39">
                  <c:v>0.46984268932473866</c:v>
                </c:pt>
                <c:pt idx="40">
                  <c:v>0.47673638680791863</c:v>
                </c:pt>
                <c:pt idx="41">
                  <c:v>0.48062678805988468</c:v>
                </c:pt>
                <c:pt idx="42">
                  <c:v>0.48461283016286699</c:v>
                </c:pt>
                <c:pt idx="43">
                  <c:v>0.48859887226584942</c:v>
                </c:pt>
                <c:pt idx="44">
                  <c:v>0.49155490751992276</c:v>
                </c:pt>
                <c:pt idx="45">
                  <c:v>0.49645097708338781</c:v>
                </c:pt>
                <c:pt idx="46">
                  <c:v>0.50134704664685303</c:v>
                </c:pt>
                <c:pt idx="47">
                  <c:v>0.50621309506690348</c:v>
                </c:pt>
                <c:pt idx="48">
                  <c:v>0.51042654145573474</c:v>
                </c:pt>
                <c:pt idx="49">
                  <c:v>0.51642791205703731</c:v>
                </c:pt>
                <c:pt idx="50">
                  <c:v>0.52242928265833977</c:v>
                </c:pt>
                <c:pt idx="51">
                  <c:v>0.52592079030684069</c:v>
                </c:pt>
                <c:pt idx="52">
                  <c:v>0.52941229795534139</c:v>
                </c:pt>
                <c:pt idx="53">
                  <c:v>0.53290380560384232</c:v>
                </c:pt>
                <c:pt idx="54">
                  <c:v>0.53670663679804587</c:v>
                </c:pt>
                <c:pt idx="55">
                  <c:v>0.53872154377977843</c:v>
                </c:pt>
                <c:pt idx="56">
                  <c:v>0.54073345667786465</c:v>
                </c:pt>
                <c:pt idx="57">
                  <c:v>0.54331519821936058</c:v>
                </c:pt>
                <c:pt idx="58">
                  <c:v>0.5480855152766767</c:v>
                </c:pt>
                <c:pt idx="59">
                  <c:v>0.55285583233399271</c:v>
                </c:pt>
                <c:pt idx="60">
                  <c:v>0.55504141376616645</c:v>
                </c:pt>
                <c:pt idx="61">
                  <c:v>0.55946172828544483</c:v>
                </c:pt>
                <c:pt idx="62">
                  <c:v>0.56388503688836966</c:v>
                </c:pt>
                <c:pt idx="63">
                  <c:v>0.56830834549129439</c:v>
                </c:pt>
                <c:pt idx="64">
                  <c:v>0.57070131021705983</c:v>
                </c:pt>
                <c:pt idx="65">
                  <c:v>0.57455304490457282</c:v>
                </c:pt>
                <c:pt idx="66">
                  <c:v>0.5784047795920858</c:v>
                </c:pt>
                <c:pt idx="67">
                  <c:v>0.58002178119249403</c:v>
                </c:pt>
                <c:pt idx="68">
                  <c:v>0.58269587592702743</c:v>
                </c:pt>
                <c:pt idx="69">
                  <c:v>0.58536997066156105</c:v>
                </c:pt>
                <c:pt idx="70">
                  <c:v>0.58788583375743408</c:v>
                </c:pt>
                <c:pt idx="71">
                  <c:v>0.59033816514425141</c:v>
                </c:pt>
                <c:pt idx="72">
                  <c:v>0.59267348443710688</c:v>
                </c:pt>
                <c:pt idx="73">
                  <c:v>0.59500880372996234</c:v>
                </c:pt>
                <c:pt idx="74">
                  <c:v>0.5968596693311411</c:v>
                </c:pt>
                <c:pt idx="75">
                  <c:v>0.59806483606584016</c:v>
                </c:pt>
                <c:pt idx="76">
                  <c:v>0.59927000280053921</c:v>
                </c:pt>
                <c:pt idx="77">
                  <c:v>0.60103002802215721</c:v>
                </c:pt>
                <c:pt idx="78">
                  <c:v>0.60290706533773708</c:v>
                </c:pt>
                <c:pt idx="79">
                  <c:v>0.60707550765046936</c:v>
                </c:pt>
                <c:pt idx="80">
                  <c:v>0.60869750029759484</c:v>
                </c:pt>
                <c:pt idx="81">
                  <c:v>0.61096519181120013</c:v>
                </c:pt>
                <c:pt idx="82">
                  <c:v>0.61512951671975424</c:v>
                </c:pt>
                <c:pt idx="83">
                  <c:v>0.6180720722909876</c:v>
                </c:pt>
                <c:pt idx="84">
                  <c:v>0.62429420006225489</c:v>
                </c:pt>
                <c:pt idx="85">
                  <c:v>0.62822492283636966</c:v>
                </c:pt>
                <c:pt idx="86">
                  <c:v>0.63412945583364266</c:v>
                </c:pt>
                <c:pt idx="87">
                  <c:v>0.65</c:v>
                </c:pt>
                <c:pt idx="88">
                  <c:v>0.65593192959367841</c:v>
                </c:pt>
                <c:pt idx="89">
                  <c:v>0.65665652237393202</c:v>
                </c:pt>
                <c:pt idx="90">
                  <c:v>0.6647546733110542</c:v>
                </c:pt>
                <c:pt idx="91">
                  <c:v>0.67285282424817627</c:v>
                </c:pt>
                <c:pt idx="92">
                  <c:v>0.68105778930365624</c:v>
                </c:pt>
                <c:pt idx="93">
                  <c:v>0.69251013932955741</c:v>
                </c:pt>
                <c:pt idx="94">
                  <c:v>0.69499999999999995</c:v>
                </c:pt>
                <c:pt idx="95">
                  <c:v>0.65875016333256486</c:v>
                </c:pt>
                <c:pt idx="96">
                  <c:v>0.61988470695276798</c:v>
                </c:pt>
                <c:pt idx="97">
                  <c:v>0.57328621682381009</c:v>
                </c:pt>
                <c:pt idx="98">
                  <c:v>0.50481188533456567</c:v>
                </c:pt>
                <c:pt idx="99">
                  <c:v>0.43564514829468037</c:v>
                </c:pt>
                <c:pt idx="100">
                  <c:v>0.36229540275101235</c:v>
                </c:pt>
              </c:numCache>
            </c:numRef>
          </c:yVal>
          <c:smooth val="1"/>
          <c:extLst>
            <c:ext xmlns:c16="http://schemas.microsoft.com/office/drawing/2014/chart" uri="{C3380CC4-5D6E-409C-BE32-E72D297353CC}">
              <c16:uniqueId val="{00000003-DC49-4AF0-83D0-2F141E7FF882}"/>
            </c:ext>
          </c:extLst>
        </c:ser>
        <c:dLbls>
          <c:showLegendKey val="0"/>
          <c:showVal val="0"/>
          <c:showCatName val="0"/>
          <c:showSerName val="0"/>
          <c:showPercent val="0"/>
          <c:showBubbleSize val="0"/>
        </c:dLbls>
        <c:axId val="1004737024"/>
        <c:axId val="1004746024"/>
        <c:extLst>
          <c:ext xmlns:c15="http://schemas.microsoft.com/office/drawing/2012/chart" uri="{02D57815-91ED-43cb-92C2-25804820EDAC}">
            <c15:filteredScatterSeries>
              <c15:ser>
                <c:idx val="0"/>
                <c:order val="0"/>
                <c:tx>
                  <c:strRef>
                    <c:extLst>
                      <c:ext uri="{02D57815-91ED-43cb-92C2-25804820EDAC}">
                        <c15:formulaRef>
                          <c15:sqref>Sheet1!$A$1</c15:sqref>
                        </c15:formulaRef>
                      </c:ext>
                    </c:extLst>
                    <c:strCache>
                      <c:ptCount val="1"/>
                      <c:pt idx="0">
                        <c:v>smooth</c:v>
                      </c:pt>
                    </c:strCache>
                  </c:strRef>
                </c:tx>
                <c:spPr>
                  <a:ln w="22225" cap="rnd">
                    <a:solidFill>
                      <a:srgbClr val="FF0000"/>
                    </a:solidFill>
                    <a:prstDash val="sysDash"/>
                    <a:round/>
                  </a:ln>
                  <a:effectLst/>
                </c:spPr>
                <c:marker>
                  <c:symbol val="none"/>
                </c:marker>
                <c:xVal>
                  <c:numRef>
                    <c:extLst>
                      <c:ext uri="{02D57815-91ED-43cb-92C2-25804820EDAC}">
                        <c15:formulaRef>
                          <c15:sqref>Sheet1!$A$3:$A$103</c15:sqref>
                        </c15:formulaRef>
                      </c:ext>
                    </c:extLst>
                    <c:numCache>
                      <c:formatCode>General</c:formatCode>
                      <c:ptCount val="101"/>
                      <c:pt idx="0">
                        <c:v>0</c:v>
                      </c:pt>
                      <c:pt idx="1">
                        <c:v>0.61800455578755198</c:v>
                      </c:pt>
                      <c:pt idx="2">
                        <c:v>1.2360091115751</c:v>
                      </c:pt>
                      <c:pt idx="3">
                        <c:v>1.8540136673626599</c:v>
                      </c:pt>
                      <c:pt idx="4">
                        <c:v>2.4720182231502101</c:v>
                      </c:pt>
                      <c:pt idx="5">
                        <c:v>3.0900227789377599</c:v>
                      </c:pt>
                      <c:pt idx="6">
                        <c:v>3.7080273347253101</c:v>
                      </c:pt>
                      <c:pt idx="7">
                        <c:v>4.3260318905128701</c:v>
                      </c:pt>
                      <c:pt idx="8">
                        <c:v>4.9440364463004203</c:v>
                      </c:pt>
                      <c:pt idx="9">
                        <c:v>5.5620410020879696</c:v>
                      </c:pt>
                      <c:pt idx="10">
                        <c:v>6.1800455578755198</c:v>
                      </c:pt>
                      <c:pt idx="11">
                        <c:v>6.7980501136630798</c:v>
                      </c:pt>
                      <c:pt idx="12">
                        <c:v>7.41605466945063</c:v>
                      </c:pt>
                      <c:pt idx="13">
                        <c:v>8.0340592252381793</c:v>
                      </c:pt>
                      <c:pt idx="14">
                        <c:v>8.6520637810257295</c:v>
                      </c:pt>
                      <c:pt idx="15">
                        <c:v>9.2700683368132797</c:v>
                      </c:pt>
                      <c:pt idx="16">
                        <c:v>9.8880728926008405</c:v>
                      </c:pt>
                      <c:pt idx="17">
                        <c:v>10.5060774483884</c:v>
                      </c:pt>
                      <c:pt idx="18">
                        <c:v>11.1240820041759</c:v>
                      </c:pt>
                      <c:pt idx="19">
                        <c:v>11.7420865599635</c:v>
                      </c:pt>
                      <c:pt idx="20">
                        <c:v>12.360091115751001</c:v>
                      </c:pt>
                      <c:pt idx="21">
                        <c:v>12.9780956715386</c:v>
                      </c:pt>
                      <c:pt idx="22">
                        <c:v>13.596100227326099</c:v>
                      </c:pt>
                      <c:pt idx="23">
                        <c:v>14.214104783113701</c:v>
                      </c:pt>
                      <c:pt idx="24">
                        <c:v>14.832109338901301</c:v>
                      </c:pt>
                      <c:pt idx="25">
                        <c:v>15.450113894688799</c:v>
                      </c:pt>
                      <c:pt idx="26">
                        <c:v>16.068118450476401</c:v>
                      </c:pt>
                      <c:pt idx="27">
                        <c:v>16.686123006263902</c:v>
                      </c:pt>
                      <c:pt idx="28">
                        <c:v>17.304127562051502</c:v>
                      </c:pt>
                      <c:pt idx="29">
                        <c:v>17.922132117838999</c:v>
                      </c:pt>
                      <c:pt idx="30">
                        <c:v>18.540136673626598</c:v>
                      </c:pt>
                      <c:pt idx="31">
                        <c:v>19.158141229414099</c:v>
                      </c:pt>
                      <c:pt idx="32">
                        <c:v>19.776145785201699</c:v>
                      </c:pt>
                      <c:pt idx="33">
                        <c:v>20.394150340989199</c:v>
                      </c:pt>
                      <c:pt idx="34">
                        <c:v>21.012154896776799</c:v>
                      </c:pt>
                      <c:pt idx="35">
                        <c:v>21.6301594525643</c:v>
                      </c:pt>
                      <c:pt idx="36">
                        <c:v>22.2481640083519</c:v>
                      </c:pt>
                      <c:pt idx="37">
                        <c:v>22.8661685641394</c:v>
                      </c:pt>
                      <c:pt idx="38">
                        <c:v>23.484173119927</c:v>
                      </c:pt>
                      <c:pt idx="39">
                        <c:v>24.1021776757146</c:v>
                      </c:pt>
                      <c:pt idx="40">
                        <c:v>24.7201822315021</c:v>
                      </c:pt>
                      <c:pt idx="41">
                        <c:v>25.3381867872897</c:v>
                      </c:pt>
                      <c:pt idx="42">
                        <c:v>25.956191343077201</c:v>
                      </c:pt>
                      <c:pt idx="43">
                        <c:v>26.574195898864801</c:v>
                      </c:pt>
                      <c:pt idx="44">
                        <c:v>27.192200454652301</c:v>
                      </c:pt>
                      <c:pt idx="45">
                        <c:v>27.810205010439901</c:v>
                      </c:pt>
                      <c:pt idx="46">
                        <c:v>28.428209566227402</c:v>
                      </c:pt>
                      <c:pt idx="47">
                        <c:v>29.046214122015002</c:v>
                      </c:pt>
                      <c:pt idx="48">
                        <c:v>29.664218677802499</c:v>
                      </c:pt>
                      <c:pt idx="49">
                        <c:v>30.282223233590098</c:v>
                      </c:pt>
                      <c:pt idx="50">
                        <c:v>30.900227789377599</c:v>
                      </c:pt>
                      <c:pt idx="51">
                        <c:v>31.518232345165199</c:v>
                      </c:pt>
                      <c:pt idx="52">
                        <c:v>32.136236900952802</c:v>
                      </c:pt>
                      <c:pt idx="53">
                        <c:v>32.754241456740303</c:v>
                      </c:pt>
                      <c:pt idx="54">
                        <c:v>33.372246012527903</c:v>
                      </c:pt>
                      <c:pt idx="55">
                        <c:v>33.990250568315403</c:v>
                      </c:pt>
                      <c:pt idx="56">
                        <c:v>34.608255124103003</c:v>
                      </c:pt>
                      <c:pt idx="57">
                        <c:v>35.226259679890497</c:v>
                      </c:pt>
                      <c:pt idx="58">
                        <c:v>35.844264235678096</c:v>
                      </c:pt>
                      <c:pt idx="59">
                        <c:v>36.462268791465597</c:v>
                      </c:pt>
                      <c:pt idx="60">
                        <c:v>37.080273347253197</c:v>
                      </c:pt>
                      <c:pt idx="61">
                        <c:v>37.698277903040697</c:v>
                      </c:pt>
                      <c:pt idx="62">
                        <c:v>38.316282458828297</c:v>
                      </c:pt>
                      <c:pt idx="63">
                        <c:v>38.934287014615798</c:v>
                      </c:pt>
                      <c:pt idx="64">
                        <c:v>39.552291570403398</c:v>
                      </c:pt>
                      <c:pt idx="65">
                        <c:v>40.170296126190898</c:v>
                      </c:pt>
                      <c:pt idx="66">
                        <c:v>40.788300681978498</c:v>
                      </c:pt>
                      <c:pt idx="67">
                        <c:v>41.406305237765999</c:v>
                      </c:pt>
                      <c:pt idx="68">
                        <c:v>42.024309793553599</c:v>
                      </c:pt>
                      <c:pt idx="69">
                        <c:v>42.642314349341099</c:v>
                      </c:pt>
                      <c:pt idx="70">
                        <c:v>43.260318905128699</c:v>
                      </c:pt>
                      <c:pt idx="71">
                        <c:v>43.878323460916199</c:v>
                      </c:pt>
                      <c:pt idx="72">
                        <c:v>44.496328016703799</c:v>
                      </c:pt>
                      <c:pt idx="73">
                        <c:v>45.1143325724913</c:v>
                      </c:pt>
                      <c:pt idx="74">
                        <c:v>45.7323371282789</c:v>
                      </c:pt>
                      <c:pt idx="75">
                        <c:v>46.3503416840664</c:v>
                      </c:pt>
                      <c:pt idx="76">
                        <c:v>46.968346239854</c:v>
                      </c:pt>
                      <c:pt idx="77">
                        <c:v>47.586350795641501</c:v>
                      </c:pt>
                      <c:pt idx="78">
                        <c:v>48.204355351429101</c:v>
                      </c:pt>
                      <c:pt idx="79">
                        <c:v>48.822359907216601</c:v>
                      </c:pt>
                      <c:pt idx="80">
                        <c:v>49.440364463004201</c:v>
                      </c:pt>
                      <c:pt idx="81">
                        <c:v>50.058369018791701</c:v>
                      </c:pt>
                      <c:pt idx="82">
                        <c:v>50.676373574579301</c:v>
                      </c:pt>
                      <c:pt idx="83">
                        <c:v>51.294378130366802</c:v>
                      </c:pt>
                      <c:pt idx="84">
                        <c:v>51.912382686154402</c:v>
                      </c:pt>
                      <c:pt idx="85">
                        <c:v>52.530387241941902</c:v>
                      </c:pt>
                      <c:pt idx="86">
                        <c:v>53.148391797729502</c:v>
                      </c:pt>
                      <c:pt idx="87">
                        <c:v>53.766396353517003</c:v>
                      </c:pt>
                      <c:pt idx="88">
                        <c:v>54.384400909304603</c:v>
                      </c:pt>
                      <c:pt idx="89">
                        <c:v>55.002405465092103</c:v>
                      </c:pt>
                      <c:pt idx="90">
                        <c:v>55.620410020879703</c:v>
                      </c:pt>
                      <c:pt idx="91">
                        <c:v>56.238414576667203</c:v>
                      </c:pt>
                      <c:pt idx="92">
                        <c:v>56.856419132454803</c:v>
                      </c:pt>
                      <c:pt idx="93">
                        <c:v>57.474423688242297</c:v>
                      </c:pt>
                      <c:pt idx="94">
                        <c:v>58.092428244029897</c:v>
                      </c:pt>
                      <c:pt idx="95">
                        <c:v>58.710432799817397</c:v>
                      </c:pt>
                      <c:pt idx="96">
                        <c:v>59.328437355604997</c:v>
                      </c:pt>
                      <c:pt idx="97">
                        <c:v>59.946441911392498</c:v>
                      </c:pt>
                      <c:pt idx="98">
                        <c:v>60.564446467180097</c:v>
                      </c:pt>
                      <c:pt idx="99">
                        <c:v>61.182451022967598</c:v>
                      </c:pt>
                      <c:pt idx="100">
                        <c:v>61.800455578755198</c:v>
                      </c:pt>
                    </c:numCache>
                  </c:numRef>
                </c:xVal>
                <c:yVal>
                  <c:numRef>
                    <c:extLst>
                      <c:ext uri="{02D57815-91ED-43cb-92C2-25804820EDAC}">
                        <c15:formulaRef>
                          <c15:sqref>Sheet1!$B$3:$B$103</c15:sqref>
                        </c15:formulaRef>
                      </c:ext>
                    </c:extLst>
                    <c:numCache>
                      <c:formatCode>General</c:formatCode>
                      <c:ptCount val="101"/>
                      <c:pt idx="0">
                        <c:v>0.30658728837867399</c:v>
                      </c:pt>
                      <c:pt idx="1">
                        <c:v>0.36942864926609997</c:v>
                      </c:pt>
                      <c:pt idx="2">
                        <c:v>0.36942864926609997</c:v>
                      </c:pt>
                      <c:pt idx="3">
                        <c:v>0.36942864926609997</c:v>
                      </c:pt>
                      <c:pt idx="4">
                        <c:v>0.36942864926609997</c:v>
                      </c:pt>
                      <c:pt idx="5">
                        <c:v>0.36942864926609997</c:v>
                      </c:pt>
                      <c:pt idx="6">
                        <c:v>0.36942864926609997</c:v>
                      </c:pt>
                      <c:pt idx="7">
                        <c:v>0.364675055623778</c:v>
                      </c:pt>
                      <c:pt idx="8">
                        <c:v>0.364675055623778</c:v>
                      </c:pt>
                      <c:pt idx="9">
                        <c:v>0.364675055623778</c:v>
                      </c:pt>
                      <c:pt idx="10">
                        <c:v>0.34608250124489598</c:v>
                      </c:pt>
                      <c:pt idx="11">
                        <c:v>0.34608250124489598</c:v>
                      </c:pt>
                      <c:pt idx="12">
                        <c:v>0.34608250124489598</c:v>
                      </c:pt>
                      <c:pt idx="13">
                        <c:v>0.38852939072218501</c:v>
                      </c:pt>
                      <c:pt idx="14">
                        <c:v>0.38852939072218501</c:v>
                      </c:pt>
                      <c:pt idx="15">
                        <c:v>0.38852939072218501</c:v>
                      </c:pt>
                      <c:pt idx="16">
                        <c:v>0.377743266239774</c:v>
                      </c:pt>
                      <c:pt idx="17">
                        <c:v>0.377743266239774</c:v>
                      </c:pt>
                      <c:pt idx="18">
                        <c:v>0.377743266239774</c:v>
                      </c:pt>
                      <c:pt idx="19">
                        <c:v>0.414526557225675</c:v>
                      </c:pt>
                      <c:pt idx="20">
                        <c:v>0.414526557225675</c:v>
                      </c:pt>
                      <c:pt idx="21">
                        <c:v>0.414526557225675</c:v>
                      </c:pt>
                      <c:pt idx="22">
                        <c:v>0.41142365387505098</c:v>
                      </c:pt>
                      <c:pt idx="23">
                        <c:v>0.41142365387505098</c:v>
                      </c:pt>
                      <c:pt idx="24">
                        <c:v>0.41142365387505098</c:v>
                      </c:pt>
                      <c:pt idx="25">
                        <c:v>0.41142365387505098</c:v>
                      </c:pt>
                      <c:pt idx="26">
                        <c:v>0.44589840812325998</c:v>
                      </c:pt>
                      <c:pt idx="27">
                        <c:v>0.43540791493452602</c:v>
                      </c:pt>
                      <c:pt idx="28">
                        <c:v>0.43540791493452602</c:v>
                      </c:pt>
                      <c:pt idx="29">
                        <c:v>0.43048274817697801</c:v>
                      </c:pt>
                      <c:pt idx="30">
                        <c:v>0.43048274817697801</c:v>
                      </c:pt>
                      <c:pt idx="31">
                        <c:v>0.45316822157507503</c:v>
                      </c:pt>
                      <c:pt idx="32">
                        <c:v>0.45316822157507503</c:v>
                      </c:pt>
                      <c:pt idx="33">
                        <c:v>0.45316822157507503</c:v>
                      </c:pt>
                      <c:pt idx="34">
                        <c:v>0.44129459571520802</c:v>
                      </c:pt>
                      <c:pt idx="35">
                        <c:v>0.45949449996297997</c:v>
                      </c:pt>
                      <c:pt idx="36">
                        <c:v>0.47647673952083403</c:v>
                      </c:pt>
                      <c:pt idx="37">
                        <c:v>0.47647673952083403</c:v>
                      </c:pt>
                      <c:pt idx="38">
                        <c:v>0.48265678061428802</c:v>
                      </c:pt>
                      <c:pt idx="39">
                        <c:v>0.48265678061428802</c:v>
                      </c:pt>
                      <c:pt idx="40">
                        <c:v>0.48265678061428802</c:v>
                      </c:pt>
                      <c:pt idx="41">
                        <c:v>0.48283690747477598</c:v>
                      </c:pt>
                      <c:pt idx="42">
                        <c:v>0.50039299213872801</c:v>
                      </c:pt>
                      <c:pt idx="43">
                        <c:v>0.50039299213872801</c:v>
                      </c:pt>
                      <c:pt idx="44">
                        <c:v>0.50039299213872801</c:v>
                      </c:pt>
                      <c:pt idx="45">
                        <c:v>0.51203319799507896</c:v>
                      </c:pt>
                      <c:pt idx="46">
                        <c:v>0.51203319799507896</c:v>
                      </c:pt>
                      <c:pt idx="47">
                        <c:v>0.51203319799507896</c:v>
                      </c:pt>
                      <c:pt idx="48">
                        <c:v>0.52567367047171598</c:v>
                      </c:pt>
                      <c:pt idx="49">
                        <c:v>0.53640121574654298</c:v>
                      </c:pt>
                      <c:pt idx="50">
                        <c:v>0.53640121574654298</c:v>
                      </c:pt>
                      <c:pt idx="51">
                        <c:v>0.53298224388608395</c:v>
                      </c:pt>
                      <c:pt idx="52">
                        <c:v>0.53298224388608395</c:v>
                      </c:pt>
                      <c:pt idx="53">
                        <c:v>0.53298224388608395</c:v>
                      </c:pt>
                      <c:pt idx="54">
                        <c:v>0.54849065763693805</c:v>
                      </c:pt>
                      <c:pt idx="55">
                        <c:v>0.54849065763693805</c:v>
                      </c:pt>
                      <c:pt idx="56">
                        <c:v>0.54847269313505997</c:v>
                      </c:pt>
                      <c:pt idx="57">
                        <c:v>0.54847269313505997</c:v>
                      </c:pt>
                      <c:pt idx="58">
                        <c:v>0.56160414622998001</c:v>
                      </c:pt>
                      <c:pt idx="59">
                        <c:v>0.56160414622998001</c:v>
                      </c:pt>
                      <c:pt idx="60">
                        <c:v>0.56160414622998001</c:v>
                      </c:pt>
                      <c:pt idx="61">
                        <c:v>0.57501254475260899</c:v>
                      </c:pt>
                      <c:pt idx="62">
                        <c:v>0.57501254475260899</c:v>
                      </c:pt>
                      <c:pt idx="63">
                        <c:v>0.57501254475260899</c:v>
                      </c:pt>
                      <c:pt idx="64">
                        <c:v>0.57596193458457201</c:v>
                      </c:pt>
                      <c:pt idx="65">
                        <c:v>0.58471455435505804</c:v>
                      </c:pt>
                      <c:pt idx="66">
                        <c:v>0.58471455435505804</c:v>
                      </c:pt>
                      <c:pt idx="67">
                        <c:v>0.58471455435505804</c:v>
                      </c:pt>
                      <c:pt idx="68">
                        <c:v>0.59105711315981002</c:v>
                      </c:pt>
                      <c:pt idx="69">
                        <c:v>0.59105711315981002</c:v>
                      </c:pt>
                      <c:pt idx="70">
                        <c:v>0.59105711315981002</c:v>
                      </c:pt>
                      <c:pt idx="71">
                        <c:v>0.59942854267596202</c:v>
                      </c:pt>
                      <c:pt idx="72">
                        <c:v>0.59872647011219104</c:v>
                      </c:pt>
                      <c:pt idx="73">
                        <c:v>0.59872647011219104</c:v>
                      </c:pt>
                      <c:pt idx="74">
                        <c:v>0.60216230676688298</c:v>
                      </c:pt>
                      <c:pt idx="75">
                        <c:v>0.59828811356800404</c:v>
                      </c:pt>
                      <c:pt idx="76">
                        <c:v>0.59828811356800404</c:v>
                      </c:pt>
                      <c:pt idx="77">
                        <c:v>0.60998869400567002</c:v>
                      </c:pt>
                      <c:pt idx="78">
                        <c:v>0.60998869400567002</c:v>
                      </c:pt>
                      <c:pt idx="79">
                        <c:v>0.62373712398858505</c:v>
                      </c:pt>
                      <c:pt idx="80">
                        <c:v>0.61189426264963598</c:v>
                      </c:pt>
                      <c:pt idx="81">
                        <c:v>0.61189426264963598</c:v>
                      </c:pt>
                      <c:pt idx="82">
                        <c:v>0.62327406301932897</c:v>
                      </c:pt>
                      <c:pt idx="83">
                        <c:v>0.62764402743306902</c:v>
                      </c:pt>
                      <c:pt idx="84">
                        <c:v>0.647321460633274</c:v>
                      </c:pt>
                      <c:pt idx="85">
                        <c:v>0.647321460633274</c:v>
                      </c:pt>
                      <c:pt idx="86">
                        <c:v>0.647321460633274</c:v>
                      </c:pt>
                      <c:pt idx="87">
                        <c:v>0.63199158411459</c:v>
                      </c:pt>
                      <c:pt idx="88">
                        <c:v>0.63199158411459</c:v>
                      </c:pt>
                      <c:pt idx="89">
                        <c:v>0.63199158411459</c:v>
                      </c:pt>
                      <c:pt idx="90">
                        <c:v>0.695910366256007</c:v>
                      </c:pt>
                      <c:pt idx="91">
                        <c:v>0.695910366256007</c:v>
                      </c:pt>
                      <c:pt idx="92">
                        <c:v>0.696551250966153</c:v>
                      </c:pt>
                      <c:pt idx="93">
                        <c:v>0.70070568426999802</c:v>
                      </c:pt>
                      <c:pt idx="94">
                        <c:v>0.70070568426999802</c:v>
                      </c:pt>
                      <c:pt idx="95">
                        <c:v>0.46271762797722599</c:v>
                      </c:pt>
                      <c:pt idx="96">
                        <c:v>0.46271762797722599</c:v>
                      </c:pt>
                      <c:pt idx="97">
                        <c:v>0.41631942548225997</c:v>
                      </c:pt>
                      <c:pt idx="98">
                        <c:v>0.28570526203068602</c:v>
                      </c:pt>
                      <c:pt idx="99">
                        <c:v>0.28570526203068602</c:v>
                      </c:pt>
                      <c:pt idx="100">
                        <c:v>0.26060721100799</c:v>
                      </c:pt>
                    </c:numCache>
                  </c:numRef>
                </c:yVal>
                <c:smooth val="1"/>
                <c:extLst>
                  <c:ext xmlns:c16="http://schemas.microsoft.com/office/drawing/2014/chart" uri="{C3380CC4-5D6E-409C-BE32-E72D297353CC}">
                    <c16:uniqueId val="{00000004-DC49-4AF0-83D0-2F141E7FF882}"/>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Sheet1!$E$1</c15:sqref>
                        </c15:formulaRef>
                      </c:ext>
                    </c:extLst>
                    <c:strCache>
                      <c:ptCount val="1"/>
                      <c:pt idx="0">
                        <c:v>25% 0.5 sub.</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Sheet1!$E$3:$E$103</c15:sqref>
                        </c15:formulaRef>
                      </c:ext>
                    </c:extLst>
                    <c:numCache>
                      <c:formatCode>General</c:formatCode>
                      <c:ptCount val="101"/>
                      <c:pt idx="0">
                        <c:v>0</c:v>
                      </c:pt>
                      <c:pt idx="1">
                        <c:v>0.62112616094043205</c:v>
                      </c:pt>
                      <c:pt idx="2">
                        <c:v>1.2422523218808601</c:v>
                      </c:pt>
                      <c:pt idx="3">
                        <c:v>1.8633784828213</c:v>
                      </c:pt>
                      <c:pt idx="4">
                        <c:v>2.48450464376173</c:v>
                      </c:pt>
                      <c:pt idx="5">
                        <c:v>3.1056308047021601</c:v>
                      </c:pt>
                      <c:pt idx="6">
                        <c:v>3.7267569656425898</c:v>
                      </c:pt>
                      <c:pt idx="7">
                        <c:v>4.3478831265830298</c:v>
                      </c:pt>
                      <c:pt idx="8">
                        <c:v>4.9690092875234599</c:v>
                      </c:pt>
                      <c:pt idx="9">
                        <c:v>5.5901354484638901</c:v>
                      </c:pt>
                      <c:pt idx="10">
                        <c:v>6.2112616094043203</c:v>
                      </c:pt>
                      <c:pt idx="11">
                        <c:v>6.8323877703447602</c:v>
                      </c:pt>
                      <c:pt idx="12">
                        <c:v>7.4535139312851904</c:v>
                      </c:pt>
                      <c:pt idx="13">
                        <c:v>8.0746400922256196</c:v>
                      </c:pt>
                      <c:pt idx="14">
                        <c:v>8.6957662531660596</c:v>
                      </c:pt>
                      <c:pt idx="15">
                        <c:v>9.3168924141064906</c:v>
                      </c:pt>
                      <c:pt idx="16">
                        <c:v>9.9380185750469199</c:v>
                      </c:pt>
                      <c:pt idx="17">
                        <c:v>10.559144735987401</c:v>
                      </c:pt>
                      <c:pt idx="18">
                        <c:v>11.1802708969278</c:v>
                      </c:pt>
                      <c:pt idx="19">
                        <c:v>11.801397057868201</c:v>
                      </c:pt>
                      <c:pt idx="20">
                        <c:v>12.422523218808699</c:v>
                      </c:pt>
                      <c:pt idx="21">
                        <c:v>13.0436493797491</c:v>
                      </c:pt>
                      <c:pt idx="22">
                        <c:v>13.664775540689501</c:v>
                      </c:pt>
                      <c:pt idx="23">
                        <c:v>14.285901701629999</c:v>
                      </c:pt>
                      <c:pt idx="24">
                        <c:v>14.9070278625704</c:v>
                      </c:pt>
                      <c:pt idx="25">
                        <c:v>15.528154023510799</c:v>
                      </c:pt>
                      <c:pt idx="26">
                        <c:v>16.1492801844512</c:v>
                      </c:pt>
                      <c:pt idx="27">
                        <c:v>16.770406345391699</c:v>
                      </c:pt>
                      <c:pt idx="28">
                        <c:v>17.391532506332101</c:v>
                      </c:pt>
                      <c:pt idx="29">
                        <c:v>18.0126586672725</c:v>
                      </c:pt>
                      <c:pt idx="30">
                        <c:v>18.633784828212999</c:v>
                      </c:pt>
                      <c:pt idx="31">
                        <c:v>19.254910989153402</c:v>
                      </c:pt>
                      <c:pt idx="32">
                        <c:v>19.876037150093801</c:v>
                      </c:pt>
                      <c:pt idx="33">
                        <c:v>20.497163311034299</c:v>
                      </c:pt>
                      <c:pt idx="34">
                        <c:v>21.118289471974698</c:v>
                      </c:pt>
                      <c:pt idx="35">
                        <c:v>21.739415632915101</c:v>
                      </c:pt>
                      <c:pt idx="36">
                        <c:v>22.360541793855599</c:v>
                      </c:pt>
                      <c:pt idx="37">
                        <c:v>22.981667954795999</c:v>
                      </c:pt>
                      <c:pt idx="38">
                        <c:v>23.602794115736401</c:v>
                      </c:pt>
                      <c:pt idx="39">
                        <c:v>24.2239202766769</c:v>
                      </c:pt>
                      <c:pt idx="40">
                        <c:v>24.845046437617299</c:v>
                      </c:pt>
                      <c:pt idx="41">
                        <c:v>25.466172598557701</c:v>
                      </c:pt>
                      <c:pt idx="42">
                        <c:v>26.087298759498101</c:v>
                      </c:pt>
                      <c:pt idx="43">
                        <c:v>26.708424920438599</c:v>
                      </c:pt>
                      <c:pt idx="44">
                        <c:v>27.329551081379002</c:v>
                      </c:pt>
                      <c:pt idx="45">
                        <c:v>27.950677242319401</c:v>
                      </c:pt>
                      <c:pt idx="46">
                        <c:v>28.571803403259899</c:v>
                      </c:pt>
                      <c:pt idx="47">
                        <c:v>29.192929564200298</c:v>
                      </c:pt>
                      <c:pt idx="48">
                        <c:v>29.814055725140701</c:v>
                      </c:pt>
                      <c:pt idx="49">
                        <c:v>30.4351818860812</c:v>
                      </c:pt>
                      <c:pt idx="50">
                        <c:v>31.056308047021599</c:v>
                      </c:pt>
                      <c:pt idx="51">
                        <c:v>31.677434207962001</c:v>
                      </c:pt>
                      <c:pt idx="52">
                        <c:v>32.2985603689025</c:v>
                      </c:pt>
                      <c:pt idx="53">
                        <c:v>32.919686529842899</c:v>
                      </c:pt>
                      <c:pt idx="54">
                        <c:v>33.540812690783298</c:v>
                      </c:pt>
                      <c:pt idx="55">
                        <c:v>34.161938851723797</c:v>
                      </c:pt>
                      <c:pt idx="56">
                        <c:v>34.783065012664203</c:v>
                      </c:pt>
                      <c:pt idx="57">
                        <c:v>35.404191173604602</c:v>
                      </c:pt>
                      <c:pt idx="58">
                        <c:v>36.0253173345451</c:v>
                      </c:pt>
                      <c:pt idx="59">
                        <c:v>36.646443495485499</c:v>
                      </c:pt>
                      <c:pt idx="60">
                        <c:v>37.267569656425898</c:v>
                      </c:pt>
                      <c:pt idx="61">
                        <c:v>37.888695817366397</c:v>
                      </c:pt>
                      <c:pt idx="62">
                        <c:v>38.509821978306803</c:v>
                      </c:pt>
                      <c:pt idx="63">
                        <c:v>39.130948139247202</c:v>
                      </c:pt>
                      <c:pt idx="64">
                        <c:v>39.752074300187701</c:v>
                      </c:pt>
                      <c:pt idx="65">
                        <c:v>40.3732004611281</c:v>
                      </c:pt>
                      <c:pt idx="66">
                        <c:v>40.994326622068499</c:v>
                      </c:pt>
                      <c:pt idx="67">
                        <c:v>41.615452783008998</c:v>
                      </c:pt>
                      <c:pt idx="68">
                        <c:v>42.236578943949397</c:v>
                      </c:pt>
                      <c:pt idx="69">
                        <c:v>42.857705104889803</c:v>
                      </c:pt>
                      <c:pt idx="70">
                        <c:v>43.478831265830301</c:v>
                      </c:pt>
                      <c:pt idx="71">
                        <c:v>44.0999574267707</c:v>
                      </c:pt>
                      <c:pt idx="72">
                        <c:v>44.721083587711099</c:v>
                      </c:pt>
                      <c:pt idx="73">
                        <c:v>45.342209748651598</c:v>
                      </c:pt>
                      <c:pt idx="74">
                        <c:v>45.963335909591997</c:v>
                      </c:pt>
                      <c:pt idx="75">
                        <c:v>46.584462070532503</c:v>
                      </c:pt>
                      <c:pt idx="76">
                        <c:v>47.205588231472902</c:v>
                      </c:pt>
                      <c:pt idx="77">
                        <c:v>47.826714392413301</c:v>
                      </c:pt>
                      <c:pt idx="78">
                        <c:v>48.447840553353799</c:v>
                      </c:pt>
                      <c:pt idx="79">
                        <c:v>49.068966714294199</c:v>
                      </c:pt>
                      <c:pt idx="80">
                        <c:v>49.690092875234598</c:v>
                      </c:pt>
                      <c:pt idx="81">
                        <c:v>50.311219036175103</c:v>
                      </c:pt>
                      <c:pt idx="82">
                        <c:v>50.932345197115502</c:v>
                      </c:pt>
                      <c:pt idx="83">
                        <c:v>51.553471358055901</c:v>
                      </c:pt>
                      <c:pt idx="84">
                        <c:v>52.1745975189964</c:v>
                      </c:pt>
                      <c:pt idx="85">
                        <c:v>52.795723679936799</c:v>
                      </c:pt>
                      <c:pt idx="86">
                        <c:v>53.416849840877198</c:v>
                      </c:pt>
                      <c:pt idx="87">
                        <c:v>54.037976001817697</c:v>
                      </c:pt>
                      <c:pt idx="88">
                        <c:v>54.659102162758103</c:v>
                      </c:pt>
                      <c:pt idx="89">
                        <c:v>55.280228323698502</c:v>
                      </c:pt>
                      <c:pt idx="90">
                        <c:v>55.901354484639</c:v>
                      </c:pt>
                      <c:pt idx="91">
                        <c:v>56.5224806455794</c:v>
                      </c:pt>
                      <c:pt idx="92">
                        <c:v>57.143606806519799</c:v>
                      </c:pt>
                      <c:pt idx="93">
                        <c:v>57.764732967460297</c:v>
                      </c:pt>
                      <c:pt idx="94">
                        <c:v>58.385859128400703</c:v>
                      </c:pt>
                      <c:pt idx="95">
                        <c:v>59.006985289341102</c:v>
                      </c:pt>
                      <c:pt idx="96">
                        <c:v>59.628111450281601</c:v>
                      </c:pt>
                      <c:pt idx="97">
                        <c:v>60.249237611222</c:v>
                      </c:pt>
                      <c:pt idx="98">
                        <c:v>60.870363772162399</c:v>
                      </c:pt>
                      <c:pt idx="99">
                        <c:v>61.491489933102898</c:v>
                      </c:pt>
                      <c:pt idx="100">
                        <c:v>62.112616094043297</c:v>
                      </c:pt>
                    </c:numCache>
                  </c:numRef>
                </c:xVal>
                <c:yVal>
                  <c:numRef>
                    <c:extLst xmlns:c15="http://schemas.microsoft.com/office/drawing/2012/chart">
                      <c:ext xmlns:c15="http://schemas.microsoft.com/office/drawing/2012/chart" uri="{02D57815-91ED-43cb-92C2-25804820EDAC}">
                        <c15:formulaRef>
                          <c15:sqref>Sheet1!$F$3:$F$103</c15:sqref>
                        </c15:formulaRef>
                      </c:ext>
                    </c:extLst>
                    <c:numCache>
                      <c:formatCode>General</c:formatCode>
                      <c:ptCount val="101"/>
                      <c:pt idx="0">
                        <c:v>0.31762138211425001</c:v>
                      </c:pt>
                      <c:pt idx="1">
                        <c:v>0.31762138211425001</c:v>
                      </c:pt>
                      <c:pt idx="2">
                        <c:v>0.31762138211425001</c:v>
                      </c:pt>
                      <c:pt idx="3">
                        <c:v>0.36244634802926301</c:v>
                      </c:pt>
                      <c:pt idx="4">
                        <c:v>0.36244634802926301</c:v>
                      </c:pt>
                      <c:pt idx="5">
                        <c:v>0.36244634802926301</c:v>
                      </c:pt>
                      <c:pt idx="6">
                        <c:v>0.36244634802926301</c:v>
                      </c:pt>
                      <c:pt idx="7">
                        <c:v>0.36244634802926301</c:v>
                      </c:pt>
                      <c:pt idx="8">
                        <c:v>0.36244634802926301</c:v>
                      </c:pt>
                      <c:pt idx="9">
                        <c:v>0.36244634802926301</c:v>
                      </c:pt>
                      <c:pt idx="10">
                        <c:v>0.36244634802926301</c:v>
                      </c:pt>
                      <c:pt idx="11">
                        <c:v>0.36244634802926301</c:v>
                      </c:pt>
                      <c:pt idx="12">
                        <c:v>0.36244634802926301</c:v>
                      </c:pt>
                      <c:pt idx="13">
                        <c:v>0.36244634802926301</c:v>
                      </c:pt>
                      <c:pt idx="14">
                        <c:v>0.36244634802926301</c:v>
                      </c:pt>
                      <c:pt idx="15">
                        <c:v>0.36244634802926301</c:v>
                      </c:pt>
                      <c:pt idx="16">
                        <c:v>0.36244634802926301</c:v>
                      </c:pt>
                      <c:pt idx="17">
                        <c:v>0.36244634802926301</c:v>
                      </c:pt>
                      <c:pt idx="18">
                        <c:v>0.36244634802926301</c:v>
                      </c:pt>
                      <c:pt idx="19">
                        <c:v>0.36244634802926301</c:v>
                      </c:pt>
                      <c:pt idx="20">
                        <c:v>0.36244634802926301</c:v>
                      </c:pt>
                      <c:pt idx="21">
                        <c:v>0.422028314802183</c:v>
                      </c:pt>
                      <c:pt idx="22">
                        <c:v>0.422028314802183</c:v>
                      </c:pt>
                      <c:pt idx="23">
                        <c:v>0.422028314802183</c:v>
                      </c:pt>
                      <c:pt idx="24">
                        <c:v>0.39977365109872198</c:v>
                      </c:pt>
                      <c:pt idx="25">
                        <c:v>0.39977365109872198</c:v>
                      </c:pt>
                      <c:pt idx="26">
                        <c:v>0.39977365109872198</c:v>
                      </c:pt>
                      <c:pt idx="27">
                        <c:v>0.39977365109872198</c:v>
                      </c:pt>
                      <c:pt idx="28">
                        <c:v>0.39977365109872198</c:v>
                      </c:pt>
                      <c:pt idx="29">
                        <c:v>0.39977365109872198</c:v>
                      </c:pt>
                      <c:pt idx="30">
                        <c:v>0.39977365109872198</c:v>
                      </c:pt>
                      <c:pt idx="31">
                        <c:v>0.39977365109872198</c:v>
                      </c:pt>
                      <c:pt idx="32">
                        <c:v>0.39977365109872198</c:v>
                      </c:pt>
                      <c:pt idx="33">
                        <c:v>0.39977365109872198</c:v>
                      </c:pt>
                      <c:pt idx="34">
                        <c:v>0.455811229161176</c:v>
                      </c:pt>
                      <c:pt idx="35">
                        <c:v>0.455811229161176</c:v>
                      </c:pt>
                      <c:pt idx="36">
                        <c:v>0.443276148345987</c:v>
                      </c:pt>
                      <c:pt idx="37">
                        <c:v>0.443276148345987</c:v>
                      </c:pt>
                      <c:pt idx="38">
                        <c:v>0.443276148345987</c:v>
                      </c:pt>
                      <c:pt idx="39">
                        <c:v>0.443276148345987</c:v>
                      </c:pt>
                      <c:pt idx="40">
                        <c:v>0.443276148345987</c:v>
                      </c:pt>
                      <c:pt idx="41">
                        <c:v>0.443276148345987</c:v>
                      </c:pt>
                      <c:pt idx="42">
                        <c:v>0.443276148345987</c:v>
                      </c:pt>
                      <c:pt idx="43">
                        <c:v>0.443276148345987</c:v>
                      </c:pt>
                      <c:pt idx="44">
                        <c:v>0.49028146338275402</c:v>
                      </c:pt>
                      <c:pt idx="45">
                        <c:v>0.48829093508682497</c:v>
                      </c:pt>
                      <c:pt idx="46">
                        <c:v>0.48829093508682497</c:v>
                      </c:pt>
                      <c:pt idx="47">
                        <c:v>0.48829093508682497</c:v>
                      </c:pt>
                      <c:pt idx="48">
                        <c:v>0.48829093508682497</c:v>
                      </c:pt>
                      <c:pt idx="49">
                        <c:v>0.48829093508682497</c:v>
                      </c:pt>
                      <c:pt idx="50">
                        <c:v>0.48829093508682497</c:v>
                      </c:pt>
                      <c:pt idx="51">
                        <c:v>0.51900757275991705</c:v>
                      </c:pt>
                      <c:pt idx="52">
                        <c:v>0.51760332680230803</c:v>
                      </c:pt>
                      <c:pt idx="53">
                        <c:v>0.51760332680230803</c:v>
                      </c:pt>
                      <c:pt idx="54">
                        <c:v>0.51760332680230803</c:v>
                      </c:pt>
                      <c:pt idx="55">
                        <c:v>0.51760332680230803</c:v>
                      </c:pt>
                      <c:pt idx="56">
                        <c:v>0.51760332680230803</c:v>
                      </c:pt>
                      <c:pt idx="57">
                        <c:v>0.55411479142938103</c:v>
                      </c:pt>
                      <c:pt idx="58">
                        <c:v>0.55411479142938103</c:v>
                      </c:pt>
                      <c:pt idx="59">
                        <c:v>0.54752491231623801</c:v>
                      </c:pt>
                      <c:pt idx="60">
                        <c:v>0.54752491231623801</c:v>
                      </c:pt>
                      <c:pt idx="61">
                        <c:v>0.54752491231623801</c:v>
                      </c:pt>
                      <c:pt idx="62">
                        <c:v>0.57485662111289204</c:v>
                      </c:pt>
                      <c:pt idx="63">
                        <c:v>0.57485662111289204</c:v>
                      </c:pt>
                      <c:pt idx="64">
                        <c:v>0.57846857134753604</c:v>
                      </c:pt>
                      <c:pt idx="65">
                        <c:v>0.57846857134753604</c:v>
                      </c:pt>
                      <c:pt idx="66">
                        <c:v>0.60351930142050403</c:v>
                      </c:pt>
                      <c:pt idx="67">
                        <c:v>0.60351930142050403</c:v>
                      </c:pt>
                      <c:pt idx="68">
                        <c:v>0.60351930142050403</c:v>
                      </c:pt>
                      <c:pt idx="69">
                        <c:v>0.594857263866713</c:v>
                      </c:pt>
                      <c:pt idx="70">
                        <c:v>0.62452162544730705</c:v>
                      </c:pt>
                      <c:pt idx="71">
                        <c:v>0.61943399079995898</c:v>
                      </c:pt>
                      <c:pt idx="72">
                        <c:v>0.61943399079995898</c:v>
                      </c:pt>
                      <c:pt idx="73">
                        <c:v>0.61943399079995898</c:v>
                      </c:pt>
                      <c:pt idx="74">
                        <c:v>0.65535388802702899</c:v>
                      </c:pt>
                      <c:pt idx="75">
                        <c:v>0.65535388802702899</c:v>
                      </c:pt>
                      <c:pt idx="76">
                        <c:v>0.65535388802702899</c:v>
                      </c:pt>
                      <c:pt idx="77">
                        <c:v>0.64693406501860695</c:v>
                      </c:pt>
                      <c:pt idx="78">
                        <c:v>0.69161009837686804</c:v>
                      </c:pt>
                      <c:pt idx="79">
                        <c:v>0.69161009837686804</c:v>
                      </c:pt>
                      <c:pt idx="80">
                        <c:v>0.69161009837686804</c:v>
                      </c:pt>
                      <c:pt idx="81">
                        <c:v>0.72052220159467495</c:v>
                      </c:pt>
                      <c:pt idx="82">
                        <c:v>0.72052220159467495</c:v>
                      </c:pt>
                      <c:pt idx="83">
                        <c:v>0.72039784114097105</c:v>
                      </c:pt>
                      <c:pt idx="84">
                        <c:v>0.73893960176631701</c:v>
                      </c:pt>
                      <c:pt idx="85">
                        <c:v>0.73893960176631701</c:v>
                      </c:pt>
                      <c:pt idx="86">
                        <c:v>0.73893960176631701</c:v>
                      </c:pt>
                      <c:pt idx="87">
                        <c:v>0.76513478678393498</c:v>
                      </c:pt>
                      <c:pt idx="88">
                        <c:v>0.76513478678393498</c:v>
                      </c:pt>
                      <c:pt idx="89">
                        <c:v>0.76513478678393498</c:v>
                      </c:pt>
                      <c:pt idx="90">
                        <c:v>0.87149391178959901</c:v>
                      </c:pt>
                      <c:pt idx="91">
                        <c:v>0.87149391178959901</c:v>
                      </c:pt>
                      <c:pt idx="92">
                        <c:v>0.80432314008393102</c:v>
                      </c:pt>
                      <c:pt idx="93">
                        <c:v>0.78229301887481595</c:v>
                      </c:pt>
                      <c:pt idx="94">
                        <c:v>0.78229301887481595</c:v>
                      </c:pt>
                      <c:pt idx="95">
                        <c:v>0.84613516324752303</c:v>
                      </c:pt>
                      <c:pt idx="96">
                        <c:v>0.84613516324752303</c:v>
                      </c:pt>
                      <c:pt idx="97">
                        <c:v>0.36712360750114598</c:v>
                      </c:pt>
                      <c:pt idx="98">
                        <c:v>0.36712360750114598</c:v>
                      </c:pt>
                      <c:pt idx="99">
                        <c:v>0.35699055092451898</c:v>
                      </c:pt>
                      <c:pt idx="100">
                        <c:v>0.108266936174539</c:v>
                      </c:pt>
                    </c:numCache>
                  </c:numRef>
                </c:yVal>
                <c:smooth val="1"/>
                <c:extLst xmlns:c15="http://schemas.microsoft.com/office/drawing/2012/chart">
                  <c:ext xmlns:c16="http://schemas.microsoft.com/office/drawing/2014/chart" uri="{C3380CC4-5D6E-409C-BE32-E72D297353CC}">
                    <c16:uniqueId val="{00000005-DC49-4AF0-83D0-2F141E7FF882}"/>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Sheet1!$I$1</c15:sqref>
                        </c15:formulaRef>
                      </c:ext>
                    </c:extLst>
                    <c:strCache>
                      <c:ptCount val="1"/>
                      <c:pt idx="0">
                        <c:v>25% 0.75 sub.</c:v>
                      </c:pt>
                    </c:strCache>
                  </c:strRef>
                </c:tx>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Sheet1!$I$3:$I$103</c15:sqref>
                        </c15:formulaRef>
                      </c:ext>
                    </c:extLst>
                    <c:numCache>
                      <c:formatCode>General</c:formatCode>
                      <c:ptCount val="101"/>
                      <c:pt idx="0">
                        <c:v>0</c:v>
                      </c:pt>
                      <c:pt idx="1">
                        <c:v>0.62270114732867099</c:v>
                      </c:pt>
                      <c:pt idx="2">
                        <c:v>1.24540229465734</c:v>
                      </c:pt>
                      <c:pt idx="3">
                        <c:v>1.8681034419860101</c:v>
                      </c:pt>
                      <c:pt idx="4">
                        <c:v>2.49080458931468</c:v>
                      </c:pt>
                      <c:pt idx="5">
                        <c:v>3.1135057366433498</c:v>
                      </c:pt>
                      <c:pt idx="6">
                        <c:v>3.7362068839720202</c:v>
                      </c:pt>
                      <c:pt idx="7">
                        <c:v>4.3589080313006896</c:v>
                      </c:pt>
                      <c:pt idx="8">
                        <c:v>4.9816091786293697</c:v>
                      </c:pt>
                      <c:pt idx="9">
                        <c:v>5.60431032595804</c:v>
                      </c:pt>
                      <c:pt idx="10">
                        <c:v>6.2270114732867103</c:v>
                      </c:pt>
                      <c:pt idx="11">
                        <c:v>6.8497126206153798</c:v>
                      </c:pt>
                      <c:pt idx="12">
                        <c:v>7.4724137679440501</c:v>
                      </c:pt>
                      <c:pt idx="13">
                        <c:v>8.0951149152727204</c:v>
                      </c:pt>
                      <c:pt idx="14">
                        <c:v>8.7178160626013899</c:v>
                      </c:pt>
                      <c:pt idx="15">
                        <c:v>9.3405172099300593</c:v>
                      </c:pt>
                      <c:pt idx="16">
                        <c:v>9.9632183572587394</c:v>
                      </c:pt>
                      <c:pt idx="17">
                        <c:v>10.5859195045874</c:v>
                      </c:pt>
                      <c:pt idx="18">
                        <c:v>11.2086206519161</c:v>
                      </c:pt>
                      <c:pt idx="19">
                        <c:v>11.8313217992447</c:v>
                      </c:pt>
                      <c:pt idx="20">
                        <c:v>12.454022946573399</c:v>
                      </c:pt>
                      <c:pt idx="21">
                        <c:v>13.076724093902101</c:v>
                      </c:pt>
                      <c:pt idx="22">
                        <c:v>13.6994252412308</c:v>
                      </c:pt>
                      <c:pt idx="23">
                        <c:v>14.322126388559401</c:v>
                      </c:pt>
                      <c:pt idx="24">
                        <c:v>14.9448275358881</c:v>
                      </c:pt>
                      <c:pt idx="25">
                        <c:v>15.5675286832168</c:v>
                      </c:pt>
                      <c:pt idx="26">
                        <c:v>16.190229830545402</c:v>
                      </c:pt>
                      <c:pt idx="27">
                        <c:v>16.8129309778741</c:v>
                      </c:pt>
                      <c:pt idx="28">
                        <c:v>17.435632125202801</c:v>
                      </c:pt>
                      <c:pt idx="29">
                        <c:v>18.058333272531499</c:v>
                      </c:pt>
                      <c:pt idx="30">
                        <c:v>18.681034419860101</c:v>
                      </c:pt>
                      <c:pt idx="31">
                        <c:v>19.303735567188799</c:v>
                      </c:pt>
                      <c:pt idx="32">
                        <c:v>19.9264367145175</c:v>
                      </c:pt>
                      <c:pt idx="33">
                        <c:v>20.549137861846098</c:v>
                      </c:pt>
                      <c:pt idx="34">
                        <c:v>21.1718390091748</c:v>
                      </c:pt>
                      <c:pt idx="35">
                        <c:v>21.794540156503501</c:v>
                      </c:pt>
                      <c:pt idx="36">
                        <c:v>22.4172413038321</c:v>
                      </c:pt>
                      <c:pt idx="37">
                        <c:v>23.039942451160801</c:v>
                      </c:pt>
                      <c:pt idx="38">
                        <c:v>23.662643598489499</c:v>
                      </c:pt>
                      <c:pt idx="39">
                        <c:v>24.2853447458182</c:v>
                      </c:pt>
                      <c:pt idx="40">
                        <c:v>24.908045893146799</c:v>
                      </c:pt>
                      <c:pt idx="41">
                        <c:v>25.5307470404755</c:v>
                      </c:pt>
                      <c:pt idx="42">
                        <c:v>26.153448187804202</c:v>
                      </c:pt>
                      <c:pt idx="43">
                        <c:v>26.7761493351328</c:v>
                      </c:pt>
                      <c:pt idx="44">
                        <c:v>27.398850482461501</c:v>
                      </c:pt>
                      <c:pt idx="45">
                        <c:v>28.021551629790199</c:v>
                      </c:pt>
                      <c:pt idx="46">
                        <c:v>28.644252777118801</c:v>
                      </c:pt>
                      <c:pt idx="47">
                        <c:v>29.266953924447499</c:v>
                      </c:pt>
                      <c:pt idx="48">
                        <c:v>29.8896550717762</c:v>
                      </c:pt>
                      <c:pt idx="49">
                        <c:v>30.512356219104799</c:v>
                      </c:pt>
                      <c:pt idx="50">
                        <c:v>31.1350573664335</c:v>
                      </c:pt>
                      <c:pt idx="51">
                        <c:v>31.757758513762202</c:v>
                      </c:pt>
                      <c:pt idx="52">
                        <c:v>32.380459661090903</c:v>
                      </c:pt>
                      <c:pt idx="53">
                        <c:v>33.003160808419501</c:v>
                      </c:pt>
                      <c:pt idx="54">
                        <c:v>33.625861955748199</c:v>
                      </c:pt>
                      <c:pt idx="55">
                        <c:v>34.248563103076897</c:v>
                      </c:pt>
                      <c:pt idx="56">
                        <c:v>34.871264250405503</c:v>
                      </c:pt>
                      <c:pt idx="57">
                        <c:v>35.4939653977342</c:v>
                      </c:pt>
                      <c:pt idx="58">
                        <c:v>36.116666545062898</c:v>
                      </c:pt>
                      <c:pt idx="59">
                        <c:v>36.739367692391497</c:v>
                      </c:pt>
                      <c:pt idx="60">
                        <c:v>37.362068839720202</c:v>
                      </c:pt>
                      <c:pt idx="61">
                        <c:v>37.9847699870489</c:v>
                      </c:pt>
                      <c:pt idx="62">
                        <c:v>38.607471134377498</c:v>
                      </c:pt>
                      <c:pt idx="63">
                        <c:v>39.230172281706203</c:v>
                      </c:pt>
                      <c:pt idx="64">
                        <c:v>39.852873429034901</c:v>
                      </c:pt>
                      <c:pt idx="65">
                        <c:v>40.475574576363599</c:v>
                      </c:pt>
                      <c:pt idx="66">
                        <c:v>41.098275723692197</c:v>
                      </c:pt>
                      <c:pt idx="67">
                        <c:v>41.720976871020902</c:v>
                      </c:pt>
                      <c:pt idx="68">
                        <c:v>42.3436780183496</c:v>
                      </c:pt>
                      <c:pt idx="69">
                        <c:v>42.966379165678198</c:v>
                      </c:pt>
                      <c:pt idx="70">
                        <c:v>43.589080313006903</c:v>
                      </c:pt>
                      <c:pt idx="71">
                        <c:v>44.211781460335601</c:v>
                      </c:pt>
                      <c:pt idx="72">
                        <c:v>44.834482607664199</c:v>
                      </c:pt>
                      <c:pt idx="73">
                        <c:v>45.457183754992897</c:v>
                      </c:pt>
                      <c:pt idx="74">
                        <c:v>46.079884902321602</c:v>
                      </c:pt>
                      <c:pt idx="75">
                        <c:v>46.7025860496503</c:v>
                      </c:pt>
                      <c:pt idx="76">
                        <c:v>47.325287196978898</c:v>
                      </c:pt>
                      <c:pt idx="77">
                        <c:v>47.947988344307603</c:v>
                      </c:pt>
                      <c:pt idx="78">
                        <c:v>48.570689491636301</c:v>
                      </c:pt>
                      <c:pt idx="79">
                        <c:v>49.1933906389649</c:v>
                      </c:pt>
                      <c:pt idx="80">
                        <c:v>49.816091786293597</c:v>
                      </c:pt>
                      <c:pt idx="81">
                        <c:v>50.438792933622302</c:v>
                      </c:pt>
                      <c:pt idx="82">
                        <c:v>51.061494080950901</c:v>
                      </c:pt>
                      <c:pt idx="83">
                        <c:v>51.684195228279599</c:v>
                      </c:pt>
                      <c:pt idx="84">
                        <c:v>52.306896375608297</c:v>
                      </c:pt>
                      <c:pt idx="85">
                        <c:v>52.929597522936902</c:v>
                      </c:pt>
                      <c:pt idx="86">
                        <c:v>53.5522986702656</c:v>
                      </c:pt>
                      <c:pt idx="87">
                        <c:v>54.174999817594298</c:v>
                      </c:pt>
                      <c:pt idx="88">
                        <c:v>54.797700964923003</c:v>
                      </c:pt>
                      <c:pt idx="89">
                        <c:v>55.420402112251601</c:v>
                      </c:pt>
                      <c:pt idx="90">
                        <c:v>56.043103259580299</c:v>
                      </c:pt>
                      <c:pt idx="91">
                        <c:v>56.665804406908997</c:v>
                      </c:pt>
                      <c:pt idx="92">
                        <c:v>57.288505554237602</c:v>
                      </c:pt>
                      <c:pt idx="93">
                        <c:v>57.9112067015663</c:v>
                      </c:pt>
                      <c:pt idx="94">
                        <c:v>58.533907848894998</c:v>
                      </c:pt>
                      <c:pt idx="95">
                        <c:v>59.156608996223603</c:v>
                      </c:pt>
                      <c:pt idx="96">
                        <c:v>59.779310143552301</c:v>
                      </c:pt>
                      <c:pt idx="97">
                        <c:v>60.402011290880999</c:v>
                      </c:pt>
                      <c:pt idx="98">
                        <c:v>61.024712438209598</c:v>
                      </c:pt>
                      <c:pt idx="99">
                        <c:v>61.647413585538303</c:v>
                      </c:pt>
                      <c:pt idx="100">
                        <c:v>62.270114732867</c:v>
                      </c:pt>
                    </c:numCache>
                  </c:numRef>
                </c:xVal>
                <c:yVal>
                  <c:numRef>
                    <c:extLst xmlns:c15="http://schemas.microsoft.com/office/drawing/2012/chart">
                      <c:ext xmlns:c15="http://schemas.microsoft.com/office/drawing/2012/chart" uri="{02D57815-91ED-43cb-92C2-25804820EDAC}">
                        <c15:formulaRef>
                          <c15:sqref>Sheet1!$J$3:$J$103</c15:sqref>
                        </c15:formulaRef>
                      </c:ext>
                    </c:extLst>
                    <c:numCache>
                      <c:formatCode>General</c:formatCode>
                      <c:ptCount val="101"/>
                      <c:pt idx="0">
                        <c:v>0.31991607610636302</c:v>
                      </c:pt>
                      <c:pt idx="1">
                        <c:v>0.31991607610636302</c:v>
                      </c:pt>
                      <c:pt idx="2">
                        <c:v>0.31991607610636302</c:v>
                      </c:pt>
                      <c:pt idx="3">
                        <c:v>0.36708411241022998</c:v>
                      </c:pt>
                      <c:pt idx="4">
                        <c:v>0.36708411241022998</c:v>
                      </c:pt>
                      <c:pt idx="5">
                        <c:v>0.36708411241022998</c:v>
                      </c:pt>
                      <c:pt idx="6">
                        <c:v>0.36708411241022998</c:v>
                      </c:pt>
                      <c:pt idx="7">
                        <c:v>0.36708411241022998</c:v>
                      </c:pt>
                      <c:pt idx="8">
                        <c:v>0.36708411241022998</c:v>
                      </c:pt>
                      <c:pt idx="9">
                        <c:v>0.36708411241022998</c:v>
                      </c:pt>
                      <c:pt idx="10">
                        <c:v>0.36708411241022998</c:v>
                      </c:pt>
                      <c:pt idx="11">
                        <c:v>0.36708411241022998</c:v>
                      </c:pt>
                      <c:pt idx="12">
                        <c:v>0.36708411241022998</c:v>
                      </c:pt>
                      <c:pt idx="13">
                        <c:v>0.36708411241022998</c:v>
                      </c:pt>
                      <c:pt idx="14">
                        <c:v>0.36708411241022998</c:v>
                      </c:pt>
                      <c:pt idx="15">
                        <c:v>0.36708411241022998</c:v>
                      </c:pt>
                      <c:pt idx="16">
                        <c:v>0.36708411241022998</c:v>
                      </c:pt>
                      <c:pt idx="17">
                        <c:v>0.36708411241022998</c:v>
                      </c:pt>
                      <c:pt idx="18">
                        <c:v>0.36708411241022998</c:v>
                      </c:pt>
                      <c:pt idx="19">
                        <c:v>0.36708411241022998</c:v>
                      </c:pt>
                      <c:pt idx="20">
                        <c:v>0.36708411241022998</c:v>
                      </c:pt>
                      <c:pt idx="21">
                        <c:v>0.36708411241022998</c:v>
                      </c:pt>
                      <c:pt idx="22">
                        <c:v>0.41948262374220002</c:v>
                      </c:pt>
                      <c:pt idx="23">
                        <c:v>0.41948262374220002</c:v>
                      </c:pt>
                      <c:pt idx="24">
                        <c:v>0.39274502059294703</c:v>
                      </c:pt>
                      <c:pt idx="25">
                        <c:v>0.39274502059294703</c:v>
                      </c:pt>
                      <c:pt idx="26">
                        <c:v>0.39274502059294703</c:v>
                      </c:pt>
                      <c:pt idx="27">
                        <c:v>0.39274502059294703</c:v>
                      </c:pt>
                      <c:pt idx="28">
                        <c:v>0.39274502059294703</c:v>
                      </c:pt>
                      <c:pt idx="29">
                        <c:v>0.39274502059294703</c:v>
                      </c:pt>
                      <c:pt idx="30">
                        <c:v>0.39274502059294703</c:v>
                      </c:pt>
                      <c:pt idx="31">
                        <c:v>0.39274502059294703</c:v>
                      </c:pt>
                      <c:pt idx="32">
                        <c:v>0.39274502059294703</c:v>
                      </c:pt>
                      <c:pt idx="33">
                        <c:v>0.39274502059294703</c:v>
                      </c:pt>
                      <c:pt idx="34">
                        <c:v>0.44951228848185798</c:v>
                      </c:pt>
                      <c:pt idx="35">
                        <c:v>0.44951228848185798</c:v>
                      </c:pt>
                      <c:pt idx="36">
                        <c:v>0.44951228848185798</c:v>
                      </c:pt>
                      <c:pt idx="37">
                        <c:v>0.435104659464909</c:v>
                      </c:pt>
                      <c:pt idx="38">
                        <c:v>0.435104659464909</c:v>
                      </c:pt>
                      <c:pt idx="39">
                        <c:v>0.435104659464909</c:v>
                      </c:pt>
                      <c:pt idx="40">
                        <c:v>0.435104659464909</c:v>
                      </c:pt>
                      <c:pt idx="41">
                        <c:v>0.435104659464909</c:v>
                      </c:pt>
                      <c:pt idx="42">
                        <c:v>0.435104659464909</c:v>
                      </c:pt>
                      <c:pt idx="43">
                        <c:v>0.435104659464909</c:v>
                      </c:pt>
                      <c:pt idx="44">
                        <c:v>0.48234886818956002</c:v>
                      </c:pt>
                      <c:pt idx="45">
                        <c:v>0.47927023548786202</c:v>
                      </c:pt>
                      <c:pt idx="46">
                        <c:v>0.47927023548786202</c:v>
                      </c:pt>
                      <c:pt idx="47">
                        <c:v>0.47927023548786202</c:v>
                      </c:pt>
                      <c:pt idx="48">
                        <c:v>0.47927023548786202</c:v>
                      </c:pt>
                      <c:pt idx="49">
                        <c:v>0.47927023548786202</c:v>
                      </c:pt>
                      <c:pt idx="50">
                        <c:v>0.47927023548786202</c:v>
                      </c:pt>
                      <c:pt idx="51">
                        <c:v>0.47927023548786202</c:v>
                      </c:pt>
                      <c:pt idx="52">
                        <c:v>0.51164158943933002</c:v>
                      </c:pt>
                      <c:pt idx="53">
                        <c:v>0.50880250249610504</c:v>
                      </c:pt>
                      <c:pt idx="54">
                        <c:v>0.50880250249610504</c:v>
                      </c:pt>
                      <c:pt idx="55">
                        <c:v>0.50880250249610504</c:v>
                      </c:pt>
                      <c:pt idx="56">
                        <c:v>0.50880250249610504</c:v>
                      </c:pt>
                      <c:pt idx="57">
                        <c:v>0.54741116240041598</c:v>
                      </c:pt>
                      <c:pt idx="58">
                        <c:v>0.54741116240041598</c:v>
                      </c:pt>
                      <c:pt idx="59">
                        <c:v>0.54741116240041598</c:v>
                      </c:pt>
                      <c:pt idx="60">
                        <c:v>0.54020703280903504</c:v>
                      </c:pt>
                      <c:pt idx="61">
                        <c:v>0.54020703280903504</c:v>
                      </c:pt>
                      <c:pt idx="62">
                        <c:v>0.570098476465287</c:v>
                      </c:pt>
                      <c:pt idx="63">
                        <c:v>0.570098476465287</c:v>
                      </c:pt>
                      <c:pt idx="64">
                        <c:v>0.57353792060531095</c:v>
                      </c:pt>
                      <c:pt idx="65">
                        <c:v>0.57353792060531095</c:v>
                      </c:pt>
                      <c:pt idx="66">
                        <c:v>0.57353792060531095</c:v>
                      </c:pt>
                      <c:pt idx="67">
                        <c:v>0.60202785248903401</c:v>
                      </c:pt>
                      <c:pt idx="68">
                        <c:v>0.60202785248903401</c:v>
                      </c:pt>
                      <c:pt idx="69">
                        <c:v>0.60202785248903401</c:v>
                      </c:pt>
                      <c:pt idx="70">
                        <c:v>0.60202785248903401</c:v>
                      </c:pt>
                      <c:pt idx="71">
                        <c:v>0.623451199491041</c:v>
                      </c:pt>
                      <c:pt idx="72">
                        <c:v>0.623451199491041</c:v>
                      </c:pt>
                      <c:pt idx="73">
                        <c:v>0.623451199491041</c:v>
                      </c:pt>
                      <c:pt idx="74">
                        <c:v>0.665632347328725</c:v>
                      </c:pt>
                      <c:pt idx="75">
                        <c:v>0.665632347328725</c:v>
                      </c:pt>
                      <c:pt idx="76">
                        <c:v>0.665632347328725</c:v>
                      </c:pt>
                      <c:pt idx="77">
                        <c:v>0.665632347328725</c:v>
                      </c:pt>
                      <c:pt idx="78">
                        <c:v>0.71404315152280895</c:v>
                      </c:pt>
                      <c:pt idx="79">
                        <c:v>0.72579636460632702</c:v>
                      </c:pt>
                      <c:pt idx="80">
                        <c:v>0.72579636460632702</c:v>
                      </c:pt>
                      <c:pt idx="81">
                        <c:v>0.72579636460632702</c:v>
                      </c:pt>
                      <c:pt idx="82">
                        <c:v>0.77909613768892105</c:v>
                      </c:pt>
                      <c:pt idx="83">
                        <c:v>0.77219528099422097</c:v>
                      </c:pt>
                      <c:pt idx="84">
                        <c:v>0.77219528099422097</c:v>
                      </c:pt>
                      <c:pt idx="85">
                        <c:v>0.824742825625424</c:v>
                      </c:pt>
                      <c:pt idx="86">
                        <c:v>0.824742825625424</c:v>
                      </c:pt>
                      <c:pt idx="87">
                        <c:v>0.80809524834410695</c:v>
                      </c:pt>
                      <c:pt idx="88">
                        <c:v>0.87412986468224796</c:v>
                      </c:pt>
                      <c:pt idx="89">
                        <c:v>0.87412986468224796</c:v>
                      </c:pt>
                      <c:pt idx="90">
                        <c:v>0.98009997427234796</c:v>
                      </c:pt>
                      <c:pt idx="91">
                        <c:v>0.98009997427234796</c:v>
                      </c:pt>
                      <c:pt idx="92">
                        <c:v>0.875821146756394</c:v>
                      </c:pt>
                      <c:pt idx="93">
                        <c:v>0.83165566718849704</c:v>
                      </c:pt>
                      <c:pt idx="94">
                        <c:v>0.83165566718849704</c:v>
                      </c:pt>
                      <c:pt idx="95">
                        <c:v>0.84230291600979801</c:v>
                      </c:pt>
                      <c:pt idx="96">
                        <c:v>0.84230291600979801</c:v>
                      </c:pt>
                      <c:pt idx="97">
                        <c:v>0.39044866000710698</c:v>
                      </c:pt>
                      <c:pt idx="98">
                        <c:v>0.37280790465837699</c:v>
                      </c:pt>
                      <c:pt idx="99">
                        <c:v>0.37280790465837699</c:v>
                      </c:pt>
                      <c:pt idx="100">
                        <c:v>8.89924337729667E-2</c:v>
                      </c:pt>
                    </c:numCache>
                  </c:numRef>
                </c:yVal>
                <c:smooth val="1"/>
                <c:extLst xmlns:c15="http://schemas.microsoft.com/office/drawing/2012/chart">
                  <c:ext xmlns:c16="http://schemas.microsoft.com/office/drawing/2014/chart" uri="{C3380CC4-5D6E-409C-BE32-E72D297353CC}">
                    <c16:uniqueId val="{00000006-DC49-4AF0-83D0-2F141E7FF882}"/>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Sheet1!$M$1</c15:sqref>
                        </c15:formulaRef>
                      </c:ext>
                    </c:extLst>
                    <c:strCache>
                      <c:ptCount val="1"/>
                      <c:pt idx="0">
                        <c:v>25% 1.2 sub.</c:v>
                      </c:pt>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Sheet1!$M$3:$M$102</c15:sqref>
                        </c15:formulaRef>
                      </c:ext>
                    </c:extLst>
                    <c:numCache>
                      <c:formatCode>General</c:formatCode>
                      <c:ptCount val="100"/>
                      <c:pt idx="0">
                        <c:v>0</c:v>
                      </c:pt>
                      <c:pt idx="1">
                        <c:v>0.62173576634372796</c:v>
                      </c:pt>
                      <c:pt idx="2">
                        <c:v>1.2434715326874599</c:v>
                      </c:pt>
                      <c:pt idx="3">
                        <c:v>1.8652072990311801</c:v>
                      </c:pt>
                      <c:pt idx="4">
                        <c:v>2.4869430653749101</c:v>
                      </c:pt>
                      <c:pt idx="5">
                        <c:v>3.10867883171864</c:v>
                      </c:pt>
                      <c:pt idx="6">
                        <c:v>3.73041459806237</c:v>
                      </c:pt>
                      <c:pt idx="7">
                        <c:v>4.3521503644060902</c:v>
                      </c:pt>
                      <c:pt idx="8">
                        <c:v>4.9738861307498201</c:v>
                      </c:pt>
                      <c:pt idx="9">
                        <c:v>5.5956218970935501</c:v>
                      </c:pt>
                      <c:pt idx="10">
                        <c:v>6.21735766343728</c:v>
                      </c:pt>
                      <c:pt idx="11">
                        <c:v>6.8390934297810002</c:v>
                      </c:pt>
                      <c:pt idx="12">
                        <c:v>7.4608291961247302</c:v>
                      </c:pt>
                      <c:pt idx="13">
                        <c:v>8.0825649624684601</c:v>
                      </c:pt>
                      <c:pt idx="14">
                        <c:v>8.7043007288121892</c:v>
                      </c:pt>
                      <c:pt idx="15">
                        <c:v>9.3260364951559094</c:v>
                      </c:pt>
                      <c:pt idx="16">
                        <c:v>9.9477722614996402</c:v>
                      </c:pt>
                      <c:pt idx="17">
                        <c:v>10.569508027843399</c:v>
                      </c:pt>
                      <c:pt idx="18">
                        <c:v>11.1912437941871</c:v>
                      </c:pt>
                      <c:pt idx="19">
                        <c:v>11.812979560530801</c:v>
                      </c:pt>
                      <c:pt idx="20">
                        <c:v>12.4347153268745</c:v>
                      </c:pt>
                      <c:pt idx="21">
                        <c:v>13.0564510932183</c:v>
                      </c:pt>
                      <c:pt idx="22">
                        <c:v>13.678186859562</c:v>
                      </c:pt>
                      <c:pt idx="23">
                        <c:v>14.299922625905699</c:v>
                      </c:pt>
                      <c:pt idx="24">
                        <c:v>14.921658392249499</c:v>
                      </c:pt>
                      <c:pt idx="25">
                        <c:v>15.5433941585932</c:v>
                      </c:pt>
                      <c:pt idx="26">
                        <c:v>16.165129924936899</c:v>
                      </c:pt>
                      <c:pt idx="27">
                        <c:v>16.7868656912806</c:v>
                      </c:pt>
                      <c:pt idx="28">
                        <c:v>17.4086014576244</c:v>
                      </c:pt>
                      <c:pt idx="29">
                        <c:v>18.0303372239681</c:v>
                      </c:pt>
                      <c:pt idx="30">
                        <c:v>18.652072990311801</c:v>
                      </c:pt>
                      <c:pt idx="31">
                        <c:v>19.273808756655601</c:v>
                      </c:pt>
                      <c:pt idx="32">
                        <c:v>19.895544522999302</c:v>
                      </c:pt>
                      <c:pt idx="33">
                        <c:v>20.517280289342999</c:v>
                      </c:pt>
                      <c:pt idx="34">
                        <c:v>21.1390160556867</c:v>
                      </c:pt>
                      <c:pt idx="35">
                        <c:v>21.7607518220305</c:v>
                      </c:pt>
                      <c:pt idx="36">
                        <c:v>22.3824875883742</c:v>
                      </c:pt>
                      <c:pt idx="37">
                        <c:v>23.004223354717901</c:v>
                      </c:pt>
                      <c:pt idx="38">
                        <c:v>23.625959121061701</c:v>
                      </c:pt>
                      <c:pt idx="39">
                        <c:v>24.247694887405402</c:v>
                      </c:pt>
                      <c:pt idx="40">
                        <c:v>24.869430653749099</c:v>
                      </c:pt>
                      <c:pt idx="41">
                        <c:v>25.491166420092799</c:v>
                      </c:pt>
                      <c:pt idx="42">
                        <c:v>26.1129021864366</c:v>
                      </c:pt>
                      <c:pt idx="43">
                        <c:v>26.7346379527803</c:v>
                      </c:pt>
                      <c:pt idx="44">
                        <c:v>27.356373719124001</c:v>
                      </c:pt>
                      <c:pt idx="45">
                        <c:v>27.978109485467801</c:v>
                      </c:pt>
                      <c:pt idx="46">
                        <c:v>28.599845251811502</c:v>
                      </c:pt>
                      <c:pt idx="47">
                        <c:v>29.221581018155199</c:v>
                      </c:pt>
                      <c:pt idx="48">
                        <c:v>29.843316784498999</c:v>
                      </c:pt>
                      <c:pt idx="49">
                        <c:v>30.465052550842699</c:v>
                      </c:pt>
                      <c:pt idx="50">
                        <c:v>31.0867883171864</c:v>
                      </c:pt>
                      <c:pt idx="51">
                        <c:v>31.708524083530101</c:v>
                      </c:pt>
                      <c:pt idx="52">
                        <c:v>32.330259849873897</c:v>
                      </c:pt>
                      <c:pt idx="53">
                        <c:v>32.951995616217602</c:v>
                      </c:pt>
                      <c:pt idx="54">
                        <c:v>33.573731382561299</c:v>
                      </c:pt>
                      <c:pt idx="55">
                        <c:v>34.195467148905003</c:v>
                      </c:pt>
                      <c:pt idx="56">
                        <c:v>34.817202915248799</c:v>
                      </c:pt>
                      <c:pt idx="57">
                        <c:v>35.438938681592496</c:v>
                      </c:pt>
                      <c:pt idx="58">
                        <c:v>36.060674447936201</c:v>
                      </c:pt>
                      <c:pt idx="59">
                        <c:v>36.682410214279898</c:v>
                      </c:pt>
                      <c:pt idx="60">
                        <c:v>37.304145980623701</c:v>
                      </c:pt>
                      <c:pt idx="61">
                        <c:v>37.925881746967399</c:v>
                      </c:pt>
                      <c:pt idx="62">
                        <c:v>38.547617513311103</c:v>
                      </c:pt>
                      <c:pt idx="63">
                        <c:v>39.1693532796548</c:v>
                      </c:pt>
                      <c:pt idx="64">
                        <c:v>39.791089045998604</c:v>
                      </c:pt>
                      <c:pt idx="65">
                        <c:v>40.412824812342301</c:v>
                      </c:pt>
                      <c:pt idx="66">
                        <c:v>41.034560578685998</c:v>
                      </c:pt>
                      <c:pt idx="67">
                        <c:v>41.656296345029801</c:v>
                      </c:pt>
                      <c:pt idx="68">
                        <c:v>42.278032111373498</c:v>
                      </c:pt>
                      <c:pt idx="69">
                        <c:v>42.899767877717203</c:v>
                      </c:pt>
                      <c:pt idx="70">
                        <c:v>43.5215036440609</c:v>
                      </c:pt>
                      <c:pt idx="71">
                        <c:v>44.143239410404703</c:v>
                      </c:pt>
                      <c:pt idx="72">
                        <c:v>44.764975176748401</c:v>
                      </c:pt>
                      <c:pt idx="73">
                        <c:v>45.386710943092098</c:v>
                      </c:pt>
                      <c:pt idx="74">
                        <c:v>46.008446709435802</c:v>
                      </c:pt>
                      <c:pt idx="75">
                        <c:v>46.630182475779598</c:v>
                      </c:pt>
                      <c:pt idx="76">
                        <c:v>47.251918242123303</c:v>
                      </c:pt>
                      <c:pt idx="77">
                        <c:v>47.873654008467</c:v>
                      </c:pt>
                      <c:pt idx="78">
                        <c:v>48.495389774810697</c:v>
                      </c:pt>
                      <c:pt idx="79">
                        <c:v>49.1171255411545</c:v>
                      </c:pt>
                      <c:pt idx="80">
                        <c:v>49.738861307498198</c:v>
                      </c:pt>
                      <c:pt idx="81">
                        <c:v>50.360597073841902</c:v>
                      </c:pt>
                      <c:pt idx="82">
                        <c:v>50.982332840185599</c:v>
                      </c:pt>
                      <c:pt idx="83">
                        <c:v>51.604068606529403</c:v>
                      </c:pt>
                      <c:pt idx="84">
                        <c:v>52.2258043728731</c:v>
                      </c:pt>
                      <c:pt idx="85">
                        <c:v>52.847540139216797</c:v>
                      </c:pt>
                      <c:pt idx="86">
                        <c:v>53.469275905560501</c:v>
                      </c:pt>
                      <c:pt idx="87">
                        <c:v>54.091011671904297</c:v>
                      </c:pt>
                      <c:pt idx="88">
                        <c:v>54.712747438248002</c:v>
                      </c:pt>
                      <c:pt idx="89">
                        <c:v>55.334483204591699</c:v>
                      </c:pt>
                      <c:pt idx="90">
                        <c:v>55.956218970935403</c:v>
                      </c:pt>
                      <c:pt idx="91">
                        <c:v>56.5779547372792</c:v>
                      </c:pt>
                      <c:pt idx="92">
                        <c:v>57.199690503622897</c:v>
                      </c:pt>
                      <c:pt idx="93">
                        <c:v>57.821426269966601</c:v>
                      </c:pt>
                      <c:pt idx="94">
                        <c:v>58.443162036310298</c:v>
                      </c:pt>
                      <c:pt idx="95">
                        <c:v>59.064897802654102</c:v>
                      </c:pt>
                      <c:pt idx="96">
                        <c:v>59.686633568997799</c:v>
                      </c:pt>
                      <c:pt idx="97">
                        <c:v>60.308369335341503</c:v>
                      </c:pt>
                      <c:pt idx="98">
                        <c:v>60.9301051016852</c:v>
                      </c:pt>
                      <c:pt idx="99">
                        <c:v>61.551840868028997</c:v>
                      </c:pt>
                    </c:numCache>
                  </c:numRef>
                </c:xVal>
                <c:yVal>
                  <c:numRef>
                    <c:extLst xmlns:c15="http://schemas.microsoft.com/office/drawing/2012/chart">
                      <c:ext xmlns:c15="http://schemas.microsoft.com/office/drawing/2012/chart" uri="{02D57815-91ED-43cb-92C2-25804820EDAC}">
                        <c15:formulaRef>
                          <c15:sqref>Sheet1!$N$3:$N$102</c15:sqref>
                        </c15:formulaRef>
                      </c:ext>
                    </c:extLst>
                    <c:numCache>
                      <c:formatCode>General</c:formatCode>
                      <c:ptCount val="100"/>
                      <c:pt idx="0">
                        <c:v>0.48872859400036101</c:v>
                      </c:pt>
                      <c:pt idx="1">
                        <c:v>0.48872859400036101</c:v>
                      </c:pt>
                      <c:pt idx="2">
                        <c:v>0.48872859400036101</c:v>
                      </c:pt>
                      <c:pt idx="3">
                        <c:v>0.48872859400036101</c:v>
                      </c:pt>
                      <c:pt idx="4">
                        <c:v>0.48872859400036101</c:v>
                      </c:pt>
                      <c:pt idx="5">
                        <c:v>0.48872859400036101</c:v>
                      </c:pt>
                      <c:pt idx="6">
                        <c:v>0.48872859400036101</c:v>
                      </c:pt>
                      <c:pt idx="7">
                        <c:v>0.48872859400036101</c:v>
                      </c:pt>
                      <c:pt idx="8">
                        <c:v>0.53224349267993598</c:v>
                      </c:pt>
                      <c:pt idx="9">
                        <c:v>0.53224349267993598</c:v>
                      </c:pt>
                      <c:pt idx="10">
                        <c:v>0.53224349267993598</c:v>
                      </c:pt>
                      <c:pt idx="11">
                        <c:v>0.53224349267993598</c:v>
                      </c:pt>
                      <c:pt idx="12">
                        <c:v>0.53224349267993598</c:v>
                      </c:pt>
                      <c:pt idx="13">
                        <c:v>0.53224349267993598</c:v>
                      </c:pt>
                      <c:pt idx="14">
                        <c:v>0.53224349267993598</c:v>
                      </c:pt>
                      <c:pt idx="15">
                        <c:v>0.53224349267993598</c:v>
                      </c:pt>
                      <c:pt idx="16">
                        <c:v>0.53224349267993598</c:v>
                      </c:pt>
                      <c:pt idx="17">
                        <c:v>0.53224349267993598</c:v>
                      </c:pt>
                      <c:pt idx="18">
                        <c:v>0.53224349267993598</c:v>
                      </c:pt>
                      <c:pt idx="19">
                        <c:v>0.53224349267993598</c:v>
                      </c:pt>
                      <c:pt idx="20">
                        <c:v>0.53224349267993598</c:v>
                      </c:pt>
                      <c:pt idx="21">
                        <c:v>0.58146535595188198</c:v>
                      </c:pt>
                      <c:pt idx="22">
                        <c:v>0.58146535595188198</c:v>
                      </c:pt>
                      <c:pt idx="23">
                        <c:v>0.54955134481966705</c:v>
                      </c:pt>
                      <c:pt idx="24">
                        <c:v>0.54955134481966705</c:v>
                      </c:pt>
                      <c:pt idx="25">
                        <c:v>0.54955134481966705</c:v>
                      </c:pt>
                      <c:pt idx="26">
                        <c:v>0.54955134481966705</c:v>
                      </c:pt>
                      <c:pt idx="27">
                        <c:v>0.54955134481966705</c:v>
                      </c:pt>
                      <c:pt idx="28">
                        <c:v>0.54955134481966705</c:v>
                      </c:pt>
                      <c:pt idx="29">
                        <c:v>0.54955134481966705</c:v>
                      </c:pt>
                      <c:pt idx="30">
                        <c:v>0.54955134481966705</c:v>
                      </c:pt>
                      <c:pt idx="31">
                        <c:v>0.54955134481966705</c:v>
                      </c:pt>
                      <c:pt idx="32">
                        <c:v>0.54955134481966705</c:v>
                      </c:pt>
                      <c:pt idx="33">
                        <c:v>0.54955134481966705</c:v>
                      </c:pt>
                      <c:pt idx="34">
                        <c:v>0.58508987271441304</c:v>
                      </c:pt>
                      <c:pt idx="35">
                        <c:v>0.58508987271441304</c:v>
                      </c:pt>
                      <c:pt idx="36">
                        <c:v>0.55525978123590103</c:v>
                      </c:pt>
                      <c:pt idx="37">
                        <c:v>0.55525978123590103</c:v>
                      </c:pt>
                      <c:pt idx="38">
                        <c:v>0.55525978123590103</c:v>
                      </c:pt>
                      <c:pt idx="39">
                        <c:v>0.55525978123590103</c:v>
                      </c:pt>
                      <c:pt idx="40">
                        <c:v>0.55525978123590103</c:v>
                      </c:pt>
                      <c:pt idx="41">
                        <c:v>0.55525978123590103</c:v>
                      </c:pt>
                      <c:pt idx="42">
                        <c:v>0.55525978123590103</c:v>
                      </c:pt>
                      <c:pt idx="43">
                        <c:v>0.55525978123590103</c:v>
                      </c:pt>
                      <c:pt idx="44">
                        <c:v>0.57168267887180402</c:v>
                      </c:pt>
                      <c:pt idx="45">
                        <c:v>0.57168267887180402</c:v>
                      </c:pt>
                      <c:pt idx="46">
                        <c:v>0.57168267887180402</c:v>
                      </c:pt>
                      <c:pt idx="47">
                        <c:v>0.57168267887180402</c:v>
                      </c:pt>
                      <c:pt idx="48">
                        <c:v>0.57168267887180402</c:v>
                      </c:pt>
                      <c:pt idx="49">
                        <c:v>0.57168267887180402</c:v>
                      </c:pt>
                      <c:pt idx="50">
                        <c:v>0.57168267887180402</c:v>
                      </c:pt>
                      <c:pt idx="51">
                        <c:v>0.58213171255619101</c:v>
                      </c:pt>
                      <c:pt idx="52">
                        <c:v>0.57251513287151001</c:v>
                      </c:pt>
                      <c:pt idx="53">
                        <c:v>0.57251513287151001</c:v>
                      </c:pt>
                      <c:pt idx="54">
                        <c:v>0.57251513287151001</c:v>
                      </c:pt>
                      <c:pt idx="55">
                        <c:v>0.57251513287151001</c:v>
                      </c:pt>
                      <c:pt idx="56">
                        <c:v>0.57251513287151001</c:v>
                      </c:pt>
                      <c:pt idx="57">
                        <c:v>0.57494348333013401</c:v>
                      </c:pt>
                      <c:pt idx="58">
                        <c:v>0.57494348333013401</c:v>
                      </c:pt>
                      <c:pt idx="59">
                        <c:v>0.57176859267042401</c:v>
                      </c:pt>
                      <c:pt idx="60">
                        <c:v>0.57176859267042401</c:v>
                      </c:pt>
                      <c:pt idx="61">
                        <c:v>0.55750946984511895</c:v>
                      </c:pt>
                      <c:pt idx="62">
                        <c:v>0.55750946984511895</c:v>
                      </c:pt>
                      <c:pt idx="63">
                        <c:v>0.55750946984511895</c:v>
                      </c:pt>
                      <c:pt idx="64">
                        <c:v>0.56945414131774197</c:v>
                      </c:pt>
                      <c:pt idx="65">
                        <c:v>0.56945414131774197</c:v>
                      </c:pt>
                      <c:pt idx="66">
                        <c:v>0.53921656456604705</c:v>
                      </c:pt>
                      <c:pt idx="67">
                        <c:v>0.53921656456604705</c:v>
                      </c:pt>
                      <c:pt idx="68">
                        <c:v>0.53921656456604705</c:v>
                      </c:pt>
                      <c:pt idx="69">
                        <c:v>0.538259678511258</c:v>
                      </c:pt>
                      <c:pt idx="70">
                        <c:v>0.50127118897816403</c:v>
                      </c:pt>
                      <c:pt idx="71">
                        <c:v>0.51030708994574503</c:v>
                      </c:pt>
                      <c:pt idx="72">
                        <c:v>0.51030708994574503</c:v>
                      </c:pt>
                      <c:pt idx="73">
                        <c:v>0.51030708994574503</c:v>
                      </c:pt>
                      <c:pt idx="74">
                        <c:v>0.46641635518607999</c:v>
                      </c:pt>
                      <c:pt idx="75">
                        <c:v>0.46641635518607999</c:v>
                      </c:pt>
                      <c:pt idx="76">
                        <c:v>0.46641635518607999</c:v>
                      </c:pt>
                      <c:pt idx="77">
                        <c:v>0.47346662018635999</c:v>
                      </c:pt>
                      <c:pt idx="78">
                        <c:v>0.417718609548</c:v>
                      </c:pt>
                      <c:pt idx="79">
                        <c:v>0.417718609548</c:v>
                      </c:pt>
                      <c:pt idx="80">
                        <c:v>0.417718609548</c:v>
                      </c:pt>
                      <c:pt idx="81">
                        <c:v>0.372313505201326</c:v>
                      </c:pt>
                      <c:pt idx="82">
                        <c:v>0.350028038537328</c:v>
                      </c:pt>
                      <c:pt idx="83">
                        <c:v>0.350028038537328</c:v>
                      </c:pt>
                      <c:pt idx="84">
                        <c:v>0.315128472983432</c:v>
                      </c:pt>
                      <c:pt idx="85">
                        <c:v>0.315128472983432</c:v>
                      </c:pt>
                      <c:pt idx="86">
                        <c:v>0.315128472983432</c:v>
                      </c:pt>
                      <c:pt idx="87">
                        <c:v>0.28899051319857899</c:v>
                      </c:pt>
                      <c:pt idx="88">
                        <c:v>0.28899051319857899</c:v>
                      </c:pt>
                      <c:pt idx="89">
                        <c:v>0.28899051319857899</c:v>
                      </c:pt>
                      <c:pt idx="90">
                        <c:v>0.26989795154924501</c:v>
                      </c:pt>
                      <c:pt idx="91">
                        <c:v>0.258329615788914</c:v>
                      </c:pt>
                      <c:pt idx="92">
                        <c:v>0.258329615788914</c:v>
                      </c:pt>
                      <c:pt idx="93">
                        <c:v>0.189235154472397</c:v>
                      </c:pt>
                      <c:pt idx="94">
                        <c:v>1.02083121236129E-2</c:v>
                      </c:pt>
                      <c:pt idx="95">
                        <c:v>1.02083121236129E-2</c:v>
                      </c:pt>
                      <c:pt idx="96">
                        <c:v>1.02083121236129E-2</c:v>
                      </c:pt>
                      <c:pt idx="97">
                        <c:v>6.8622911478766601E-3</c:v>
                      </c:pt>
                      <c:pt idx="98">
                        <c:v>3.0622578236050302E-3</c:v>
                      </c:pt>
                      <c:pt idx="99">
                        <c:v>3.0622578236050302E-3</c:v>
                      </c:pt>
                    </c:numCache>
                  </c:numRef>
                </c:yVal>
                <c:smooth val="1"/>
                <c:extLst xmlns:c15="http://schemas.microsoft.com/office/drawing/2012/chart">
                  <c:ext xmlns:c16="http://schemas.microsoft.com/office/drawing/2014/chart" uri="{C3380CC4-5D6E-409C-BE32-E72D297353CC}">
                    <c16:uniqueId val="{00000007-DC49-4AF0-83D0-2F141E7FF882}"/>
                  </c:ext>
                </c:extLst>
              </c15:ser>
            </c15:filteredScatterSeries>
          </c:ext>
        </c:extLst>
      </c:scatterChart>
      <c:valAx>
        <c:axId val="1004737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Distance (m)</a:t>
                </a:r>
              </a:p>
            </c:rich>
          </c:tx>
          <c:layout>
            <c:manualLayout>
              <c:xMode val="edge"/>
              <c:yMode val="edge"/>
              <c:x val="0.43011311757477871"/>
              <c:y val="0.91821390210219411"/>
            </c:manualLayout>
          </c:layout>
          <c:overlay val="0"/>
          <c:spPr>
            <a:noFill/>
            <a:ln w="12700">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746024"/>
        <c:crosses val="autoZero"/>
        <c:crossBetween val="midCat"/>
      </c:valAx>
      <c:valAx>
        <c:axId val="10047460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Velocity (m/s)</a:t>
                </a:r>
              </a:p>
            </c:rich>
          </c:tx>
          <c:layout>
            <c:manualLayout>
              <c:xMode val="edge"/>
              <c:yMode val="edge"/>
              <c:x val="1.9935762542917266E-2"/>
              <c:y val="0.421274462067107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73702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Height</a:t>
            </a:r>
            <a:r>
              <a:rPr lang="en-US" sz="1000" baseline="0"/>
              <a:t> ratios</a:t>
            </a:r>
            <a:r>
              <a:rPr lang="en-US" sz="1000"/>
              <a:t> comparison</a:t>
            </a:r>
            <a:r>
              <a:rPr lang="en-US" sz="1000" baseline="0"/>
              <a:t> at 30% width at km 132</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47432463898043"/>
          <c:y val="0.16183186553882697"/>
          <c:w val="0.85841370282807017"/>
          <c:h val="0.72091090654484513"/>
        </c:manualLayout>
      </c:layout>
      <c:scatterChart>
        <c:scatterStyle val="smoothMarker"/>
        <c:varyColors val="0"/>
        <c:ser>
          <c:idx val="4"/>
          <c:order val="4"/>
          <c:tx>
            <c:v>30% 0.5 depth</c:v>
          </c:tx>
          <c:spPr>
            <a:ln w="19050" cap="rnd">
              <a:solidFill>
                <a:schemeClr val="accent5"/>
              </a:solidFill>
              <a:round/>
            </a:ln>
            <a:effectLst/>
          </c:spPr>
          <c:marker>
            <c:symbol val="none"/>
          </c:marker>
          <c:xVal>
            <c:numRef>
              <c:f>Sheet1!$Q$3:$Q$103</c:f>
              <c:numCache>
                <c:formatCode>General</c:formatCode>
                <c:ptCount val="101"/>
                <c:pt idx="0">
                  <c:v>0</c:v>
                </c:pt>
                <c:pt idx="1">
                  <c:v>0.60454325450143998</c:v>
                </c:pt>
                <c:pt idx="2">
                  <c:v>1.20908650900288</c:v>
                </c:pt>
                <c:pt idx="3">
                  <c:v>1.8136297635043199</c:v>
                </c:pt>
                <c:pt idx="4">
                  <c:v>2.4181730180057599</c:v>
                </c:pt>
                <c:pt idx="5">
                  <c:v>3.0227162725071999</c:v>
                </c:pt>
                <c:pt idx="6">
                  <c:v>3.6272595270086399</c:v>
                </c:pt>
                <c:pt idx="7">
                  <c:v>4.2318027815100798</c:v>
                </c:pt>
                <c:pt idx="8">
                  <c:v>4.8363460360115198</c:v>
                </c:pt>
                <c:pt idx="9">
                  <c:v>5.4408892905129598</c:v>
                </c:pt>
                <c:pt idx="10">
                  <c:v>6.0454325450143998</c:v>
                </c:pt>
                <c:pt idx="11">
                  <c:v>6.6499757995158397</c:v>
                </c:pt>
                <c:pt idx="12">
                  <c:v>7.2545190540172797</c:v>
                </c:pt>
                <c:pt idx="13">
                  <c:v>7.8590623085187197</c:v>
                </c:pt>
                <c:pt idx="14">
                  <c:v>8.4636055630201597</c:v>
                </c:pt>
                <c:pt idx="15">
                  <c:v>9.0681488175215996</c:v>
                </c:pt>
                <c:pt idx="16">
                  <c:v>9.6726920720230396</c:v>
                </c:pt>
                <c:pt idx="17">
                  <c:v>10.277235326524499</c:v>
                </c:pt>
                <c:pt idx="18">
                  <c:v>10.8817785810259</c:v>
                </c:pt>
                <c:pt idx="19">
                  <c:v>11.4863218355274</c:v>
                </c:pt>
                <c:pt idx="20">
                  <c:v>12.0908650900288</c:v>
                </c:pt>
                <c:pt idx="21">
                  <c:v>12.6954083445302</c:v>
                </c:pt>
                <c:pt idx="22">
                  <c:v>13.299951599031701</c:v>
                </c:pt>
                <c:pt idx="23">
                  <c:v>13.9044948535331</c:v>
                </c:pt>
                <c:pt idx="24">
                  <c:v>14.5090381080346</c:v>
                </c:pt>
                <c:pt idx="25">
                  <c:v>15.113581362535999</c:v>
                </c:pt>
                <c:pt idx="26">
                  <c:v>15.7181246170374</c:v>
                </c:pt>
                <c:pt idx="27">
                  <c:v>16.322667871538901</c:v>
                </c:pt>
                <c:pt idx="28">
                  <c:v>16.927211126040302</c:v>
                </c:pt>
                <c:pt idx="29">
                  <c:v>17.531754380541798</c:v>
                </c:pt>
                <c:pt idx="30">
                  <c:v>18.136297635043199</c:v>
                </c:pt>
                <c:pt idx="31">
                  <c:v>18.7408408895446</c:v>
                </c:pt>
                <c:pt idx="32">
                  <c:v>19.345384144046101</c:v>
                </c:pt>
                <c:pt idx="33">
                  <c:v>19.949927398547501</c:v>
                </c:pt>
                <c:pt idx="34">
                  <c:v>20.554470653048998</c:v>
                </c:pt>
                <c:pt idx="35">
                  <c:v>21.159013907550399</c:v>
                </c:pt>
                <c:pt idx="36">
                  <c:v>21.7635571620518</c:v>
                </c:pt>
                <c:pt idx="37">
                  <c:v>22.3681004165533</c:v>
                </c:pt>
                <c:pt idx="38">
                  <c:v>22.972643671054701</c:v>
                </c:pt>
                <c:pt idx="39">
                  <c:v>23.577186925556202</c:v>
                </c:pt>
                <c:pt idx="40">
                  <c:v>24.181730180057599</c:v>
                </c:pt>
                <c:pt idx="41">
                  <c:v>24.786273434559</c:v>
                </c:pt>
                <c:pt idx="42">
                  <c:v>25.3908166890605</c:v>
                </c:pt>
                <c:pt idx="43">
                  <c:v>25.995359943561901</c:v>
                </c:pt>
                <c:pt idx="44">
                  <c:v>26.599903198063402</c:v>
                </c:pt>
                <c:pt idx="45">
                  <c:v>27.204446452564799</c:v>
                </c:pt>
                <c:pt idx="46">
                  <c:v>27.8089897070662</c:v>
                </c:pt>
                <c:pt idx="47">
                  <c:v>28.4135329615677</c:v>
                </c:pt>
                <c:pt idx="48">
                  <c:v>29.018076216069101</c:v>
                </c:pt>
                <c:pt idx="49">
                  <c:v>29.622619470570601</c:v>
                </c:pt>
                <c:pt idx="50">
                  <c:v>30.227162725071999</c:v>
                </c:pt>
                <c:pt idx="51">
                  <c:v>30.8317059795734</c:v>
                </c:pt>
                <c:pt idx="52">
                  <c:v>31.4362492340749</c:v>
                </c:pt>
                <c:pt idx="53">
                  <c:v>32.040792488576301</c:v>
                </c:pt>
                <c:pt idx="54">
                  <c:v>32.645335743077801</c:v>
                </c:pt>
                <c:pt idx="55">
                  <c:v>33.249878997579202</c:v>
                </c:pt>
                <c:pt idx="56">
                  <c:v>33.854422252080603</c:v>
                </c:pt>
                <c:pt idx="57">
                  <c:v>34.458965506582103</c:v>
                </c:pt>
                <c:pt idx="58">
                  <c:v>35.063508761083497</c:v>
                </c:pt>
                <c:pt idx="59">
                  <c:v>35.668052015584898</c:v>
                </c:pt>
                <c:pt idx="60">
                  <c:v>36.272595270086399</c:v>
                </c:pt>
                <c:pt idx="61">
                  <c:v>36.877138524587799</c:v>
                </c:pt>
                <c:pt idx="62">
                  <c:v>37.4816817790892</c:v>
                </c:pt>
                <c:pt idx="63">
                  <c:v>38.086225033590701</c:v>
                </c:pt>
                <c:pt idx="64">
                  <c:v>38.690768288092102</c:v>
                </c:pt>
                <c:pt idx="65">
                  <c:v>39.295311542593602</c:v>
                </c:pt>
                <c:pt idx="66">
                  <c:v>39.899854797095003</c:v>
                </c:pt>
                <c:pt idx="67">
                  <c:v>40.504398051596397</c:v>
                </c:pt>
                <c:pt idx="68">
                  <c:v>41.108941306097897</c:v>
                </c:pt>
                <c:pt idx="69">
                  <c:v>41.713484560599298</c:v>
                </c:pt>
                <c:pt idx="70">
                  <c:v>42.318027815100699</c:v>
                </c:pt>
                <c:pt idx="71">
                  <c:v>42.922571069602199</c:v>
                </c:pt>
                <c:pt idx="72">
                  <c:v>43.5271143241036</c:v>
                </c:pt>
                <c:pt idx="73">
                  <c:v>44.131657578605001</c:v>
                </c:pt>
                <c:pt idx="74">
                  <c:v>44.736200833106501</c:v>
                </c:pt>
                <c:pt idx="75">
                  <c:v>45.340744087607902</c:v>
                </c:pt>
                <c:pt idx="76">
                  <c:v>45.945287342109403</c:v>
                </c:pt>
                <c:pt idx="77">
                  <c:v>46.549830596610803</c:v>
                </c:pt>
                <c:pt idx="78">
                  <c:v>47.154373851112197</c:v>
                </c:pt>
                <c:pt idx="79">
                  <c:v>47.758917105613698</c:v>
                </c:pt>
                <c:pt idx="80">
                  <c:v>48.363460360115099</c:v>
                </c:pt>
                <c:pt idx="81">
                  <c:v>48.968003614616499</c:v>
                </c:pt>
                <c:pt idx="82">
                  <c:v>49.572546869118</c:v>
                </c:pt>
                <c:pt idx="83">
                  <c:v>50.177090123619401</c:v>
                </c:pt>
                <c:pt idx="84">
                  <c:v>50.781633378120802</c:v>
                </c:pt>
                <c:pt idx="85">
                  <c:v>51.386176632622302</c:v>
                </c:pt>
                <c:pt idx="86">
                  <c:v>51.990719887123703</c:v>
                </c:pt>
                <c:pt idx="87">
                  <c:v>52.595263141625203</c:v>
                </c:pt>
                <c:pt idx="88">
                  <c:v>53.199806396126597</c:v>
                </c:pt>
                <c:pt idx="89">
                  <c:v>53.804349650627998</c:v>
                </c:pt>
                <c:pt idx="90">
                  <c:v>54.408892905129498</c:v>
                </c:pt>
                <c:pt idx="91">
                  <c:v>55.013436159630899</c:v>
                </c:pt>
                <c:pt idx="92">
                  <c:v>55.6179794141323</c:v>
                </c:pt>
                <c:pt idx="93">
                  <c:v>56.2225226686338</c:v>
                </c:pt>
                <c:pt idx="94">
                  <c:v>56.827065923135201</c:v>
                </c:pt>
                <c:pt idx="95">
                  <c:v>57.431609177636602</c:v>
                </c:pt>
                <c:pt idx="96">
                  <c:v>58.036152432138103</c:v>
                </c:pt>
                <c:pt idx="97">
                  <c:v>58.640695686639503</c:v>
                </c:pt>
                <c:pt idx="98">
                  <c:v>59.245238941140997</c:v>
                </c:pt>
                <c:pt idx="99">
                  <c:v>59.849782195642398</c:v>
                </c:pt>
                <c:pt idx="100">
                  <c:v>60.454325450143799</c:v>
                </c:pt>
              </c:numCache>
            </c:numRef>
          </c:xVal>
          <c:yVal>
            <c:numRef>
              <c:f>Sheet1!$S$3:$S$103</c:f>
              <c:numCache>
                <c:formatCode>General</c:formatCode>
                <c:ptCount val="101"/>
                <c:pt idx="0">
                  <c:v>0.32703402436358397</c:v>
                </c:pt>
                <c:pt idx="1">
                  <c:v>0.32703402436358397</c:v>
                </c:pt>
                <c:pt idx="2">
                  <c:v>0.32703402436358397</c:v>
                </c:pt>
                <c:pt idx="3">
                  <c:v>0.32703402436358397</c:v>
                </c:pt>
                <c:pt idx="4">
                  <c:v>0.32703402436358397</c:v>
                </c:pt>
                <c:pt idx="5">
                  <c:v>0.3265423588707041</c:v>
                </c:pt>
                <c:pt idx="6">
                  <c:v>0.32605069337782427</c:v>
                </c:pt>
                <c:pt idx="7">
                  <c:v>0.32555902788494445</c:v>
                </c:pt>
                <c:pt idx="8">
                  <c:v>0.32506736239206463</c:v>
                </c:pt>
                <c:pt idx="9">
                  <c:v>0.32183765657773883</c:v>
                </c:pt>
                <c:pt idx="10">
                  <c:v>0.31860795076341303</c:v>
                </c:pt>
                <c:pt idx="11">
                  <c:v>0.32277610423773134</c:v>
                </c:pt>
                <c:pt idx="12">
                  <c:v>0.32694425771204966</c:v>
                </c:pt>
                <c:pt idx="13">
                  <c:v>0.33111241118636803</c:v>
                </c:pt>
                <c:pt idx="14">
                  <c:v>0.33528056466068629</c:v>
                </c:pt>
                <c:pt idx="15">
                  <c:v>0.34060431612676267</c:v>
                </c:pt>
                <c:pt idx="16">
                  <c:v>0.34592806759283895</c:v>
                </c:pt>
                <c:pt idx="17">
                  <c:v>0.35045731815644537</c:v>
                </c:pt>
                <c:pt idx="18">
                  <c:v>0.35498656872005169</c:v>
                </c:pt>
                <c:pt idx="19">
                  <c:v>0.359515819283658</c:v>
                </c:pt>
                <c:pt idx="20">
                  <c:v>0.36404506984726431</c:v>
                </c:pt>
                <c:pt idx="21">
                  <c:v>0.36979340407993333</c:v>
                </c:pt>
                <c:pt idx="22">
                  <c:v>0.37554173831260235</c:v>
                </c:pt>
                <c:pt idx="23">
                  <c:v>0.37517837965197703</c:v>
                </c:pt>
                <c:pt idx="24">
                  <c:v>0.38052870396408167</c:v>
                </c:pt>
                <c:pt idx="25">
                  <c:v>0.38587902827618636</c:v>
                </c:pt>
                <c:pt idx="26">
                  <c:v>0.3898985447667262</c:v>
                </c:pt>
                <c:pt idx="27">
                  <c:v>0.39428141991789128</c:v>
                </c:pt>
                <c:pt idx="28">
                  <c:v>0.39866429506905648</c:v>
                </c:pt>
                <c:pt idx="29">
                  <c:v>0.40226315266749185</c:v>
                </c:pt>
                <c:pt idx="30">
                  <c:v>0.40420898316932402</c:v>
                </c:pt>
                <c:pt idx="31">
                  <c:v>0.40615481367115613</c:v>
                </c:pt>
                <c:pt idx="32">
                  <c:v>0.40943145199455316</c:v>
                </c:pt>
                <c:pt idx="33">
                  <c:v>0.41680663767104309</c:v>
                </c:pt>
                <c:pt idx="34">
                  <c:v>0.42418182334753313</c:v>
                </c:pt>
                <c:pt idx="35">
                  <c:v>0.43234102657675294</c:v>
                </c:pt>
                <c:pt idx="36">
                  <c:v>0.43643957392984595</c:v>
                </c:pt>
                <c:pt idx="37">
                  <c:v>0.44185314731245745</c:v>
                </c:pt>
                <c:pt idx="38">
                  <c:v>0.44726672069506895</c:v>
                </c:pt>
                <c:pt idx="39">
                  <c:v>0.44858174672458745</c:v>
                </c:pt>
                <c:pt idx="40">
                  <c:v>0.45341519566530963</c:v>
                </c:pt>
                <c:pt idx="41">
                  <c:v>0.45968305895284178</c:v>
                </c:pt>
                <c:pt idx="42">
                  <c:v>0.46448170453135934</c:v>
                </c:pt>
                <c:pt idx="43">
                  <c:v>0.46796532408035835</c:v>
                </c:pt>
                <c:pt idx="44">
                  <c:v>0.47369096233230285</c:v>
                </c:pt>
                <c:pt idx="45">
                  <c:v>0.47941660058424734</c:v>
                </c:pt>
                <c:pt idx="46">
                  <c:v>0.48424552122072195</c:v>
                </c:pt>
                <c:pt idx="47">
                  <c:v>0.48764002751038665</c:v>
                </c:pt>
                <c:pt idx="48">
                  <c:v>0.49250375150906595</c:v>
                </c:pt>
                <c:pt idx="49">
                  <c:v>0.49988104052764398</c:v>
                </c:pt>
                <c:pt idx="50">
                  <c:v>0.50501631084327647</c:v>
                </c:pt>
                <c:pt idx="51">
                  <c:v>0.50952476194712104</c:v>
                </c:pt>
                <c:pt idx="52">
                  <c:v>0.51141150775523159</c:v>
                </c:pt>
                <c:pt idx="53">
                  <c:v>0.51722223038634452</c:v>
                </c:pt>
                <c:pt idx="54">
                  <c:v>0.52303295301745723</c:v>
                </c:pt>
                <c:pt idx="55">
                  <c:v>0.52633011062867141</c:v>
                </c:pt>
                <c:pt idx="56">
                  <c:v>0.53067195758186547</c:v>
                </c:pt>
                <c:pt idx="57">
                  <c:v>0.53904142848513514</c:v>
                </c:pt>
                <c:pt idx="58">
                  <c:v>0.54741089938840493</c:v>
                </c:pt>
                <c:pt idx="59">
                  <c:v>0.55185639346867232</c:v>
                </c:pt>
                <c:pt idx="60">
                  <c:v>0.55961732579120738</c:v>
                </c:pt>
                <c:pt idx="61">
                  <c:v>0.56829724568450202</c:v>
                </c:pt>
                <c:pt idx="62">
                  <c:v>0.57593247623581678</c:v>
                </c:pt>
                <c:pt idx="63">
                  <c:v>0.58016690204884391</c:v>
                </c:pt>
                <c:pt idx="64">
                  <c:v>0.58970921750671379</c:v>
                </c:pt>
                <c:pt idx="65">
                  <c:v>0.59775666091902846</c:v>
                </c:pt>
                <c:pt idx="66">
                  <c:v>0.6024886660890757</c:v>
                </c:pt>
                <c:pt idx="67">
                  <c:v>0.60946510722482083</c:v>
                </c:pt>
                <c:pt idx="68">
                  <c:v>0.61644154836056597</c:v>
                </c:pt>
                <c:pt idx="69">
                  <c:v>0.62276125003441285</c:v>
                </c:pt>
                <c:pt idx="70">
                  <c:v>0.62683886202039185</c:v>
                </c:pt>
                <c:pt idx="71">
                  <c:v>0.63241134605192595</c:v>
                </c:pt>
                <c:pt idx="72">
                  <c:v>0.63910097617097794</c:v>
                </c:pt>
                <c:pt idx="73">
                  <c:v>0.6421468450108998</c:v>
                </c:pt>
                <c:pt idx="74">
                  <c:v>0.64827709914175469</c:v>
                </c:pt>
                <c:pt idx="75">
                  <c:v>0.65506409273450783</c:v>
                </c:pt>
                <c:pt idx="76">
                  <c:v>0.65811896812503801</c:v>
                </c:pt>
                <c:pt idx="77">
                  <c:v>0.66186792916185933</c:v>
                </c:pt>
                <c:pt idx="78">
                  <c:v>0.66449974411116297</c:v>
                </c:pt>
                <c:pt idx="79">
                  <c:v>0.67063827237419404</c:v>
                </c:pt>
                <c:pt idx="80">
                  <c:v>0.6736924153462921</c:v>
                </c:pt>
                <c:pt idx="81">
                  <c:v>0.67772514048631383</c:v>
                </c:pt>
                <c:pt idx="82">
                  <c:v>0.68464118804943963</c:v>
                </c:pt>
                <c:pt idx="83">
                  <c:v>0.68598099471900831</c:v>
                </c:pt>
                <c:pt idx="84">
                  <c:v>0.68075355112929659</c:v>
                </c:pt>
                <c:pt idx="85">
                  <c:v>0.67968553044184565</c:v>
                </c:pt>
                <c:pt idx="86">
                  <c:v>0.67861750975439472</c:v>
                </c:pt>
                <c:pt idx="87">
                  <c:v>0.67399606736669349</c:v>
                </c:pt>
                <c:pt idx="88">
                  <c:v>0.66715762080113616</c:v>
                </c:pt>
                <c:pt idx="89">
                  <c:v>0.67338433042159529</c:v>
                </c:pt>
                <c:pt idx="90">
                  <c:v>0.69684042625074272</c:v>
                </c:pt>
                <c:pt idx="91">
                  <c:v>0.69092016920700539</c:v>
                </c:pt>
                <c:pt idx="92">
                  <c:v>0.68499991216326783</c:v>
                </c:pt>
                <c:pt idx="93">
                  <c:v>0.70115671158778559</c:v>
                </c:pt>
                <c:pt idx="94">
                  <c:v>0.71931538843077403</c:v>
                </c:pt>
                <c:pt idx="95">
                  <c:v>0.72929106433501223</c:v>
                </c:pt>
                <c:pt idx="96">
                  <c:v>0.68436917227876071</c:v>
                </c:pt>
                <c:pt idx="97">
                  <c:v>0.69806652031548755</c:v>
                </c:pt>
                <c:pt idx="98">
                  <c:v>0.64740112103153236</c:v>
                </c:pt>
                <c:pt idx="99">
                  <c:v>0.56737156569039982</c:v>
                </c:pt>
                <c:pt idx="100">
                  <c:v>0.48534013293079653</c:v>
                </c:pt>
              </c:numCache>
            </c:numRef>
          </c:yVal>
          <c:smooth val="1"/>
          <c:extLst>
            <c:ext xmlns:c16="http://schemas.microsoft.com/office/drawing/2014/chart" uri="{C3380CC4-5D6E-409C-BE32-E72D297353CC}">
              <c16:uniqueId val="{00000000-404D-4752-9649-88AA6B3BB50E}"/>
            </c:ext>
          </c:extLst>
        </c:ser>
        <c:ser>
          <c:idx val="5"/>
          <c:order val="5"/>
          <c:tx>
            <c:v>30% 0.75 depth</c:v>
          </c:tx>
          <c:spPr>
            <a:ln w="19050" cap="rnd">
              <a:solidFill>
                <a:schemeClr val="accent6"/>
              </a:solidFill>
              <a:round/>
            </a:ln>
            <a:effectLst/>
          </c:spPr>
          <c:marker>
            <c:symbol val="none"/>
          </c:marker>
          <c:xVal>
            <c:numRef>
              <c:f>Sheet1!$U$3:$U$103</c:f>
              <c:numCache>
                <c:formatCode>General</c:formatCode>
                <c:ptCount val="101"/>
                <c:pt idx="0">
                  <c:v>0</c:v>
                </c:pt>
                <c:pt idx="1">
                  <c:v>0.60748668012060303</c:v>
                </c:pt>
                <c:pt idx="2">
                  <c:v>1.2149733602412101</c:v>
                </c:pt>
                <c:pt idx="3">
                  <c:v>1.8224600403618101</c:v>
                </c:pt>
                <c:pt idx="4">
                  <c:v>2.4299467204824099</c:v>
                </c:pt>
                <c:pt idx="5">
                  <c:v>3.0374334006030201</c:v>
                </c:pt>
                <c:pt idx="6">
                  <c:v>3.6449200807236202</c:v>
                </c:pt>
                <c:pt idx="7">
                  <c:v>4.2524067608442202</c:v>
                </c:pt>
                <c:pt idx="8">
                  <c:v>4.8598934409648296</c:v>
                </c:pt>
                <c:pt idx="9">
                  <c:v>5.46738012108543</c:v>
                </c:pt>
                <c:pt idx="10">
                  <c:v>6.0748668012060296</c:v>
                </c:pt>
                <c:pt idx="11">
                  <c:v>6.6823534813266399</c:v>
                </c:pt>
                <c:pt idx="12">
                  <c:v>7.2898401614472403</c:v>
                </c:pt>
                <c:pt idx="13">
                  <c:v>7.8973268415678399</c:v>
                </c:pt>
                <c:pt idx="14">
                  <c:v>8.5048135216884493</c:v>
                </c:pt>
                <c:pt idx="15">
                  <c:v>9.1123002018090506</c:v>
                </c:pt>
                <c:pt idx="16">
                  <c:v>9.7197868819296502</c:v>
                </c:pt>
                <c:pt idx="17">
                  <c:v>10.3272735620503</c:v>
                </c:pt>
                <c:pt idx="18">
                  <c:v>10.934760242170899</c:v>
                </c:pt>
                <c:pt idx="19">
                  <c:v>11.542246922291501</c:v>
                </c:pt>
                <c:pt idx="20">
                  <c:v>12.1497336024121</c:v>
                </c:pt>
                <c:pt idx="21">
                  <c:v>12.7572202825327</c:v>
                </c:pt>
                <c:pt idx="22">
                  <c:v>13.364706962653299</c:v>
                </c:pt>
                <c:pt idx="23">
                  <c:v>13.972193642773901</c:v>
                </c:pt>
                <c:pt idx="24">
                  <c:v>14.5796803228945</c:v>
                </c:pt>
                <c:pt idx="25">
                  <c:v>15.1871670030151</c:v>
                </c:pt>
                <c:pt idx="26">
                  <c:v>15.794653683135699</c:v>
                </c:pt>
                <c:pt idx="27">
                  <c:v>16.402140363256301</c:v>
                </c:pt>
                <c:pt idx="28">
                  <c:v>17.009627043376899</c:v>
                </c:pt>
                <c:pt idx="29">
                  <c:v>17.6171137234975</c:v>
                </c:pt>
                <c:pt idx="30">
                  <c:v>18.224600403618101</c:v>
                </c:pt>
                <c:pt idx="31">
                  <c:v>18.832087083738699</c:v>
                </c:pt>
                <c:pt idx="32">
                  <c:v>19.4395737638593</c:v>
                </c:pt>
                <c:pt idx="33">
                  <c:v>20.047060443979898</c:v>
                </c:pt>
                <c:pt idx="34">
                  <c:v>20.6545471241005</c:v>
                </c:pt>
                <c:pt idx="35">
                  <c:v>21.262033804221101</c:v>
                </c:pt>
                <c:pt idx="36">
                  <c:v>21.869520484341699</c:v>
                </c:pt>
                <c:pt idx="37">
                  <c:v>22.4770071644623</c:v>
                </c:pt>
                <c:pt idx="38">
                  <c:v>23.084493844582902</c:v>
                </c:pt>
                <c:pt idx="39">
                  <c:v>23.691980524703499</c:v>
                </c:pt>
                <c:pt idx="40">
                  <c:v>24.2994672048242</c:v>
                </c:pt>
                <c:pt idx="41">
                  <c:v>24.906953884944802</c:v>
                </c:pt>
                <c:pt idx="42">
                  <c:v>25.514440565065399</c:v>
                </c:pt>
                <c:pt idx="43">
                  <c:v>26.121927245186001</c:v>
                </c:pt>
                <c:pt idx="44">
                  <c:v>26.729413925306599</c:v>
                </c:pt>
                <c:pt idx="45">
                  <c:v>27.3369006054272</c:v>
                </c:pt>
                <c:pt idx="46">
                  <c:v>27.944387285547801</c:v>
                </c:pt>
                <c:pt idx="47">
                  <c:v>28.551873965668399</c:v>
                </c:pt>
                <c:pt idx="48">
                  <c:v>29.159360645789</c:v>
                </c:pt>
                <c:pt idx="49">
                  <c:v>29.766847325909598</c:v>
                </c:pt>
                <c:pt idx="50">
                  <c:v>30.3743340060302</c:v>
                </c:pt>
                <c:pt idx="51">
                  <c:v>30.981820686150801</c:v>
                </c:pt>
                <c:pt idx="52">
                  <c:v>31.589307366271399</c:v>
                </c:pt>
                <c:pt idx="53">
                  <c:v>32.196794046392</c:v>
                </c:pt>
                <c:pt idx="54">
                  <c:v>32.804280726512602</c:v>
                </c:pt>
                <c:pt idx="55">
                  <c:v>33.411767406633203</c:v>
                </c:pt>
                <c:pt idx="56">
                  <c:v>34.019254086753797</c:v>
                </c:pt>
                <c:pt idx="57">
                  <c:v>34.626740766874399</c:v>
                </c:pt>
                <c:pt idx="58">
                  <c:v>35.234227446995</c:v>
                </c:pt>
                <c:pt idx="59">
                  <c:v>35.841714127115601</c:v>
                </c:pt>
                <c:pt idx="60">
                  <c:v>36.449200807236203</c:v>
                </c:pt>
                <c:pt idx="61">
                  <c:v>37.056687487356797</c:v>
                </c:pt>
                <c:pt idx="62">
                  <c:v>37.664174167477398</c:v>
                </c:pt>
                <c:pt idx="63">
                  <c:v>38.271660847598</c:v>
                </c:pt>
                <c:pt idx="64">
                  <c:v>38.879147527718601</c:v>
                </c:pt>
                <c:pt idx="65">
                  <c:v>39.486634207839202</c:v>
                </c:pt>
                <c:pt idx="66">
                  <c:v>40.094120887959797</c:v>
                </c:pt>
                <c:pt idx="67">
                  <c:v>40.701607568080398</c:v>
                </c:pt>
                <c:pt idx="68">
                  <c:v>41.309094248200999</c:v>
                </c:pt>
                <c:pt idx="69">
                  <c:v>41.916580928321601</c:v>
                </c:pt>
                <c:pt idx="70">
                  <c:v>42.524067608442202</c:v>
                </c:pt>
                <c:pt idx="71">
                  <c:v>43.131554288562803</c:v>
                </c:pt>
                <c:pt idx="72">
                  <c:v>43.739040968683398</c:v>
                </c:pt>
                <c:pt idx="73">
                  <c:v>44.346527648803999</c:v>
                </c:pt>
                <c:pt idx="74">
                  <c:v>44.9540143289246</c:v>
                </c:pt>
                <c:pt idx="75">
                  <c:v>45.561501009045202</c:v>
                </c:pt>
                <c:pt idx="76">
                  <c:v>46.168987689165803</c:v>
                </c:pt>
                <c:pt idx="77">
                  <c:v>46.776474369286397</c:v>
                </c:pt>
                <c:pt idx="78">
                  <c:v>47.383961049406999</c:v>
                </c:pt>
                <c:pt idx="79">
                  <c:v>47.9914477295276</c:v>
                </c:pt>
                <c:pt idx="80">
                  <c:v>48.598934409648301</c:v>
                </c:pt>
                <c:pt idx="81">
                  <c:v>49.206421089768902</c:v>
                </c:pt>
                <c:pt idx="82">
                  <c:v>49.813907769889497</c:v>
                </c:pt>
                <c:pt idx="83">
                  <c:v>50.421394450010098</c:v>
                </c:pt>
                <c:pt idx="84">
                  <c:v>51.028881130130699</c:v>
                </c:pt>
                <c:pt idx="85">
                  <c:v>51.636367810251301</c:v>
                </c:pt>
                <c:pt idx="86">
                  <c:v>52.243854490371902</c:v>
                </c:pt>
                <c:pt idx="87">
                  <c:v>52.851341170492503</c:v>
                </c:pt>
                <c:pt idx="88">
                  <c:v>53.458827850613098</c:v>
                </c:pt>
                <c:pt idx="89">
                  <c:v>54.066314530733699</c:v>
                </c:pt>
                <c:pt idx="90">
                  <c:v>54.6738012108543</c:v>
                </c:pt>
                <c:pt idx="91">
                  <c:v>55.281287890974902</c:v>
                </c:pt>
                <c:pt idx="92">
                  <c:v>55.888774571095503</c:v>
                </c:pt>
                <c:pt idx="93">
                  <c:v>56.496261251216097</c:v>
                </c:pt>
                <c:pt idx="94">
                  <c:v>57.103747931336699</c:v>
                </c:pt>
                <c:pt idx="95">
                  <c:v>57.7112346114573</c:v>
                </c:pt>
                <c:pt idx="96">
                  <c:v>58.318721291577901</c:v>
                </c:pt>
                <c:pt idx="97">
                  <c:v>58.926207971698503</c:v>
                </c:pt>
                <c:pt idx="98">
                  <c:v>59.533694651819097</c:v>
                </c:pt>
                <c:pt idx="99">
                  <c:v>60.141181331939698</c:v>
                </c:pt>
                <c:pt idx="100">
                  <c:v>60.7486680120603</c:v>
                </c:pt>
              </c:numCache>
            </c:numRef>
          </c:xVal>
          <c:yVal>
            <c:numRef>
              <c:f>Sheet1!$W$3:$W$103</c:f>
              <c:numCache>
                <c:formatCode>General</c:formatCode>
                <c:ptCount val="101"/>
                <c:pt idx="0">
                  <c:v>0.28286911307911999</c:v>
                </c:pt>
                <c:pt idx="1">
                  <c:v>0.28286911307911999</c:v>
                </c:pt>
                <c:pt idx="2">
                  <c:v>0.30426266902946497</c:v>
                </c:pt>
                <c:pt idx="3">
                  <c:v>0.31495944700463746</c:v>
                </c:pt>
                <c:pt idx="4">
                  <c:v>0.32137751378974094</c:v>
                </c:pt>
                <c:pt idx="5">
                  <c:v>0.32565622497980995</c:v>
                </c:pt>
                <c:pt idx="6">
                  <c:v>0.33559361213390293</c:v>
                </c:pt>
                <c:pt idx="7">
                  <c:v>0.34553099928799602</c:v>
                </c:pt>
                <c:pt idx="8">
                  <c:v>0.34145603303360411</c:v>
                </c:pt>
                <c:pt idx="9">
                  <c:v>0.33738106677921237</c:v>
                </c:pt>
                <c:pt idx="10">
                  <c:v>0.33330610052482051</c:v>
                </c:pt>
                <c:pt idx="11">
                  <c:v>0.32923113427042866</c:v>
                </c:pt>
                <c:pt idx="12">
                  <c:v>0.33322276759242203</c:v>
                </c:pt>
                <c:pt idx="13">
                  <c:v>0.33721440091441535</c:v>
                </c:pt>
                <c:pt idx="14">
                  <c:v>0.34239629132206434</c:v>
                </c:pt>
                <c:pt idx="15">
                  <c:v>0.34757818172971328</c:v>
                </c:pt>
                <c:pt idx="16">
                  <c:v>0.35276007213736227</c:v>
                </c:pt>
                <c:pt idx="17">
                  <c:v>0.35794196254501126</c:v>
                </c:pt>
                <c:pt idx="18">
                  <c:v>0.36232339085404464</c:v>
                </c:pt>
                <c:pt idx="19">
                  <c:v>0.36670481916307796</c:v>
                </c:pt>
                <c:pt idx="20">
                  <c:v>0.37231580407713949</c:v>
                </c:pt>
                <c:pt idx="21">
                  <c:v>0.37792678899120102</c:v>
                </c:pt>
                <c:pt idx="22">
                  <c:v>0.38353777390526256</c:v>
                </c:pt>
                <c:pt idx="23">
                  <c:v>0.38914875881932404</c:v>
                </c:pt>
                <c:pt idx="24">
                  <c:v>0.38825299707669553</c:v>
                </c:pt>
                <c:pt idx="25">
                  <c:v>0.39329794930404766</c:v>
                </c:pt>
                <c:pt idx="26">
                  <c:v>0.39755982443975563</c:v>
                </c:pt>
                <c:pt idx="27">
                  <c:v>0.4008736261489898</c:v>
                </c:pt>
                <c:pt idx="28">
                  <c:v>0.40418742785822404</c:v>
                </c:pt>
                <c:pt idx="29">
                  <c:v>0.40750122956745821</c:v>
                </c:pt>
                <c:pt idx="30">
                  <c:v>0.41499411622697968</c:v>
                </c:pt>
                <c:pt idx="31">
                  <c:v>0.41654628891652051</c:v>
                </c:pt>
                <c:pt idx="32">
                  <c:v>0.4177106066904705</c:v>
                </c:pt>
                <c:pt idx="33">
                  <c:v>0.41982299789089428</c:v>
                </c:pt>
                <c:pt idx="34">
                  <c:v>0.42504242606974801</c:v>
                </c:pt>
                <c:pt idx="35">
                  <c:v>0.43026185424860164</c:v>
                </c:pt>
                <c:pt idx="36">
                  <c:v>0.43428552607117282</c:v>
                </c:pt>
                <c:pt idx="37">
                  <c:v>0.43947713084760215</c:v>
                </c:pt>
                <c:pt idx="38">
                  <c:v>0.44673542937389499</c:v>
                </c:pt>
                <c:pt idx="39">
                  <c:v>0.45276367575642901</c:v>
                </c:pt>
                <c:pt idx="40">
                  <c:v>0.45692877638885965</c:v>
                </c:pt>
                <c:pt idx="41">
                  <c:v>0.46454578236362787</c:v>
                </c:pt>
                <c:pt idx="42">
                  <c:v>0.46917945974439118</c:v>
                </c:pt>
                <c:pt idx="43">
                  <c:v>0.4726452041712963</c:v>
                </c:pt>
                <c:pt idx="44">
                  <c:v>0.47825712802669279</c:v>
                </c:pt>
                <c:pt idx="45">
                  <c:v>0.48509910402584816</c:v>
                </c:pt>
                <c:pt idx="46">
                  <c:v>0.49069718879667695</c:v>
                </c:pt>
                <c:pt idx="47">
                  <c:v>0.49284336822516833</c:v>
                </c:pt>
                <c:pt idx="48">
                  <c:v>0.49766293217229401</c:v>
                </c:pt>
                <c:pt idx="49">
                  <c:v>0.50484591900201914</c:v>
                </c:pt>
                <c:pt idx="50">
                  <c:v>0.50909596851626082</c:v>
                </c:pt>
                <c:pt idx="51">
                  <c:v>0.5133460180305025</c:v>
                </c:pt>
                <c:pt idx="52">
                  <c:v>0.51759606754474419</c:v>
                </c:pt>
                <c:pt idx="53">
                  <c:v>0.52559199179064997</c:v>
                </c:pt>
                <c:pt idx="54">
                  <c:v>0.53091453151792145</c:v>
                </c:pt>
                <c:pt idx="55">
                  <c:v>0.53387364836259332</c:v>
                </c:pt>
                <c:pt idx="56">
                  <c:v>0.53740015356739146</c:v>
                </c:pt>
                <c:pt idx="57">
                  <c:v>0.54418445790117698</c:v>
                </c:pt>
                <c:pt idx="58">
                  <c:v>0.55096876223496249</c:v>
                </c:pt>
                <c:pt idx="59">
                  <c:v>0.5540071918370838</c:v>
                </c:pt>
                <c:pt idx="60">
                  <c:v>0.5576314476562011</c:v>
                </c:pt>
                <c:pt idx="61">
                  <c:v>0.56406379351498337</c:v>
                </c:pt>
                <c:pt idx="62">
                  <c:v>0.57071550890063161</c:v>
                </c:pt>
                <c:pt idx="63">
                  <c:v>0.57410942515729246</c:v>
                </c:pt>
                <c:pt idx="64">
                  <c:v>0.58027926421431664</c:v>
                </c:pt>
                <c:pt idx="65">
                  <c:v>0.58644910327134081</c:v>
                </c:pt>
                <c:pt idx="66">
                  <c:v>0.59203311611136911</c:v>
                </c:pt>
                <c:pt idx="67">
                  <c:v>0.59480903891173231</c:v>
                </c:pt>
                <c:pt idx="68">
                  <c:v>0.5995408664784817</c:v>
                </c:pt>
                <c:pt idx="69">
                  <c:v>0.60427269404523087</c:v>
                </c:pt>
                <c:pt idx="70">
                  <c:v>0.60622859881161684</c:v>
                </c:pt>
                <c:pt idx="71">
                  <c:v>0.61111200983115299</c:v>
                </c:pt>
                <c:pt idx="72">
                  <c:v>0.61599542085068892</c:v>
                </c:pt>
                <c:pt idx="73">
                  <c:v>0.62048810670885457</c:v>
                </c:pt>
                <c:pt idx="74">
                  <c:v>0.62461363169482365</c:v>
                </c:pt>
                <c:pt idx="75">
                  <c:v>0.62873915668079283</c:v>
                </c:pt>
                <c:pt idx="76">
                  <c:v>0.63286468166676213</c:v>
                </c:pt>
                <c:pt idx="77">
                  <c:v>0.63733053040521448</c:v>
                </c:pt>
                <c:pt idx="78">
                  <c:v>0.64179637914366705</c:v>
                </c:pt>
                <c:pt idx="79">
                  <c:v>0.65056123804277222</c:v>
                </c:pt>
                <c:pt idx="80">
                  <c:v>0.65506350416191561</c:v>
                </c:pt>
                <c:pt idx="81">
                  <c:v>0.65956577028105912</c:v>
                </c:pt>
                <c:pt idx="82">
                  <c:v>0.66753621624611947</c:v>
                </c:pt>
                <c:pt idx="83">
                  <c:v>0.67369486564617465</c:v>
                </c:pt>
                <c:pt idx="84">
                  <c:v>0.68578927382780197</c:v>
                </c:pt>
                <c:pt idx="85">
                  <c:v>0.69397539701014688</c:v>
                </c:pt>
                <c:pt idx="86">
                  <c:v>0.71451429474571004</c:v>
                </c:pt>
                <c:pt idx="87">
                  <c:v>0.71576368584323857</c:v>
                </c:pt>
                <c:pt idx="88">
                  <c:v>0.72264333936303371</c:v>
                </c:pt>
                <c:pt idx="89">
                  <c:v>0.72806695944220079</c:v>
                </c:pt>
                <c:pt idx="90">
                  <c:v>0.74365533121789051</c:v>
                </c:pt>
                <c:pt idx="91">
                  <c:v>0.75924370299358035</c:v>
                </c:pt>
                <c:pt idx="92">
                  <c:v>0.7851531491018241</c:v>
                </c:pt>
                <c:pt idx="93">
                  <c:v>0.81293733860912309</c:v>
                </c:pt>
                <c:pt idx="94">
                  <c:v>0.81162308584823861</c:v>
                </c:pt>
                <c:pt idx="95">
                  <c:v>0.78654850365711948</c:v>
                </c:pt>
                <c:pt idx="96">
                  <c:v>0.74537341098790566</c:v>
                </c:pt>
                <c:pt idx="97">
                  <c:v>0.70419831831869173</c:v>
                </c:pt>
                <c:pt idx="98">
                  <c:v>0.62797434723565815</c:v>
                </c:pt>
                <c:pt idx="99">
                  <c:v>0.54201783717387164</c:v>
                </c:pt>
                <c:pt idx="100">
                  <c:v>0.45606132711208519</c:v>
                </c:pt>
              </c:numCache>
            </c:numRef>
          </c:yVal>
          <c:smooth val="1"/>
          <c:extLst>
            <c:ext xmlns:c16="http://schemas.microsoft.com/office/drawing/2014/chart" uri="{C3380CC4-5D6E-409C-BE32-E72D297353CC}">
              <c16:uniqueId val="{00000001-404D-4752-9649-88AA6B3BB50E}"/>
            </c:ext>
          </c:extLst>
        </c:ser>
        <c:ser>
          <c:idx val="6"/>
          <c:order val="6"/>
          <c:tx>
            <c:v>30% 1.2 depth</c:v>
          </c:tx>
          <c:spPr>
            <a:ln w="19050" cap="rnd">
              <a:solidFill>
                <a:srgbClr val="0070C0"/>
              </a:solidFill>
              <a:round/>
            </a:ln>
            <a:effectLst/>
          </c:spPr>
          <c:marker>
            <c:symbol val="none"/>
          </c:marker>
          <c:xVal>
            <c:numRef>
              <c:f>Sheet1!$Y$3:$Y$103</c:f>
              <c:numCache>
                <c:formatCode>General</c:formatCode>
                <c:ptCount val="101"/>
                <c:pt idx="0">
                  <c:v>0</c:v>
                </c:pt>
                <c:pt idx="1">
                  <c:v>0.61085645494845897</c:v>
                </c:pt>
                <c:pt idx="2">
                  <c:v>1.2217129098969199</c:v>
                </c:pt>
                <c:pt idx="3">
                  <c:v>1.83256936484538</c:v>
                </c:pt>
                <c:pt idx="4">
                  <c:v>2.4434258197938399</c:v>
                </c:pt>
                <c:pt idx="5">
                  <c:v>3.0542822747423002</c:v>
                </c:pt>
                <c:pt idx="6">
                  <c:v>3.6651387296907498</c:v>
                </c:pt>
                <c:pt idx="7">
                  <c:v>4.2759951846392097</c:v>
                </c:pt>
                <c:pt idx="8">
                  <c:v>4.88685163958767</c:v>
                </c:pt>
                <c:pt idx="9">
                  <c:v>5.4977080945361303</c:v>
                </c:pt>
                <c:pt idx="10">
                  <c:v>6.1085645494845897</c:v>
                </c:pt>
                <c:pt idx="11">
                  <c:v>6.71942100443305</c:v>
                </c:pt>
                <c:pt idx="12">
                  <c:v>7.3302774593815103</c:v>
                </c:pt>
                <c:pt idx="13">
                  <c:v>7.9411339143299697</c:v>
                </c:pt>
                <c:pt idx="14">
                  <c:v>8.55199036927843</c:v>
                </c:pt>
                <c:pt idx="15">
                  <c:v>9.1628468242268895</c:v>
                </c:pt>
                <c:pt idx="16">
                  <c:v>9.7737032791753506</c:v>
                </c:pt>
                <c:pt idx="17">
                  <c:v>10.384559734123799</c:v>
                </c:pt>
                <c:pt idx="18">
                  <c:v>10.9954161890723</c:v>
                </c:pt>
                <c:pt idx="19">
                  <c:v>11.6062726440207</c:v>
                </c:pt>
                <c:pt idx="20">
                  <c:v>12.217129098969201</c:v>
                </c:pt>
                <c:pt idx="21">
                  <c:v>12.8279855539176</c:v>
                </c:pt>
                <c:pt idx="22">
                  <c:v>13.4388420088661</c:v>
                </c:pt>
                <c:pt idx="23">
                  <c:v>14.0496984638146</c:v>
                </c:pt>
                <c:pt idx="24">
                  <c:v>14.660554918762999</c:v>
                </c:pt>
                <c:pt idx="25">
                  <c:v>15.2714113737115</c:v>
                </c:pt>
                <c:pt idx="26">
                  <c:v>15.8822678286599</c:v>
                </c:pt>
                <c:pt idx="27">
                  <c:v>16.493124283608399</c:v>
                </c:pt>
                <c:pt idx="28">
                  <c:v>17.103980738556899</c:v>
                </c:pt>
                <c:pt idx="29">
                  <c:v>17.7148371935053</c:v>
                </c:pt>
                <c:pt idx="30">
                  <c:v>18.3256936484538</c:v>
                </c:pt>
                <c:pt idx="31">
                  <c:v>18.936550103402201</c:v>
                </c:pt>
                <c:pt idx="32">
                  <c:v>19.547406558350701</c:v>
                </c:pt>
                <c:pt idx="33">
                  <c:v>20.158263013299099</c:v>
                </c:pt>
                <c:pt idx="34">
                  <c:v>20.769119468247599</c:v>
                </c:pt>
                <c:pt idx="35">
                  <c:v>21.379975923196099</c:v>
                </c:pt>
                <c:pt idx="36">
                  <c:v>21.9908323781445</c:v>
                </c:pt>
                <c:pt idx="37">
                  <c:v>22.601688833093</c:v>
                </c:pt>
                <c:pt idx="38">
                  <c:v>23.212545288041401</c:v>
                </c:pt>
                <c:pt idx="39">
                  <c:v>23.823401742989901</c:v>
                </c:pt>
                <c:pt idx="40">
                  <c:v>24.434258197938298</c:v>
                </c:pt>
                <c:pt idx="41">
                  <c:v>25.045114652886799</c:v>
                </c:pt>
                <c:pt idx="42">
                  <c:v>25.655971107835299</c:v>
                </c:pt>
                <c:pt idx="43">
                  <c:v>26.2668275627837</c:v>
                </c:pt>
                <c:pt idx="44">
                  <c:v>26.8776840177322</c:v>
                </c:pt>
                <c:pt idx="45">
                  <c:v>27.488540472680601</c:v>
                </c:pt>
                <c:pt idx="46">
                  <c:v>28.099396927629101</c:v>
                </c:pt>
                <c:pt idx="47">
                  <c:v>28.710253382577601</c:v>
                </c:pt>
                <c:pt idx="48">
                  <c:v>29.321109837525999</c:v>
                </c:pt>
                <c:pt idx="49">
                  <c:v>29.931966292474499</c:v>
                </c:pt>
                <c:pt idx="50">
                  <c:v>30.5428227474229</c:v>
                </c:pt>
                <c:pt idx="51">
                  <c:v>31.1536792023714</c:v>
                </c:pt>
                <c:pt idx="52">
                  <c:v>31.764535657319801</c:v>
                </c:pt>
                <c:pt idx="53">
                  <c:v>32.375392112268301</c:v>
                </c:pt>
                <c:pt idx="54">
                  <c:v>32.986248567216798</c:v>
                </c:pt>
                <c:pt idx="55">
                  <c:v>33.597105022165202</c:v>
                </c:pt>
                <c:pt idx="56">
                  <c:v>34.207961477113699</c:v>
                </c:pt>
                <c:pt idx="57">
                  <c:v>34.818817932062103</c:v>
                </c:pt>
                <c:pt idx="58">
                  <c:v>35.4296743870106</c:v>
                </c:pt>
                <c:pt idx="59">
                  <c:v>36.040530841959097</c:v>
                </c:pt>
                <c:pt idx="60">
                  <c:v>36.651387296907501</c:v>
                </c:pt>
                <c:pt idx="61">
                  <c:v>37.262243751855998</c:v>
                </c:pt>
                <c:pt idx="62">
                  <c:v>37.873100206804502</c:v>
                </c:pt>
                <c:pt idx="63">
                  <c:v>38.483956661752899</c:v>
                </c:pt>
                <c:pt idx="64">
                  <c:v>39.094813116701403</c:v>
                </c:pt>
                <c:pt idx="65">
                  <c:v>39.7056695716498</c:v>
                </c:pt>
                <c:pt idx="66">
                  <c:v>40.316526026598297</c:v>
                </c:pt>
                <c:pt idx="67">
                  <c:v>40.9273824815468</c:v>
                </c:pt>
                <c:pt idx="68">
                  <c:v>41.538238936495198</c:v>
                </c:pt>
                <c:pt idx="69">
                  <c:v>42.149095391443701</c:v>
                </c:pt>
                <c:pt idx="70">
                  <c:v>42.759951846392099</c:v>
                </c:pt>
                <c:pt idx="71">
                  <c:v>43.370808301340602</c:v>
                </c:pt>
                <c:pt idx="72">
                  <c:v>43.981664756289099</c:v>
                </c:pt>
                <c:pt idx="73">
                  <c:v>44.592521211237496</c:v>
                </c:pt>
                <c:pt idx="74">
                  <c:v>45.203377666186</c:v>
                </c:pt>
                <c:pt idx="75">
                  <c:v>45.814234121134398</c:v>
                </c:pt>
                <c:pt idx="76">
                  <c:v>46.425090576082901</c:v>
                </c:pt>
                <c:pt idx="77">
                  <c:v>47.035947031031398</c:v>
                </c:pt>
                <c:pt idx="78">
                  <c:v>47.646803485979802</c:v>
                </c:pt>
                <c:pt idx="79">
                  <c:v>48.257659940928299</c:v>
                </c:pt>
                <c:pt idx="80">
                  <c:v>48.868516395876803</c:v>
                </c:pt>
                <c:pt idx="81">
                  <c:v>49.4793728508252</c:v>
                </c:pt>
                <c:pt idx="82">
                  <c:v>50.090229305773697</c:v>
                </c:pt>
                <c:pt idx="83">
                  <c:v>50.701085760722101</c:v>
                </c:pt>
                <c:pt idx="84">
                  <c:v>51.311942215670598</c:v>
                </c:pt>
                <c:pt idx="85">
                  <c:v>51.922798670619102</c:v>
                </c:pt>
                <c:pt idx="86">
                  <c:v>52.533655125567499</c:v>
                </c:pt>
                <c:pt idx="87">
                  <c:v>53.144511580516003</c:v>
                </c:pt>
                <c:pt idx="88">
                  <c:v>53.7553680354644</c:v>
                </c:pt>
                <c:pt idx="89">
                  <c:v>54.366224490412897</c:v>
                </c:pt>
                <c:pt idx="90">
                  <c:v>54.977080945361401</c:v>
                </c:pt>
                <c:pt idx="91">
                  <c:v>55.587937400309798</c:v>
                </c:pt>
                <c:pt idx="92">
                  <c:v>56.198793855258302</c:v>
                </c:pt>
                <c:pt idx="93">
                  <c:v>56.809650310206699</c:v>
                </c:pt>
                <c:pt idx="94">
                  <c:v>57.420506765155203</c:v>
                </c:pt>
                <c:pt idx="95">
                  <c:v>58.0313632201037</c:v>
                </c:pt>
                <c:pt idx="96">
                  <c:v>58.642219675052097</c:v>
                </c:pt>
                <c:pt idx="97">
                  <c:v>59.253076130000601</c:v>
                </c:pt>
                <c:pt idx="98">
                  <c:v>59.863932584949097</c:v>
                </c:pt>
                <c:pt idx="99">
                  <c:v>60.474789039897502</c:v>
                </c:pt>
                <c:pt idx="100">
                  <c:v>61.085645494845998</c:v>
                </c:pt>
              </c:numCache>
            </c:numRef>
          </c:xVal>
          <c:yVal>
            <c:numRef>
              <c:f>Sheet1!$AA$3:$AA$103</c:f>
              <c:numCache>
                <c:formatCode>General</c:formatCode>
                <c:ptCount val="101"/>
                <c:pt idx="0">
                  <c:v>0.50799704603787599</c:v>
                </c:pt>
                <c:pt idx="1">
                  <c:v>0.54520465045786748</c:v>
                </c:pt>
                <c:pt idx="2">
                  <c:v>0.55760718526453135</c:v>
                </c:pt>
                <c:pt idx="3">
                  <c:v>0.56380845266786328</c:v>
                </c:pt>
                <c:pt idx="4">
                  <c:v>0.56752921310986237</c:v>
                </c:pt>
                <c:pt idx="5">
                  <c:v>0.57000972007119521</c:v>
                </c:pt>
                <c:pt idx="6">
                  <c:v>0.58020472707093262</c:v>
                </c:pt>
                <c:pt idx="7">
                  <c:v>0.57799719926400639</c:v>
                </c:pt>
                <c:pt idx="8">
                  <c:v>0.57578967145708004</c:v>
                </c:pt>
                <c:pt idx="9">
                  <c:v>0.57039422801097783</c:v>
                </c:pt>
                <c:pt idx="10">
                  <c:v>0.56499878456487573</c:v>
                </c:pt>
                <c:pt idx="11">
                  <c:v>0.55960334111877341</c:v>
                </c:pt>
                <c:pt idx="12">
                  <c:v>0.56302497382578798</c:v>
                </c:pt>
                <c:pt idx="13">
                  <c:v>0.56644660653280243</c:v>
                </c:pt>
                <c:pt idx="14">
                  <c:v>0.569868239239817</c:v>
                </c:pt>
                <c:pt idx="15">
                  <c:v>0.57495067104285014</c:v>
                </c:pt>
                <c:pt idx="16">
                  <c:v>0.58003310284588327</c:v>
                </c:pt>
                <c:pt idx="17">
                  <c:v>0.58511553464891664</c:v>
                </c:pt>
                <c:pt idx="18">
                  <c:v>0.58854326820479885</c:v>
                </c:pt>
                <c:pt idx="19">
                  <c:v>0.59197100176068107</c:v>
                </c:pt>
                <c:pt idx="20">
                  <c:v>0.59539873531656351</c:v>
                </c:pt>
                <c:pt idx="21">
                  <c:v>0.59970870290445333</c:v>
                </c:pt>
                <c:pt idx="22">
                  <c:v>0.60401867049234315</c:v>
                </c:pt>
                <c:pt idx="23">
                  <c:v>0.60832863808023296</c:v>
                </c:pt>
                <c:pt idx="24">
                  <c:v>0.60768375556908327</c:v>
                </c:pt>
                <c:pt idx="25">
                  <c:v>0.61269445758820695</c:v>
                </c:pt>
                <c:pt idx="26">
                  <c:v>0.61770515960733063</c:v>
                </c:pt>
                <c:pt idx="27">
                  <c:v>0.61994718350322731</c:v>
                </c:pt>
                <c:pt idx="28">
                  <c:v>0.62218920739912398</c:v>
                </c:pt>
                <c:pt idx="29">
                  <c:v>0.62397153209935552</c:v>
                </c:pt>
                <c:pt idx="30">
                  <c:v>0.62575385679958706</c:v>
                </c:pt>
                <c:pt idx="31">
                  <c:v>0.62296637801929089</c:v>
                </c:pt>
                <c:pt idx="32">
                  <c:v>0.62017889923899461</c:v>
                </c:pt>
                <c:pt idx="33">
                  <c:v>0.61851080521141866</c:v>
                </c:pt>
                <c:pt idx="34">
                  <c:v>0.6179232937233784</c:v>
                </c:pt>
                <c:pt idx="35">
                  <c:v>0.62068714431934935</c:v>
                </c:pt>
                <c:pt idx="36">
                  <c:v>0.6234509949153203</c:v>
                </c:pt>
                <c:pt idx="37">
                  <c:v>0.6251290644615457</c:v>
                </c:pt>
                <c:pt idx="38">
                  <c:v>0.62555495244798565</c:v>
                </c:pt>
                <c:pt idx="39">
                  <c:v>0.62827501631608218</c:v>
                </c:pt>
                <c:pt idx="40">
                  <c:v>0.62991449764464302</c:v>
                </c:pt>
                <c:pt idx="41">
                  <c:v>0.62874476648790645</c:v>
                </c:pt>
                <c:pt idx="42">
                  <c:v>0.62757503533116987</c:v>
                </c:pt>
                <c:pt idx="43">
                  <c:v>0.62640530417443341</c:v>
                </c:pt>
                <c:pt idx="44">
                  <c:v>0.62648775457748218</c:v>
                </c:pt>
                <c:pt idx="45">
                  <c:v>0.62574734033545421</c:v>
                </c:pt>
                <c:pt idx="46">
                  <c:v>0.62500692609342623</c:v>
                </c:pt>
                <c:pt idx="47">
                  <c:v>0.62583457346863758</c:v>
                </c:pt>
                <c:pt idx="48">
                  <c:v>0.62666222084384893</c:v>
                </c:pt>
                <c:pt idx="49">
                  <c:v>0.62480589807490017</c:v>
                </c:pt>
                <c:pt idx="50">
                  <c:v>0.6229495753059513</c:v>
                </c:pt>
                <c:pt idx="51">
                  <c:v>0.62179949750057639</c:v>
                </c:pt>
                <c:pt idx="52">
                  <c:v>0.62064941969520138</c:v>
                </c:pt>
                <c:pt idx="53">
                  <c:v>0.61784882986953804</c:v>
                </c:pt>
                <c:pt idx="54">
                  <c:v>0.61153683053332619</c:v>
                </c:pt>
                <c:pt idx="55">
                  <c:v>0.60790880134127434</c:v>
                </c:pt>
                <c:pt idx="56">
                  <c:v>0.60428077214922249</c:v>
                </c:pt>
                <c:pt idx="57">
                  <c:v>0.59684903778331233</c:v>
                </c:pt>
                <c:pt idx="58">
                  <c:v>0.58941730341740217</c:v>
                </c:pt>
                <c:pt idx="59">
                  <c:v>0.58198556905149201</c:v>
                </c:pt>
                <c:pt idx="60">
                  <c:v>0.57934388064329001</c:v>
                </c:pt>
                <c:pt idx="61">
                  <c:v>0.57084136507292504</c:v>
                </c:pt>
                <c:pt idx="62">
                  <c:v>0.5616160264325698</c:v>
                </c:pt>
                <c:pt idx="63">
                  <c:v>0.53631101264757597</c:v>
                </c:pt>
                <c:pt idx="64">
                  <c:v>0.52282081509999445</c:v>
                </c:pt>
                <c:pt idx="65">
                  <c:v>0.5107486481767417</c:v>
                </c:pt>
                <c:pt idx="66">
                  <c:v>0.49739784480632976</c:v>
                </c:pt>
                <c:pt idx="67">
                  <c:v>0.48990786859808078</c:v>
                </c:pt>
                <c:pt idx="68">
                  <c:v>0.47531167554277043</c:v>
                </c:pt>
                <c:pt idx="69">
                  <c:v>0.46071548248746019</c:v>
                </c:pt>
                <c:pt idx="70">
                  <c:v>0.45430447319473749</c:v>
                </c:pt>
                <c:pt idx="71">
                  <c:v>0.44030944202859529</c:v>
                </c:pt>
                <c:pt idx="72">
                  <c:v>0.42081439882916311</c:v>
                </c:pt>
                <c:pt idx="73">
                  <c:v>0.40131935562973098</c:v>
                </c:pt>
                <c:pt idx="74">
                  <c:v>0.38093110545791076</c:v>
                </c:pt>
                <c:pt idx="75">
                  <c:v>0.36136209727341845</c:v>
                </c:pt>
                <c:pt idx="76">
                  <c:v>0.34179308908892608</c:v>
                </c:pt>
                <c:pt idx="77">
                  <c:v>0.32124479497162611</c:v>
                </c:pt>
                <c:pt idx="78">
                  <c:v>0.30673288291906398</c:v>
                </c:pt>
                <c:pt idx="79">
                  <c:v>0.28454998601941184</c:v>
                </c:pt>
                <c:pt idx="80">
                  <c:v>0.27160651759103965</c:v>
                </c:pt>
                <c:pt idx="81">
                  <c:v>0.25784380717533967</c:v>
                </c:pt>
                <c:pt idx="82">
                  <c:v>0.23621358713464949</c:v>
                </c:pt>
                <c:pt idx="83">
                  <c:v>0.22172864427585764</c:v>
                </c:pt>
                <c:pt idx="84">
                  <c:v>0.19996803366251747</c:v>
                </c:pt>
                <c:pt idx="85">
                  <c:v>0.18486456060206996</c:v>
                </c:pt>
                <c:pt idx="86">
                  <c:v>0.169243905959782</c:v>
                </c:pt>
                <c:pt idx="87">
                  <c:v>0.14787776770318753</c:v>
                </c:pt>
                <c:pt idx="88">
                  <c:v>0.13437913907158316</c:v>
                </c:pt>
                <c:pt idx="89">
                  <c:v>0.12078658372218799</c:v>
                </c:pt>
                <c:pt idx="90">
                  <c:v>0.10944614344673657</c:v>
                </c:pt>
                <c:pt idx="91">
                  <c:v>9.9119550465482459E-2</c:v>
                </c:pt>
                <c:pt idx="92">
                  <c:v>8.8062496713034927E-2</c:v>
                </c:pt>
                <c:pt idx="93">
                  <c:v>7.9869801516053121E-2</c:v>
                </c:pt>
                <c:pt idx="94">
                  <c:v>7.1781567644544408E-2</c:v>
                </c:pt>
                <c:pt idx="95">
                  <c:v>6.3787260490826517E-2</c:v>
                </c:pt>
                <c:pt idx="96">
                  <c:v>6.1626526489691358E-2</c:v>
                </c:pt>
                <c:pt idx="97">
                  <c:v>5.9465792488556213E-2</c:v>
                </c:pt>
                <c:pt idx="98">
                  <c:v>5.5325112132822526E-2</c:v>
                </c:pt>
                <c:pt idx="99">
                  <c:v>5.1995942326340278E-2</c:v>
                </c:pt>
                <c:pt idx="100">
                  <c:v>4.8562311194384922E-2</c:v>
                </c:pt>
              </c:numCache>
            </c:numRef>
          </c:yVal>
          <c:smooth val="1"/>
          <c:extLst>
            <c:ext xmlns:c16="http://schemas.microsoft.com/office/drawing/2014/chart" uri="{C3380CC4-5D6E-409C-BE32-E72D297353CC}">
              <c16:uniqueId val="{00000002-404D-4752-9649-88AA6B3BB50E}"/>
            </c:ext>
          </c:extLst>
        </c:ser>
        <c:ser>
          <c:idx val="7"/>
          <c:order val="7"/>
          <c:tx>
            <c:v>Base case</c:v>
          </c:tx>
          <c:spPr>
            <a:ln w="19050" cap="rnd">
              <a:solidFill>
                <a:srgbClr val="FF0000"/>
              </a:solidFill>
              <a:prstDash val="sysDash"/>
              <a:round/>
            </a:ln>
            <a:effectLst/>
          </c:spPr>
          <c:marker>
            <c:symbol val="none"/>
          </c:marker>
          <c:xVal>
            <c:numRef>
              <c:f>Sheet1!$A$3:$A$103</c:f>
              <c:numCache>
                <c:formatCode>General</c:formatCode>
                <c:ptCount val="101"/>
                <c:pt idx="0">
                  <c:v>0</c:v>
                </c:pt>
                <c:pt idx="1">
                  <c:v>0.61800455578755198</c:v>
                </c:pt>
                <c:pt idx="2">
                  <c:v>1.2360091115751</c:v>
                </c:pt>
                <c:pt idx="3">
                  <c:v>1.8540136673626599</c:v>
                </c:pt>
                <c:pt idx="4">
                  <c:v>2.4720182231502101</c:v>
                </c:pt>
                <c:pt idx="5">
                  <c:v>3.0900227789377599</c:v>
                </c:pt>
                <c:pt idx="6">
                  <c:v>3.7080273347253101</c:v>
                </c:pt>
                <c:pt idx="7">
                  <c:v>4.3260318905128701</c:v>
                </c:pt>
                <c:pt idx="8">
                  <c:v>4.9440364463004203</c:v>
                </c:pt>
                <c:pt idx="9">
                  <c:v>5.5620410020879696</c:v>
                </c:pt>
                <c:pt idx="10">
                  <c:v>6.1800455578755198</c:v>
                </c:pt>
                <c:pt idx="11">
                  <c:v>6.7980501136630798</c:v>
                </c:pt>
                <c:pt idx="12">
                  <c:v>7.41605466945063</c:v>
                </c:pt>
                <c:pt idx="13">
                  <c:v>8.0340592252381793</c:v>
                </c:pt>
                <c:pt idx="14">
                  <c:v>8.6520637810257295</c:v>
                </c:pt>
                <c:pt idx="15">
                  <c:v>9.2700683368132797</c:v>
                </c:pt>
                <c:pt idx="16">
                  <c:v>9.8880728926008405</c:v>
                </c:pt>
                <c:pt idx="17">
                  <c:v>10.5060774483884</c:v>
                </c:pt>
                <c:pt idx="18">
                  <c:v>11.1240820041759</c:v>
                </c:pt>
                <c:pt idx="19">
                  <c:v>11.7420865599635</c:v>
                </c:pt>
                <c:pt idx="20">
                  <c:v>12.360091115751001</c:v>
                </c:pt>
                <c:pt idx="21">
                  <c:v>12.9780956715386</c:v>
                </c:pt>
                <c:pt idx="22">
                  <c:v>13.596100227326099</c:v>
                </c:pt>
                <c:pt idx="23">
                  <c:v>14.214104783113701</c:v>
                </c:pt>
                <c:pt idx="24">
                  <c:v>14.832109338901301</c:v>
                </c:pt>
                <c:pt idx="25">
                  <c:v>15.450113894688799</c:v>
                </c:pt>
                <c:pt idx="26">
                  <c:v>16.068118450476401</c:v>
                </c:pt>
                <c:pt idx="27">
                  <c:v>16.686123006263902</c:v>
                </c:pt>
                <c:pt idx="28">
                  <c:v>17.304127562051502</c:v>
                </c:pt>
                <c:pt idx="29">
                  <c:v>17.922132117838999</c:v>
                </c:pt>
                <c:pt idx="30">
                  <c:v>18.540136673626598</c:v>
                </c:pt>
                <c:pt idx="31">
                  <c:v>19.158141229414099</c:v>
                </c:pt>
                <c:pt idx="32">
                  <c:v>19.776145785201699</c:v>
                </c:pt>
                <c:pt idx="33">
                  <c:v>20.394150340989199</c:v>
                </c:pt>
                <c:pt idx="34">
                  <c:v>21.012154896776799</c:v>
                </c:pt>
                <c:pt idx="35">
                  <c:v>21.6301594525643</c:v>
                </c:pt>
                <c:pt idx="36">
                  <c:v>22.2481640083519</c:v>
                </c:pt>
                <c:pt idx="37">
                  <c:v>22.8661685641394</c:v>
                </c:pt>
                <c:pt idx="38">
                  <c:v>23.484173119927</c:v>
                </c:pt>
                <c:pt idx="39">
                  <c:v>24.1021776757146</c:v>
                </c:pt>
                <c:pt idx="40">
                  <c:v>24.7201822315021</c:v>
                </c:pt>
                <c:pt idx="41">
                  <c:v>25.3381867872897</c:v>
                </c:pt>
                <c:pt idx="42">
                  <c:v>25.956191343077201</c:v>
                </c:pt>
                <c:pt idx="43">
                  <c:v>26.574195898864801</c:v>
                </c:pt>
                <c:pt idx="44">
                  <c:v>27.192200454652301</c:v>
                </c:pt>
                <c:pt idx="45">
                  <c:v>27.810205010439901</c:v>
                </c:pt>
                <c:pt idx="46">
                  <c:v>28.428209566227402</c:v>
                </c:pt>
                <c:pt idx="47">
                  <c:v>29.046214122015002</c:v>
                </c:pt>
                <c:pt idx="48">
                  <c:v>29.664218677802499</c:v>
                </c:pt>
                <c:pt idx="49">
                  <c:v>30.282223233590098</c:v>
                </c:pt>
                <c:pt idx="50">
                  <c:v>30.900227789377599</c:v>
                </c:pt>
                <c:pt idx="51">
                  <c:v>31.518232345165199</c:v>
                </c:pt>
                <c:pt idx="52">
                  <c:v>32.136236900952802</c:v>
                </c:pt>
                <c:pt idx="53">
                  <c:v>32.754241456740303</c:v>
                </c:pt>
                <c:pt idx="54">
                  <c:v>33.372246012527903</c:v>
                </c:pt>
                <c:pt idx="55">
                  <c:v>33.990250568315403</c:v>
                </c:pt>
                <c:pt idx="56">
                  <c:v>34.608255124103003</c:v>
                </c:pt>
                <c:pt idx="57">
                  <c:v>35.226259679890497</c:v>
                </c:pt>
                <c:pt idx="58">
                  <c:v>35.844264235678096</c:v>
                </c:pt>
                <c:pt idx="59">
                  <c:v>36.462268791465597</c:v>
                </c:pt>
                <c:pt idx="60">
                  <c:v>37.080273347253197</c:v>
                </c:pt>
                <c:pt idx="61">
                  <c:v>37.698277903040697</c:v>
                </c:pt>
                <c:pt idx="62">
                  <c:v>38.316282458828297</c:v>
                </c:pt>
                <c:pt idx="63">
                  <c:v>38.934287014615798</c:v>
                </c:pt>
                <c:pt idx="64">
                  <c:v>39.552291570403398</c:v>
                </c:pt>
                <c:pt idx="65">
                  <c:v>40.170296126190898</c:v>
                </c:pt>
                <c:pt idx="66">
                  <c:v>40.788300681978498</c:v>
                </c:pt>
                <c:pt idx="67">
                  <c:v>41.406305237765999</c:v>
                </c:pt>
                <c:pt idx="68">
                  <c:v>42.024309793553599</c:v>
                </c:pt>
                <c:pt idx="69">
                  <c:v>42.642314349341099</c:v>
                </c:pt>
                <c:pt idx="70">
                  <c:v>43.260318905128699</c:v>
                </c:pt>
                <c:pt idx="71">
                  <c:v>43.878323460916199</c:v>
                </c:pt>
                <c:pt idx="72">
                  <c:v>44.496328016703799</c:v>
                </c:pt>
                <c:pt idx="73">
                  <c:v>45.1143325724913</c:v>
                </c:pt>
                <c:pt idx="74">
                  <c:v>45.7323371282789</c:v>
                </c:pt>
                <c:pt idx="75">
                  <c:v>46.3503416840664</c:v>
                </c:pt>
                <c:pt idx="76">
                  <c:v>46.968346239854</c:v>
                </c:pt>
                <c:pt idx="77">
                  <c:v>47.586350795641501</c:v>
                </c:pt>
                <c:pt idx="78">
                  <c:v>48.204355351429101</c:v>
                </c:pt>
                <c:pt idx="79">
                  <c:v>48.822359907216601</c:v>
                </c:pt>
                <c:pt idx="80">
                  <c:v>49.440364463004201</c:v>
                </c:pt>
                <c:pt idx="81">
                  <c:v>50.058369018791701</c:v>
                </c:pt>
                <c:pt idx="82">
                  <c:v>50.676373574579301</c:v>
                </c:pt>
                <c:pt idx="83">
                  <c:v>51.294378130366802</c:v>
                </c:pt>
                <c:pt idx="84">
                  <c:v>51.912382686154402</c:v>
                </c:pt>
                <c:pt idx="85">
                  <c:v>52.530387241941902</c:v>
                </c:pt>
                <c:pt idx="86">
                  <c:v>53.148391797729502</c:v>
                </c:pt>
                <c:pt idx="87">
                  <c:v>53.766396353517003</c:v>
                </c:pt>
                <c:pt idx="88">
                  <c:v>54.384400909304603</c:v>
                </c:pt>
                <c:pt idx="89">
                  <c:v>55.002405465092103</c:v>
                </c:pt>
                <c:pt idx="90">
                  <c:v>55.620410020879703</c:v>
                </c:pt>
                <c:pt idx="91">
                  <c:v>56.238414576667203</c:v>
                </c:pt>
                <c:pt idx="92">
                  <c:v>56.856419132454803</c:v>
                </c:pt>
                <c:pt idx="93">
                  <c:v>57.474423688242297</c:v>
                </c:pt>
                <c:pt idx="94">
                  <c:v>58.092428244029897</c:v>
                </c:pt>
                <c:pt idx="95">
                  <c:v>58.710432799817397</c:v>
                </c:pt>
                <c:pt idx="96">
                  <c:v>59.328437355604997</c:v>
                </c:pt>
                <c:pt idx="97">
                  <c:v>59.946441911392498</c:v>
                </c:pt>
                <c:pt idx="98">
                  <c:v>60.564446467180097</c:v>
                </c:pt>
                <c:pt idx="99">
                  <c:v>61.182451022967598</c:v>
                </c:pt>
                <c:pt idx="100">
                  <c:v>61.800455578755198</c:v>
                </c:pt>
              </c:numCache>
            </c:numRef>
          </c:xVal>
          <c:yVal>
            <c:numRef>
              <c:f>Sheet1!$C$3:$C$103</c:f>
              <c:numCache>
                <c:formatCode>General</c:formatCode>
                <c:ptCount val="101"/>
                <c:pt idx="0">
                  <c:v>0.30658728837867399</c:v>
                </c:pt>
                <c:pt idx="1">
                  <c:v>0.33800796882238698</c:v>
                </c:pt>
                <c:pt idx="2">
                  <c:v>0.34848152897029133</c:v>
                </c:pt>
                <c:pt idx="3">
                  <c:v>0.35371830904424351</c:v>
                </c:pt>
                <c:pt idx="4">
                  <c:v>0.35895508911819568</c:v>
                </c:pt>
                <c:pt idx="5">
                  <c:v>0.35895508911819568</c:v>
                </c:pt>
                <c:pt idx="6">
                  <c:v>0.36942864926610003</c:v>
                </c:pt>
                <c:pt idx="7">
                  <c:v>0.36863638365904633</c:v>
                </c:pt>
                <c:pt idx="8">
                  <c:v>0.36784411805199269</c:v>
                </c:pt>
                <c:pt idx="9">
                  <c:v>0.36705185244493904</c:v>
                </c:pt>
                <c:pt idx="10">
                  <c:v>0.36316082777473829</c:v>
                </c:pt>
                <c:pt idx="11">
                  <c:v>0.35926980310453765</c:v>
                </c:pt>
                <c:pt idx="12">
                  <c:v>0.35537877843433696</c:v>
                </c:pt>
                <c:pt idx="13">
                  <c:v>0.35935450095073818</c:v>
                </c:pt>
                <c:pt idx="14">
                  <c:v>0.36333022346713933</c:v>
                </c:pt>
                <c:pt idx="15">
                  <c:v>0.36730594598354044</c:v>
                </c:pt>
                <c:pt idx="16">
                  <c:v>0.3725827401493535</c:v>
                </c:pt>
                <c:pt idx="17">
                  <c:v>0.3778595343151665</c:v>
                </c:pt>
                <c:pt idx="18">
                  <c:v>0.3831363284809795</c:v>
                </c:pt>
                <c:pt idx="19">
                  <c:v>0.38746918956489451</c:v>
                </c:pt>
                <c:pt idx="20">
                  <c:v>0.39180205064880952</c:v>
                </c:pt>
                <c:pt idx="21">
                  <c:v>0.39613491173272447</c:v>
                </c:pt>
                <c:pt idx="22">
                  <c:v>0.40174830967193736</c:v>
                </c:pt>
                <c:pt idx="23">
                  <c:v>0.4073617076111502</c:v>
                </c:pt>
                <c:pt idx="24">
                  <c:v>0.41297510555036304</c:v>
                </c:pt>
                <c:pt idx="25">
                  <c:v>0.41245795499192567</c:v>
                </c:pt>
                <c:pt idx="26">
                  <c:v>0.41768659680818992</c:v>
                </c:pt>
                <c:pt idx="27">
                  <c:v>0.4211668230929983</c:v>
                </c:pt>
                <c:pt idx="28">
                  <c:v>0.4251641999362441</c:v>
                </c:pt>
                <c:pt idx="29">
                  <c:v>0.42834071565323201</c:v>
                </c:pt>
                <c:pt idx="30">
                  <c:v>0.43151723137021986</c:v>
                </c:pt>
                <c:pt idx="31">
                  <c:v>0.43847465932022384</c:v>
                </c:pt>
                <c:pt idx="32">
                  <c:v>0.4396862948955263</c:v>
                </c:pt>
                <c:pt idx="33">
                  <c:v>0.44264634600228447</c:v>
                </c:pt>
                <c:pt idx="34">
                  <c:v>0.44362745946573151</c:v>
                </c:pt>
                <c:pt idx="35">
                  <c:v>0.44846275143006514</c:v>
                </c:pt>
                <c:pt idx="36">
                  <c:v>0.45612841665404114</c:v>
                </c:pt>
                <c:pt idx="37">
                  <c:v>0.460013169645001</c:v>
                </c:pt>
                <c:pt idx="38">
                  <c:v>0.46492792948486983</c:v>
                </c:pt>
                <c:pt idx="39">
                  <c:v>0.46984268932473866</c:v>
                </c:pt>
                <c:pt idx="40">
                  <c:v>0.47673638680791863</c:v>
                </c:pt>
                <c:pt idx="41">
                  <c:v>0.48062678805988468</c:v>
                </c:pt>
                <c:pt idx="42">
                  <c:v>0.48461283016286699</c:v>
                </c:pt>
                <c:pt idx="43">
                  <c:v>0.48859887226584942</c:v>
                </c:pt>
                <c:pt idx="44">
                  <c:v>0.49155490751992276</c:v>
                </c:pt>
                <c:pt idx="45">
                  <c:v>0.49645097708338781</c:v>
                </c:pt>
                <c:pt idx="46">
                  <c:v>0.50134704664685303</c:v>
                </c:pt>
                <c:pt idx="47">
                  <c:v>0.50621309506690348</c:v>
                </c:pt>
                <c:pt idx="48">
                  <c:v>0.51042654145573474</c:v>
                </c:pt>
                <c:pt idx="49">
                  <c:v>0.51642791205703731</c:v>
                </c:pt>
                <c:pt idx="50">
                  <c:v>0.52242928265833977</c:v>
                </c:pt>
                <c:pt idx="51">
                  <c:v>0.52592079030684069</c:v>
                </c:pt>
                <c:pt idx="52">
                  <c:v>0.52941229795534139</c:v>
                </c:pt>
                <c:pt idx="53">
                  <c:v>0.53290380560384232</c:v>
                </c:pt>
                <c:pt idx="54">
                  <c:v>0.53670663679804587</c:v>
                </c:pt>
                <c:pt idx="55">
                  <c:v>0.53872154377977843</c:v>
                </c:pt>
                <c:pt idx="56">
                  <c:v>0.54073345667786465</c:v>
                </c:pt>
                <c:pt idx="57">
                  <c:v>0.54331519821936058</c:v>
                </c:pt>
                <c:pt idx="58">
                  <c:v>0.5480855152766767</c:v>
                </c:pt>
                <c:pt idx="59">
                  <c:v>0.55285583233399271</c:v>
                </c:pt>
                <c:pt idx="60">
                  <c:v>0.55504141376616645</c:v>
                </c:pt>
                <c:pt idx="61">
                  <c:v>0.55946172828544483</c:v>
                </c:pt>
                <c:pt idx="62">
                  <c:v>0.56388503688836966</c:v>
                </c:pt>
                <c:pt idx="63">
                  <c:v>0.56830834549129439</c:v>
                </c:pt>
                <c:pt idx="64">
                  <c:v>0.57070131021705983</c:v>
                </c:pt>
                <c:pt idx="65">
                  <c:v>0.57455304490457282</c:v>
                </c:pt>
                <c:pt idx="66">
                  <c:v>0.5784047795920858</c:v>
                </c:pt>
                <c:pt idx="67">
                  <c:v>0.58002178119249403</c:v>
                </c:pt>
                <c:pt idx="68">
                  <c:v>0.58269587592702743</c:v>
                </c:pt>
                <c:pt idx="69">
                  <c:v>0.58536997066156105</c:v>
                </c:pt>
                <c:pt idx="70">
                  <c:v>0.58788583375743408</c:v>
                </c:pt>
                <c:pt idx="71">
                  <c:v>0.59033816514425141</c:v>
                </c:pt>
                <c:pt idx="72">
                  <c:v>0.59267348443710688</c:v>
                </c:pt>
                <c:pt idx="73">
                  <c:v>0.59500880372996234</c:v>
                </c:pt>
                <c:pt idx="74">
                  <c:v>0.5968596693311411</c:v>
                </c:pt>
                <c:pt idx="75">
                  <c:v>0.59806483606584016</c:v>
                </c:pt>
                <c:pt idx="76">
                  <c:v>0.59927000280053921</c:v>
                </c:pt>
                <c:pt idx="77">
                  <c:v>0.60103002802215721</c:v>
                </c:pt>
                <c:pt idx="78">
                  <c:v>0.60290706533773708</c:v>
                </c:pt>
                <c:pt idx="79">
                  <c:v>0.60707550765046936</c:v>
                </c:pt>
                <c:pt idx="80">
                  <c:v>0.60869750029759484</c:v>
                </c:pt>
                <c:pt idx="81">
                  <c:v>0.61096519181120013</c:v>
                </c:pt>
                <c:pt idx="82">
                  <c:v>0.61512951671975424</c:v>
                </c:pt>
                <c:pt idx="83">
                  <c:v>0.6180720722909876</c:v>
                </c:pt>
                <c:pt idx="84">
                  <c:v>0.62429420006225489</c:v>
                </c:pt>
                <c:pt idx="85">
                  <c:v>0.62822492283636966</c:v>
                </c:pt>
                <c:pt idx="86">
                  <c:v>0.63412945583364266</c:v>
                </c:pt>
                <c:pt idx="87">
                  <c:v>0.65</c:v>
                </c:pt>
                <c:pt idx="88">
                  <c:v>0.65593192959367841</c:v>
                </c:pt>
                <c:pt idx="89">
                  <c:v>0.65665652237393202</c:v>
                </c:pt>
                <c:pt idx="90">
                  <c:v>0.6647546733110542</c:v>
                </c:pt>
                <c:pt idx="91">
                  <c:v>0.67285282424817627</c:v>
                </c:pt>
                <c:pt idx="92">
                  <c:v>0.68105778930365624</c:v>
                </c:pt>
                <c:pt idx="93">
                  <c:v>0.69251013932955741</c:v>
                </c:pt>
                <c:pt idx="94">
                  <c:v>0.69499999999999995</c:v>
                </c:pt>
                <c:pt idx="95">
                  <c:v>0.65875016333256486</c:v>
                </c:pt>
                <c:pt idx="96">
                  <c:v>0.61988470695276798</c:v>
                </c:pt>
                <c:pt idx="97">
                  <c:v>0.57328621682381009</c:v>
                </c:pt>
                <c:pt idx="98">
                  <c:v>0.50481188533456567</c:v>
                </c:pt>
                <c:pt idx="99">
                  <c:v>0.43564514829468037</c:v>
                </c:pt>
                <c:pt idx="100">
                  <c:v>0.36229540275101235</c:v>
                </c:pt>
              </c:numCache>
            </c:numRef>
          </c:yVal>
          <c:smooth val="1"/>
          <c:extLst>
            <c:ext xmlns:c16="http://schemas.microsoft.com/office/drawing/2014/chart" uri="{C3380CC4-5D6E-409C-BE32-E72D297353CC}">
              <c16:uniqueId val="{00000003-404D-4752-9649-88AA6B3BB50E}"/>
            </c:ext>
          </c:extLst>
        </c:ser>
        <c:dLbls>
          <c:showLegendKey val="0"/>
          <c:showVal val="0"/>
          <c:showCatName val="0"/>
          <c:showSerName val="0"/>
          <c:showPercent val="0"/>
          <c:showBubbleSize val="0"/>
        </c:dLbls>
        <c:axId val="1004737024"/>
        <c:axId val="1004746024"/>
        <c:extLst>
          <c:ext xmlns:c15="http://schemas.microsoft.com/office/drawing/2012/chart" uri="{02D57815-91ED-43cb-92C2-25804820EDAC}">
            <c15:filteredScatterSeries>
              <c15:ser>
                <c:idx val="0"/>
                <c:order val="0"/>
                <c:tx>
                  <c:strRef>
                    <c:extLst>
                      <c:ext uri="{02D57815-91ED-43cb-92C2-25804820EDAC}">
                        <c15:formulaRef>
                          <c15:sqref>Sheet1!$A$1</c15:sqref>
                        </c15:formulaRef>
                      </c:ext>
                    </c:extLst>
                    <c:strCache>
                      <c:ptCount val="1"/>
                      <c:pt idx="0">
                        <c:v>smooth</c:v>
                      </c:pt>
                    </c:strCache>
                  </c:strRef>
                </c:tx>
                <c:spPr>
                  <a:ln w="22225" cap="rnd">
                    <a:solidFill>
                      <a:srgbClr val="FF0000"/>
                    </a:solidFill>
                    <a:prstDash val="sysDash"/>
                    <a:round/>
                  </a:ln>
                  <a:effectLst/>
                </c:spPr>
                <c:marker>
                  <c:symbol val="none"/>
                </c:marker>
                <c:xVal>
                  <c:numRef>
                    <c:extLst>
                      <c:ext uri="{02D57815-91ED-43cb-92C2-25804820EDAC}">
                        <c15:formulaRef>
                          <c15:sqref>Sheet1!$A$3:$A$103</c15:sqref>
                        </c15:formulaRef>
                      </c:ext>
                    </c:extLst>
                    <c:numCache>
                      <c:formatCode>General</c:formatCode>
                      <c:ptCount val="101"/>
                      <c:pt idx="0">
                        <c:v>0</c:v>
                      </c:pt>
                      <c:pt idx="1">
                        <c:v>0.61800455578755198</c:v>
                      </c:pt>
                      <c:pt idx="2">
                        <c:v>1.2360091115751</c:v>
                      </c:pt>
                      <c:pt idx="3">
                        <c:v>1.8540136673626599</c:v>
                      </c:pt>
                      <c:pt idx="4">
                        <c:v>2.4720182231502101</c:v>
                      </c:pt>
                      <c:pt idx="5">
                        <c:v>3.0900227789377599</c:v>
                      </c:pt>
                      <c:pt idx="6">
                        <c:v>3.7080273347253101</c:v>
                      </c:pt>
                      <c:pt idx="7">
                        <c:v>4.3260318905128701</c:v>
                      </c:pt>
                      <c:pt idx="8">
                        <c:v>4.9440364463004203</c:v>
                      </c:pt>
                      <c:pt idx="9">
                        <c:v>5.5620410020879696</c:v>
                      </c:pt>
                      <c:pt idx="10">
                        <c:v>6.1800455578755198</c:v>
                      </c:pt>
                      <c:pt idx="11">
                        <c:v>6.7980501136630798</c:v>
                      </c:pt>
                      <c:pt idx="12">
                        <c:v>7.41605466945063</c:v>
                      </c:pt>
                      <c:pt idx="13">
                        <c:v>8.0340592252381793</c:v>
                      </c:pt>
                      <c:pt idx="14">
                        <c:v>8.6520637810257295</c:v>
                      </c:pt>
                      <c:pt idx="15">
                        <c:v>9.2700683368132797</c:v>
                      </c:pt>
                      <c:pt idx="16">
                        <c:v>9.8880728926008405</c:v>
                      </c:pt>
                      <c:pt idx="17">
                        <c:v>10.5060774483884</c:v>
                      </c:pt>
                      <c:pt idx="18">
                        <c:v>11.1240820041759</c:v>
                      </c:pt>
                      <c:pt idx="19">
                        <c:v>11.7420865599635</c:v>
                      </c:pt>
                      <c:pt idx="20">
                        <c:v>12.360091115751001</c:v>
                      </c:pt>
                      <c:pt idx="21">
                        <c:v>12.9780956715386</c:v>
                      </c:pt>
                      <c:pt idx="22">
                        <c:v>13.596100227326099</c:v>
                      </c:pt>
                      <c:pt idx="23">
                        <c:v>14.214104783113701</c:v>
                      </c:pt>
                      <c:pt idx="24">
                        <c:v>14.832109338901301</c:v>
                      </c:pt>
                      <c:pt idx="25">
                        <c:v>15.450113894688799</c:v>
                      </c:pt>
                      <c:pt idx="26">
                        <c:v>16.068118450476401</c:v>
                      </c:pt>
                      <c:pt idx="27">
                        <c:v>16.686123006263902</c:v>
                      </c:pt>
                      <c:pt idx="28">
                        <c:v>17.304127562051502</c:v>
                      </c:pt>
                      <c:pt idx="29">
                        <c:v>17.922132117838999</c:v>
                      </c:pt>
                      <c:pt idx="30">
                        <c:v>18.540136673626598</c:v>
                      </c:pt>
                      <c:pt idx="31">
                        <c:v>19.158141229414099</c:v>
                      </c:pt>
                      <c:pt idx="32">
                        <c:v>19.776145785201699</c:v>
                      </c:pt>
                      <c:pt idx="33">
                        <c:v>20.394150340989199</c:v>
                      </c:pt>
                      <c:pt idx="34">
                        <c:v>21.012154896776799</c:v>
                      </c:pt>
                      <c:pt idx="35">
                        <c:v>21.6301594525643</c:v>
                      </c:pt>
                      <c:pt idx="36">
                        <c:v>22.2481640083519</c:v>
                      </c:pt>
                      <c:pt idx="37">
                        <c:v>22.8661685641394</c:v>
                      </c:pt>
                      <c:pt idx="38">
                        <c:v>23.484173119927</c:v>
                      </c:pt>
                      <c:pt idx="39">
                        <c:v>24.1021776757146</c:v>
                      </c:pt>
                      <c:pt idx="40">
                        <c:v>24.7201822315021</c:v>
                      </c:pt>
                      <c:pt idx="41">
                        <c:v>25.3381867872897</c:v>
                      </c:pt>
                      <c:pt idx="42">
                        <c:v>25.956191343077201</c:v>
                      </c:pt>
                      <c:pt idx="43">
                        <c:v>26.574195898864801</c:v>
                      </c:pt>
                      <c:pt idx="44">
                        <c:v>27.192200454652301</c:v>
                      </c:pt>
                      <c:pt idx="45">
                        <c:v>27.810205010439901</c:v>
                      </c:pt>
                      <c:pt idx="46">
                        <c:v>28.428209566227402</c:v>
                      </c:pt>
                      <c:pt idx="47">
                        <c:v>29.046214122015002</c:v>
                      </c:pt>
                      <c:pt idx="48">
                        <c:v>29.664218677802499</c:v>
                      </c:pt>
                      <c:pt idx="49">
                        <c:v>30.282223233590098</c:v>
                      </c:pt>
                      <c:pt idx="50">
                        <c:v>30.900227789377599</c:v>
                      </c:pt>
                      <c:pt idx="51">
                        <c:v>31.518232345165199</c:v>
                      </c:pt>
                      <c:pt idx="52">
                        <c:v>32.136236900952802</c:v>
                      </c:pt>
                      <c:pt idx="53">
                        <c:v>32.754241456740303</c:v>
                      </c:pt>
                      <c:pt idx="54">
                        <c:v>33.372246012527903</c:v>
                      </c:pt>
                      <c:pt idx="55">
                        <c:v>33.990250568315403</c:v>
                      </c:pt>
                      <c:pt idx="56">
                        <c:v>34.608255124103003</c:v>
                      </c:pt>
                      <c:pt idx="57">
                        <c:v>35.226259679890497</c:v>
                      </c:pt>
                      <c:pt idx="58">
                        <c:v>35.844264235678096</c:v>
                      </c:pt>
                      <c:pt idx="59">
                        <c:v>36.462268791465597</c:v>
                      </c:pt>
                      <c:pt idx="60">
                        <c:v>37.080273347253197</c:v>
                      </c:pt>
                      <c:pt idx="61">
                        <c:v>37.698277903040697</c:v>
                      </c:pt>
                      <c:pt idx="62">
                        <c:v>38.316282458828297</c:v>
                      </c:pt>
                      <c:pt idx="63">
                        <c:v>38.934287014615798</c:v>
                      </c:pt>
                      <c:pt idx="64">
                        <c:v>39.552291570403398</c:v>
                      </c:pt>
                      <c:pt idx="65">
                        <c:v>40.170296126190898</c:v>
                      </c:pt>
                      <c:pt idx="66">
                        <c:v>40.788300681978498</c:v>
                      </c:pt>
                      <c:pt idx="67">
                        <c:v>41.406305237765999</c:v>
                      </c:pt>
                      <c:pt idx="68">
                        <c:v>42.024309793553599</c:v>
                      </c:pt>
                      <c:pt idx="69">
                        <c:v>42.642314349341099</c:v>
                      </c:pt>
                      <c:pt idx="70">
                        <c:v>43.260318905128699</c:v>
                      </c:pt>
                      <c:pt idx="71">
                        <c:v>43.878323460916199</c:v>
                      </c:pt>
                      <c:pt idx="72">
                        <c:v>44.496328016703799</c:v>
                      </c:pt>
                      <c:pt idx="73">
                        <c:v>45.1143325724913</c:v>
                      </c:pt>
                      <c:pt idx="74">
                        <c:v>45.7323371282789</c:v>
                      </c:pt>
                      <c:pt idx="75">
                        <c:v>46.3503416840664</c:v>
                      </c:pt>
                      <c:pt idx="76">
                        <c:v>46.968346239854</c:v>
                      </c:pt>
                      <c:pt idx="77">
                        <c:v>47.586350795641501</c:v>
                      </c:pt>
                      <c:pt idx="78">
                        <c:v>48.204355351429101</c:v>
                      </c:pt>
                      <c:pt idx="79">
                        <c:v>48.822359907216601</c:v>
                      </c:pt>
                      <c:pt idx="80">
                        <c:v>49.440364463004201</c:v>
                      </c:pt>
                      <c:pt idx="81">
                        <c:v>50.058369018791701</c:v>
                      </c:pt>
                      <c:pt idx="82">
                        <c:v>50.676373574579301</c:v>
                      </c:pt>
                      <c:pt idx="83">
                        <c:v>51.294378130366802</c:v>
                      </c:pt>
                      <c:pt idx="84">
                        <c:v>51.912382686154402</c:v>
                      </c:pt>
                      <c:pt idx="85">
                        <c:v>52.530387241941902</c:v>
                      </c:pt>
                      <c:pt idx="86">
                        <c:v>53.148391797729502</c:v>
                      </c:pt>
                      <c:pt idx="87">
                        <c:v>53.766396353517003</c:v>
                      </c:pt>
                      <c:pt idx="88">
                        <c:v>54.384400909304603</c:v>
                      </c:pt>
                      <c:pt idx="89">
                        <c:v>55.002405465092103</c:v>
                      </c:pt>
                      <c:pt idx="90">
                        <c:v>55.620410020879703</c:v>
                      </c:pt>
                      <c:pt idx="91">
                        <c:v>56.238414576667203</c:v>
                      </c:pt>
                      <c:pt idx="92">
                        <c:v>56.856419132454803</c:v>
                      </c:pt>
                      <c:pt idx="93">
                        <c:v>57.474423688242297</c:v>
                      </c:pt>
                      <c:pt idx="94">
                        <c:v>58.092428244029897</c:v>
                      </c:pt>
                      <c:pt idx="95">
                        <c:v>58.710432799817397</c:v>
                      </c:pt>
                      <c:pt idx="96">
                        <c:v>59.328437355604997</c:v>
                      </c:pt>
                      <c:pt idx="97">
                        <c:v>59.946441911392498</c:v>
                      </c:pt>
                      <c:pt idx="98">
                        <c:v>60.564446467180097</c:v>
                      </c:pt>
                      <c:pt idx="99">
                        <c:v>61.182451022967598</c:v>
                      </c:pt>
                      <c:pt idx="100">
                        <c:v>61.800455578755198</c:v>
                      </c:pt>
                    </c:numCache>
                  </c:numRef>
                </c:xVal>
                <c:yVal>
                  <c:numRef>
                    <c:extLst>
                      <c:ext uri="{02D57815-91ED-43cb-92C2-25804820EDAC}">
                        <c15:formulaRef>
                          <c15:sqref>Sheet1!$B$3:$B$103</c15:sqref>
                        </c15:formulaRef>
                      </c:ext>
                    </c:extLst>
                    <c:numCache>
                      <c:formatCode>General</c:formatCode>
                      <c:ptCount val="101"/>
                      <c:pt idx="0">
                        <c:v>0.30658728837867399</c:v>
                      </c:pt>
                      <c:pt idx="1">
                        <c:v>0.36942864926609997</c:v>
                      </c:pt>
                      <c:pt idx="2">
                        <c:v>0.36942864926609997</c:v>
                      </c:pt>
                      <c:pt idx="3">
                        <c:v>0.36942864926609997</c:v>
                      </c:pt>
                      <c:pt idx="4">
                        <c:v>0.36942864926609997</c:v>
                      </c:pt>
                      <c:pt idx="5">
                        <c:v>0.36942864926609997</c:v>
                      </c:pt>
                      <c:pt idx="6">
                        <c:v>0.36942864926609997</c:v>
                      </c:pt>
                      <c:pt idx="7">
                        <c:v>0.364675055623778</c:v>
                      </c:pt>
                      <c:pt idx="8">
                        <c:v>0.364675055623778</c:v>
                      </c:pt>
                      <c:pt idx="9">
                        <c:v>0.364675055623778</c:v>
                      </c:pt>
                      <c:pt idx="10">
                        <c:v>0.34608250124489598</c:v>
                      </c:pt>
                      <c:pt idx="11">
                        <c:v>0.34608250124489598</c:v>
                      </c:pt>
                      <c:pt idx="12">
                        <c:v>0.34608250124489598</c:v>
                      </c:pt>
                      <c:pt idx="13">
                        <c:v>0.38852939072218501</c:v>
                      </c:pt>
                      <c:pt idx="14">
                        <c:v>0.38852939072218501</c:v>
                      </c:pt>
                      <c:pt idx="15">
                        <c:v>0.38852939072218501</c:v>
                      </c:pt>
                      <c:pt idx="16">
                        <c:v>0.377743266239774</c:v>
                      </c:pt>
                      <c:pt idx="17">
                        <c:v>0.377743266239774</c:v>
                      </c:pt>
                      <c:pt idx="18">
                        <c:v>0.377743266239774</c:v>
                      </c:pt>
                      <c:pt idx="19">
                        <c:v>0.414526557225675</c:v>
                      </c:pt>
                      <c:pt idx="20">
                        <c:v>0.414526557225675</c:v>
                      </c:pt>
                      <c:pt idx="21">
                        <c:v>0.414526557225675</c:v>
                      </c:pt>
                      <c:pt idx="22">
                        <c:v>0.41142365387505098</c:v>
                      </c:pt>
                      <c:pt idx="23">
                        <c:v>0.41142365387505098</c:v>
                      </c:pt>
                      <c:pt idx="24">
                        <c:v>0.41142365387505098</c:v>
                      </c:pt>
                      <c:pt idx="25">
                        <c:v>0.41142365387505098</c:v>
                      </c:pt>
                      <c:pt idx="26">
                        <c:v>0.44589840812325998</c:v>
                      </c:pt>
                      <c:pt idx="27">
                        <c:v>0.43540791493452602</c:v>
                      </c:pt>
                      <c:pt idx="28">
                        <c:v>0.43540791493452602</c:v>
                      </c:pt>
                      <c:pt idx="29">
                        <c:v>0.43048274817697801</c:v>
                      </c:pt>
                      <c:pt idx="30">
                        <c:v>0.43048274817697801</c:v>
                      </c:pt>
                      <c:pt idx="31">
                        <c:v>0.45316822157507503</c:v>
                      </c:pt>
                      <c:pt idx="32">
                        <c:v>0.45316822157507503</c:v>
                      </c:pt>
                      <c:pt idx="33">
                        <c:v>0.45316822157507503</c:v>
                      </c:pt>
                      <c:pt idx="34">
                        <c:v>0.44129459571520802</c:v>
                      </c:pt>
                      <c:pt idx="35">
                        <c:v>0.45949449996297997</c:v>
                      </c:pt>
                      <c:pt idx="36">
                        <c:v>0.47647673952083403</c:v>
                      </c:pt>
                      <c:pt idx="37">
                        <c:v>0.47647673952083403</c:v>
                      </c:pt>
                      <c:pt idx="38">
                        <c:v>0.48265678061428802</c:v>
                      </c:pt>
                      <c:pt idx="39">
                        <c:v>0.48265678061428802</c:v>
                      </c:pt>
                      <c:pt idx="40">
                        <c:v>0.48265678061428802</c:v>
                      </c:pt>
                      <c:pt idx="41">
                        <c:v>0.48283690747477598</c:v>
                      </c:pt>
                      <c:pt idx="42">
                        <c:v>0.50039299213872801</c:v>
                      </c:pt>
                      <c:pt idx="43">
                        <c:v>0.50039299213872801</c:v>
                      </c:pt>
                      <c:pt idx="44">
                        <c:v>0.50039299213872801</c:v>
                      </c:pt>
                      <c:pt idx="45">
                        <c:v>0.51203319799507896</c:v>
                      </c:pt>
                      <c:pt idx="46">
                        <c:v>0.51203319799507896</c:v>
                      </c:pt>
                      <c:pt idx="47">
                        <c:v>0.51203319799507896</c:v>
                      </c:pt>
                      <c:pt idx="48">
                        <c:v>0.52567367047171598</c:v>
                      </c:pt>
                      <c:pt idx="49">
                        <c:v>0.53640121574654298</c:v>
                      </c:pt>
                      <c:pt idx="50">
                        <c:v>0.53640121574654298</c:v>
                      </c:pt>
                      <c:pt idx="51">
                        <c:v>0.53298224388608395</c:v>
                      </c:pt>
                      <c:pt idx="52">
                        <c:v>0.53298224388608395</c:v>
                      </c:pt>
                      <c:pt idx="53">
                        <c:v>0.53298224388608395</c:v>
                      </c:pt>
                      <c:pt idx="54">
                        <c:v>0.54849065763693805</c:v>
                      </c:pt>
                      <c:pt idx="55">
                        <c:v>0.54849065763693805</c:v>
                      </c:pt>
                      <c:pt idx="56">
                        <c:v>0.54847269313505997</c:v>
                      </c:pt>
                      <c:pt idx="57">
                        <c:v>0.54847269313505997</c:v>
                      </c:pt>
                      <c:pt idx="58">
                        <c:v>0.56160414622998001</c:v>
                      </c:pt>
                      <c:pt idx="59">
                        <c:v>0.56160414622998001</c:v>
                      </c:pt>
                      <c:pt idx="60">
                        <c:v>0.56160414622998001</c:v>
                      </c:pt>
                      <c:pt idx="61">
                        <c:v>0.57501254475260899</c:v>
                      </c:pt>
                      <c:pt idx="62">
                        <c:v>0.57501254475260899</c:v>
                      </c:pt>
                      <c:pt idx="63">
                        <c:v>0.57501254475260899</c:v>
                      </c:pt>
                      <c:pt idx="64">
                        <c:v>0.57596193458457201</c:v>
                      </c:pt>
                      <c:pt idx="65">
                        <c:v>0.58471455435505804</c:v>
                      </c:pt>
                      <c:pt idx="66">
                        <c:v>0.58471455435505804</c:v>
                      </c:pt>
                      <c:pt idx="67">
                        <c:v>0.58471455435505804</c:v>
                      </c:pt>
                      <c:pt idx="68">
                        <c:v>0.59105711315981002</c:v>
                      </c:pt>
                      <c:pt idx="69">
                        <c:v>0.59105711315981002</c:v>
                      </c:pt>
                      <c:pt idx="70">
                        <c:v>0.59105711315981002</c:v>
                      </c:pt>
                      <c:pt idx="71">
                        <c:v>0.59942854267596202</c:v>
                      </c:pt>
                      <c:pt idx="72">
                        <c:v>0.59872647011219104</c:v>
                      </c:pt>
                      <c:pt idx="73">
                        <c:v>0.59872647011219104</c:v>
                      </c:pt>
                      <c:pt idx="74">
                        <c:v>0.60216230676688298</c:v>
                      </c:pt>
                      <c:pt idx="75">
                        <c:v>0.59828811356800404</c:v>
                      </c:pt>
                      <c:pt idx="76">
                        <c:v>0.59828811356800404</c:v>
                      </c:pt>
                      <c:pt idx="77">
                        <c:v>0.60998869400567002</c:v>
                      </c:pt>
                      <c:pt idx="78">
                        <c:v>0.60998869400567002</c:v>
                      </c:pt>
                      <c:pt idx="79">
                        <c:v>0.62373712398858505</c:v>
                      </c:pt>
                      <c:pt idx="80">
                        <c:v>0.61189426264963598</c:v>
                      </c:pt>
                      <c:pt idx="81">
                        <c:v>0.61189426264963598</c:v>
                      </c:pt>
                      <c:pt idx="82">
                        <c:v>0.62327406301932897</c:v>
                      </c:pt>
                      <c:pt idx="83">
                        <c:v>0.62764402743306902</c:v>
                      </c:pt>
                      <c:pt idx="84">
                        <c:v>0.647321460633274</c:v>
                      </c:pt>
                      <c:pt idx="85">
                        <c:v>0.647321460633274</c:v>
                      </c:pt>
                      <c:pt idx="86">
                        <c:v>0.647321460633274</c:v>
                      </c:pt>
                      <c:pt idx="87">
                        <c:v>0.63199158411459</c:v>
                      </c:pt>
                      <c:pt idx="88">
                        <c:v>0.63199158411459</c:v>
                      </c:pt>
                      <c:pt idx="89">
                        <c:v>0.63199158411459</c:v>
                      </c:pt>
                      <c:pt idx="90">
                        <c:v>0.695910366256007</c:v>
                      </c:pt>
                      <c:pt idx="91">
                        <c:v>0.695910366256007</c:v>
                      </c:pt>
                      <c:pt idx="92">
                        <c:v>0.696551250966153</c:v>
                      </c:pt>
                      <c:pt idx="93">
                        <c:v>0.70070568426999802</c:v>
                      </c:pt>
                      <c:pt idx="94">
                        <c:v>0.70070568426999802</c:v>
                      </c:pt>
                      <c:pt idx="95">
                        <c:v>0.46271762797722599</c:v>
                      </c:pt>
                      <c:pt idx="96">
                        <c:v>0.46271762797722599</c:v>
                      </c:pt>
                      <c:pt idx="97">
                        <c:v>0.41631942548225997</c:v>
                      </c:pt>
                      <c:pt idx="98">
                        <c:v>0.28570526203068602</c:v>
                      </c:pt>
                      <c:pt idx="99">
                        <c:v>0.28570526203068602</c:v>
                      </c:pt>
                      <c:pt idx="100">
                        <c:v>0.26060721100799</c:v>
                      </c:pt>
                    </c:numCache>
                  </c:numRef>
                </c:yVal>
                <c:smooth val="1"/>
                <c:extLst>
                  <c:ext xmlns:c16="http://schemas.microsoft.com/office/drawing/2014/chart" uri="{C3380CC4-5D6E-409C-BE32-E72D297353CC}">
                    <c16:uniqueId val="{00000004-404D-4752-9649-88AA6B3BB50E}"/>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Sheet1!$Q$1</c15:sqref>
                        </c15:formulaRef>
                      </c:ext>
                    </c:extLst>
                    <c:strCache>
                      <c:ptCount val="1"/>
                      <c:pt idx="0">
                        <c:v>30% 0.5 sub.</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Sheet1!$Q$3:$Q$103</c15:sqref>
                        </c15:formulaRef>
                      </c:ext>
                    </c:extLst>
                    <c:numCache>
                      <c:formatCode>General</c:formatCode>
                      <c:ptCount val="101"/>
                      <c:pt idx="0">
                        <c:v>0</c:v>
                      </c:pt>
                      <c:pt idx="1">
                        <c:v>0.60454325450143998</c:v>
                      </c:pt>
                      <c:pt idx="2">
                        <c:v>1.20908650900288</c:v>
                      </c:pt>
                      <c:pt idx="3">
                        <c:v>1.8136297635043199</c:v>
                      </c:pt>
                      <c:pt idx="4">
                        <c:v>2.4181730180057599</c:v>
                      </c:pt>
                      <c:pt idx="5">
                        <c:v>3.0227162725071999</c:v>
                      </c:pt>
                      <c:pt idx="6">
                        <c:v>3.6272595270086399</c:v>
                      </c:pt>
                      <c:pt idx="7">
                        <c:v>4.2318027815100798</c:v>
                      </c:pt>
                      <c:pt idx="8">
                        <c:v>4.8363460360115198</c:v>
                      </c:pt>
                      <c:pt idx="9">
                        <c:v>5.4408892905129598</c:v>
                      </c:pt>
                      <c:pt idx="10">
                        <c:v>6.0454325450143998</c:v>
                      </c:pt>
                      <c:pt idx="11">
                        <c:v>6.6499757995158397</c:v>
                      </c:pt>
                      <c:pt idx="12">
                        <c:v>7.2545190540172797</c:v>
                      </c:pt>
                      <c:pt idx="13">
                        <c:v>7.8590623085187197</c:v>
                      </c:pt>
                      <c:pt idx="14">
                        <c:v>8.4636055630201597</c:v>
                      </c:pt>
                      <c:pt idx="15">
                        <c:v>9.0681488175215996</c:v>
                      </c:pt>
                      <c:pt idx="16">
                        <c:v>9.6726920720230396</c:v>
                      </c:pt>
                      <c:pt idx="17">
                        <c:v>10.277235326524499</c:v>
                      </c:pt>
                      <c:pt idx="18">
                        <c:v>10.8817785810259</c:v>
                      </c:pt>
                      <c:pt idx="19">
                        <c:v>11.4863218355274</c:v>
                      </c:pt>
                      <c:pt idx="20">
                        <c:v>12.0908650900288</c:v>
                      </c:pt>
                      <c:pt idx="21">
                        <c:v>12.6954083445302</c:v>
                      </c:pt>
                      <c:pt idx="22">
                        <c:v>13.299951599031701</c:v>
                      </c:pt>
                      <c:pt idx="23">
                        <c:v>13.9044948535331</c:v>
                      </c:pt>
                      <c:pt idx="24">
                        <c:v>14.5090381080346</c:v>
                      </c:pt>
                      <c:pt idx="25">
                        <c:v>15.113581362535999</c:v>
                      </c:pt>
                      <c:pt idx="26">
                        <c:v>15.7181246170374</c:v>
                      </c:pt>
                      <c:pt idx="27">
                        <c:v>16.322667871538901</c:v>
                      </c:pt>
                      <c:pt idx="28">
                        <c:v>16.927211126040302</c:v>
                      </c:pt>
                      <c:pt idx="29">
                        <c:v>17.531754380541798</c:v>
                      </c:pt>
                      <c:pt idx="30">
                        <c:v>18.136297635043199</c:v>
                      </c:pt>
                      <c:pt idx="31">
                        <c:v>18.7408408895446</c:v>
                      </c:pt>
                      <c:pt idx="32">
                        <c:v>19.345384144046101</c:v>
                      </c:pt>
                      <c:pt idx="33">
                        <c:v>19.949927398547501</c:v>
                      </c:pt>
                      <c:pt idx="34">
                        <c:v>20.554470653048998</c:v>
                      </c:pt>
                      <c:pt idx="35">
                        <c:v>21.159013907550399</c:v>
                      </c:pt>
                      <c:pt idx="36">
                        <c:v>21.7635571620518</c:v>
                      </c:pt>
                      <c:pt idx="37">
                        <c:v>22.3681004165533</c:v>
                      </c:pt>
                      <c:pt idx="38">
                        <c:v>22.972643671054701</c:v>
                      </c:pt>
                      <c:pt idx="39">
                        <c:v>23.577186925556202</c:v>
                      </c:pt>
                      <c:pt idx="40">
                        <c:v>24.181730180057599</c:v>
                      </c:pt>
                      <c:pt idx="41">
                        <c:v>24.786273434559</c:v>
                      </c:pt>
                      <c:pt idx="42">
                        <c:v>25.3908166890605</c:v>
                      </c:pt>
                      <c:pt idx="43">
                        <c:v>25.995359943561901</c:v>
                      </c:pt>
                      <c:pt idx="44">
                        <c:v>26.599903198063402</c:v>
                      </c:pt>
                      <c:pt idx="45">
                        <c:v>27.204446452564799</c:v>
                      </c:pt>
                      <c:pt idx="46">
                        <c:v>27.8089897070662</c:v>
                      </c:pt>
                      <c:pt idx="47">
                        <c:v>28.4135329615677</c:v>
                      </c:pt>
                      <c:pt idx="48">
                        <c:v>29.018076216069101</c:v>
                      </c:pt>
                      <c:pt idx="49">
                        <c:v>29.622619470570601</c:v>
                      </c:pt>
                      <c:pt idx="50">
                        <c:v>30.227162725071999</c:v>
                      </c:pt>
                      <c:pt idx="51">
                        <c:v>30.8317059795734</c:v>
                      </c:pt>
                      <c:pt idx="52">
                        <c:v>31.4362492340749</c:v>
                      </c:pt>
                      <c:pt idx="53">
                        <c:v>32.040792488576301</c:v>
                      </c:pt>
                      <c:pt idx="54">
                        <c:v>32.645335743077801</c:v>
                      </c:pt>
                      <c:pt idx="55">
                        <c:v>33.249878997579202</c:v>
                      </c:pt>
                      <c:pt idx="56">
                        <c:v>33.854422252080603</c:v>
                      </c:pt>
                      <c:pt idx="57">
                        <c:v>34.458965506582103</c:v>
                      </c:pt>
                      <c:pt idx="58">
                        <c:v>35.063508761083497</c:v>
                      </c:pt>
                      <c:pt idx="59">
                        <c:v>35.668052015584898</c:v>
                      </c:pt>
                      <c:pt idx="60">
                        <c:v>36.272595270086399</c:v>
                      </c:pt>
                      <c:pt idx="61">
                        <c:v>36.877138524587799</c:v>
                      </c:pt>
                      <c:pt idx="62">
                        <c:v>37.4816817790892</c:v>
                      </c:pt>
                      <c:pt idx="63">
                        <c:v>38.086225033590701</c:v>
                      </c:pt>
                      <c:pt idx="64">
                        <c:v>38.690768288092102</c:v>
                      </c:pt>
                      <c:pt idx="65">
                        <c:v>39.295311542593602</c:v>
                      </c:pt>
                      <c:pt idx="66">
                        <c:v>39.899854797095003</c:v>
                      </c:pt>
                      <c:pt idx="67">
                        <c:v>40.504398051596397</c:v>
                      </c:pt>
                      <c:pt idx="68">
                        <c:v>41.108941306097897</c:v>
                      </c:pt>
                      <c:pt idx="69">
                        <c:v>41.713484560599298</c:v>
                      </c:pt>
                      <c:pt idx="70">
                        <c:v>42.318027815100699</c:v>
                      </c:pt>
                      <c:pt idx="71">
                        <c:v>42.922571069602199</c:v>
                      </c:pt>
                      <c:pt idx="72">
                        <c:v>43.5271143241036</c:v>
                      </c:pt>
                      <c:pt idx="73">
                        <c:v>44.131657578605001</c:v>
                      </c:pt>
                      <c:pt idx="74">
                        <c:v>44.736200833106501</c:v>
                      </c:pt>
                      <c:pt idx="75">
                        <c:v>45.340744087607902</c:v>
                      </c:pt>
                      <c:pt idx="76">
                        <c:v>45.945287342109403</c:v>
                      </c:pt>
                      <c:pt idx="77">
                        <c:v>46.549830596610803</c:v>
                      </c:pt>
                      <c:pt idx="78">
                        <c:v>47.154373851112197</c:v>
                      </c:pt>
                      <c:pt idx="79">
                        <c:v>47.758917105613698</c:v>
                      </c:pt>
                      <c:pt idx="80">
                        <c:v>48.363460360115099</c:v>
                      </c:pt>
                      <c:pt idx="81">
                        <c:v>48.968003614616499</c:v>
                      </c:pt>
                      <c:pt idx="82">
                        <c:v>49.572546869118</c:v>
                      </c:pt>
                      <c:pt idx="83">
                        <c:v>50.177090123619401</c:v>
                      </c:pt>
                      <c:pt idx="84">
                        <c:v>50.781633378120802</c:v>
                      </c:pt>
                      <c:pt idx="85">
                        <c:v>51.386176632622302</c:v>
                      </c:pt>
                      <c:pt idx="86">
                        <c:v>51.990719887123703</c:v>
                      </c:pt>
                      <c:pt idx="87">
                        <c:v>52.595263141625203</c:v>
                      </c:pt>
                      <c:pt idx="88">
                        <c:v>53.199806396126597</c:v>
                      </c:pt>
                      <c:pt idx="89">
                        <c:v>53.804349650627998</c:v>
                      </c:pt>
                      <c:pt idx="90">
                        <c:v>54.408892905129498</c:v>
                      </c:pt>
                      <c:pt idx="91">
                        <c:v>55.013436159630899</c:v>
                      </c:pt>
                      <c:pt idx="92">
                        <c:v>55.6179794141323</c:v>
                      </c:pt>
                      <c:pt idx="93">
                        <c:v>56.2225226686338</c:v>
                      </c:pt>
                      <c:pt idx="94">
                        <c:v>56.827065923135201</c:v>
                      </c:pt>
                      <c:pt idx="95">
                        <c:v>57.431609177636602</c:v>
                      </c:pt>
                      <c:pt idx="96">
                        <c:v>58.036152432138103</c:v>
                      </c:pt>
                      <c:pt idx="97">
                        <c:v>58.640695686639503</c:v>
                      </c:pt>
                      <c:pt idx="98">
                        <c:v>59.245238941140997</c:v>
                      </c:pt>
                      <c:pt idx="99">
                        <c:v>59.849782195642398</c:v>
                      </c:pt>
                      <c:pt idx="100">
                        <c:v>60.454325450143799</c:v>
                      </c:pt>
                    </c:numCache>
                  </c:numRef>
                </c:xVal>
                <c:yVal>
                  <c:numRef>
                    <c:extLst xmlns:c15="http://schemas.microsoft.com/office/drawing/2012/chart">
                      <c:ext xmlns:c15="http://schemas.microsoft.com/office/drawing/2012/chart" uri="{02D57815-91ED-43cb-92C2-25804820EDAC}">
                        <c15:formulaRef>
                          <c15:sqref>Sheet1!$R$3:$R$103</c15:sqref>
                        </c15:formulaRef>
                      </c:ext>
                    </c:extLst>
                    <c:numCache>
                      <c:formatCode>General</c:formatCode>
                      <c:ptCount val="101"/>
                      <c:pt idx="0">
                        <c:v>0.32703402436358397</c:v>
                      </c:pt>
                      <c:pt idx="1">
                        <c:v>0.32703402436358397</c:v>
                      </c:pt>
                      <c:pt idx="2">
                        <c:v>0.32703402436358397</c:v>
                      </c:pt>
                      <c:pt idx="3">
                        <c:v>0.32703402436358397</c:v>
                      </c:pt>
                      <c:pt idx="4">
                        <c:v>0.32703402436358397</c:v>
                      </c:pt>
                      <c:pt idx="5">
                        <c:v>0.32408403140630498</c:v>
                      </c:pt>
                      <c:pt idx="6">
                        <c:v>0.32408403140630498</c:v>
                      </c:pt>
                      <c:pt idx="7">
                        <c:v>0.32408403140630498</c:v>
                      </c:pt>
                      <c:pt idx="8">
                        <c:v>0.32408403140630498</c:v>
                      </c:pt>
                      <c:pt idx="9">
                        <c:v>0.307655789477629</c:v>
                      </c:pt>
                      <c:pt idx="10">
                        <c:v>0.307655789477629</c:v>
                      </c:pt>
                      <c:pt idx="11">
                        <c:v>0.34909295225221498</c:v>
                      </c:pt>
                      <c:pt idx="12">
                        <c:v>0.34909295225221498</c:v>
                      </c:pt>
                      <c:pt idx="13">
                        <c:v>0.34909295225221498</c:v>
                      </c:pt>
                      <c:pt idx="14">
                        <c:v>0.34909295225221498</c:v>
                      </c:pt>
                      <c:pt idx="15">
                        <c:v>0.339598298274087</c:v>
                      </c:pt>
                      <c:pt idx="16">
                        <c:v>0.339598298274087</c:v>
                      </c:pt>
                      <c:pt idx="17">
                        <c:v>0.37626845563385303</c:v>
                      </c:pt>
                      <c:pt idx="18">
                        <c:v>0.37626845563385303</c:v>
                      </c:pt>
                      <c:pt idx="19">
                        <c:v>0.37626845563385303</c:v>
                      </c:pt>
                      <c:pt idx="20">
                        <c:v>0.37626845563385303</c:v>
                      </c:pt>
                      <c:pt idx="21">
                        <c:v>0.37408830367010099</c:v>
                      </c:pt>
                      <c:pt idx="22">
                        <c:v>0.37408830367010099</c:v>
                      </c:pt>
                      <c:pt idx="23">
                        <c:v>0.37408830367010099</c:v>
                      </c:pt>
                      <c:pt idx="24">
                        <c:v>0.40837040150648102</c:v>
                      </c:pt>
                      <c:pt idx="25">
                        <c:v>0.40837040150648102</c:v>
                      </c:pt>
                      <c:pt idx="26">
                        <c:v>0.40038555457709202</c:v>
                      </c:pt>
                      <c:pt idx="27">
                        <c:v>0.40038555457709202</c:v>
                      </c:pt>
                      <c:pt idx="28">
                        <c:v>0.40038555457709202</c:v>
                      </c:pt>
                      <c:pt idx="29">
                        <c:v>0.39568144926071303</c:v>
                      </c:pt>
                      <c:pt idx="30">
                        <c:v>0.42004538451747397</c:v>
                      </c:pt>
                      <c:pt idx="31">
                        <c:v>0.42004538451747397</c:v>
                      </c:pt>
                      <c:pt idx="32">
                        <c:v>0.42004538451747397</c:v>
                      </c:pt>
                      <c:pt idx="33">
                        <c:v>0.44463666863603202</c:v>
                      </c:pt>
                      <c:pt idx="34">
                        <c:v>0.44463666863603202</c:v>
                      </c:pt>
                      <c:pt idx="35">
                        <c:v>0.44463666863603202</c:v>
                      </c:pt>
                      <c:pt idx="36">
                        <c:v>0.44463666863603202</c:v>
                      </c:pt>
                      <c:pt idx="37">
                        <c:v>0.45252682481314299</c:v>
                      </c:pt>
                      <c:pt idx="38">
                        <c:v>0.45252682481314299</c:v>
                      </c:pt>
                      <c:pt idx="39">
                        <c:v>0.45252682481314299</c:v>
                      </c:pt>
                      <c:pt idx="40">
                        <c:v>0.47363736228036502</c:v>
                      </c:pt>
                      <c:pt idx="41">
                        <c:v>0.48224384836122502</c:v>
                      </c:pt>
                      <c:pt idx="42">
                        <c:v>0.47342854210713697</c:v>
                      </c:pt>
                      <c:pt idx="43">
                        <c:v>0.47342854210713697</c:v>
                      </c:pt>
                      <c:pt idx="44">
                        <c:v>0.48688065432480998</c:v>
                      </c:pt>
                      <c:pt idx="45">
                        <c:v>0.48688065432480998</c:v>
                      </c:pt>
                      <c:pt idx="46">
                        <c:v>0.50261088609921301</c:v>
                      </c:pt>
                      <c:pt idx="47">
                        <c:v>0.50261088609921301</c:v>
                      </c:pt>
                      <c:pt idx="48">
                        <c:v>0.50261088609921301</c:v>
                      </c:pt>
                      <c:pt idx="49">
                        <c:v>0.51769227621860503</c:v>
                      </c:pt>
                      <c:pt idx="50">
                        <c:v>0.51769227621860503</c:v>
                      </c:pt>
                      <c:pt idx="51">
                        <c:v>0.51393136094787695</c:v>
                      </c:pt>
                      <c:pt idx="52">
                        <c:v>0.51393136094787695</c:v>
                      </c:pt>
                      <c:pt idx="53">
                        <c:v>0.53747522188589003</c:v>
                      </c:pt>
                      <c:pt idx="54">
                        <c:v>0.53747522188589003</c:v>
                      </c:pt>
                      <c:pt idx="55">
                        <c:v>0.53747522188589003</c:v>
                      </c:pt>
                      <c:pt idx="56">
                        <c:v>0.54374335793776896</c:v>
                      </c:pt>
                      <c:pt idx="57">
                        <c:v>0.56414818636749497</c:v>
                      </c:pt>
                      <c:pt idx="58">
                        <c:v>0.56414818636749497</c:v>
                      </c:pt>
                      <c:pt idx="59">
                        <c:v>0.56414818636749497</c:v>
                      </c:pt>
                      <c:pt idx="60">
                        <c:v>0.58404081582110001</c:v>
                      </c:pt>
                      <c:pt idx="61">
                        <c:v>0.58955474124565799</c:v>
                      </c:pt>
                      <c:pt idx="62">
                        <c:v>0.58955474124565799</c:v>
                      </c:pt>
                      <c:pt idx="63">
                        <c:v>0.58955474124565799</c:v>
                      </c:pt>
                      <c:pt idx="64">
                        <c:v>0.62140207911471401</c:v>
                      </c:pt>
                      <c:pt idx="65">
                        <c:v>0.61243284684138299</c:v>
                      </c:pt>
                      <c:pt idx="66">
                        <c:v>0.61243284684138299</c:v>
                      </c:pt>
                      <c:pt idx="67">
                        <c:v>0.63141338806012903</c:v>
                      </c:pt>
                      <c:pt idx="68">
                        <c:v>0.63141338806012903</c:v>
                      </c:pt>
                      <c:pt idx="69">
                        <c:v>0.62747295128873903</c:v>
                      </c:pt>
                      <c:pt idx="70">
                        <c:v>0.64586775103058802</c:v>
                      </c:pt>
                      <c:pt idx="71">
                        <c:v>0.64586775103058802</c:v>
                      </c:pt>
                      <c:pt idx="72">
                        <c:v>0.65257062755569495</c:v>
                      </c:pt>
                      <c:pt idx="73">
                        <c:v>0.64968860109965998</c:v>
                      </c:pt>
                      <c:pt idx="74">
                        <c:v>0.668194912845258</c:v>
                      </c:pt>
                      <c:pt idx="75">
                        <c:v>0.668194912845258</c:v>
                      </c:pt>
                      <c:pt idx="76">
                        <c:v>0.66419700337376897</c:v>
                      </c:pt>
                      <c:pt idx="77">
                        <c:v>0.66836151725151605</c:v>
                      </c:pt>
                      <c:pt idx="78">
                        <c:v>0.66836151725151605</c:v>
                      </c:pt>
                      <c:pt idx="79">
                        <c:v>0.68651977067784697</c:v>
                      </c:pt>
                      <c:pt idx="80">
                        <c:v>0.68651977067784697</c:v>
                      </c:pt>
                      <c:pt idx="81">
                        <c:v>0.69239126368538795</c:v>
                      </c:pt>
                      <c:pt idx="82">
                        <c:v>0.70569328875252402</c:v>
                      </c:pt>
                      <c:pt idx="83">
                        <c:v>0.676400357268927</c:v>
                      </c:pt>
                      <c:pt idx="84">
                        <c:v>0.63699685571324605</c:v>
                      </c:pt>
                      <c:pt idx="85">
                        <c:v>0.68011164655314205</c:v>
                      </c:pt>
                      <c:pt idx="86">
                        <c:v>0.68011164655314205</c:v>
                      </c:pt>
                      <c:pt idx="87">
                        <c:v>0.66466260935917998</c:v>
                      </c:pt>
                      <c:pt idx="88">
                        <c:v>0.66466260935917998</c:v>
                      </c:pt>
                      <c:pt idx="89">
                        <c:v>0.71376061499168098</c:v>
                      </c:pt>
                      <c:pt idx="90">
                        <c:v>0.77773343068813205</c:v>
                      </c:pt>
                      <c:pt idx="91">
                        <c:v>0.64459010429071695</c:v>
                      </c:pt>
                      <c:pt idx="92">
                        <c:v>0.64459010429071695</c:v>
                      </c:pt>
                      <c:pt idx="93">
                        <c:v>0.76160340590628595</c:v>
                      </c:pt>
                      <c:pt idx="94">
                        <c:v>0.77361467041711096</c:v>
                      </c:pt>
                      <c:pt idx="95">
                        <c:v>0.77361467041711096</c:v>
                      </c:pt>
                      <c:pt idx="96">
                        <c:v>0.50820207835062203</c:v>
                      </c:pt>
                      <c:pt idx="97">
                        <c:v>0.726774192511079</c:v>
                      </c:pt>
                      <c:pt idx="98">
                        <c:v>0.34059770858698502</c:v>
                      </c:pt>
                      <c:pt idx="99">
                        <c:v>0.28142607385949098</c:v>
                      </c:pt>
                      <c:pt idx="100">
                        <c:v>0.28142607385949098</c:v>
                      </c:pt>
                    </c:numCache>
                  </c:numRef>
                </c:yVal>
                <c:smooth val="1"/>
                <c:extLst xmlns:c15="http://schemas.microsoft.com/office/drawing/2012/chart">
                  <c:ext xmlns:c16="http://schemas.microsoft.com/office/drawing/2014/chart" uri="{C3380CC4-5D6E-409C-BE32-E72D297353CC}">
                    <c16:uniqueId val="{00000005-404D-4752-9649-88AA6B3BB50E}"/>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Sheet1!$U$1</c15:sqref>
                        </c15:formulaRef>
                      </c:ext>
                    </c:extLst>
                    <c:strCache>
                      <c:ptCount val="1"/>
                      <c:pt idx="0">
                        <c:v>30% 0.75 sub.</c:v>
                      </c:pt>
                    </c:strCache>
                  </c:strRef>
                </c:tx>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Sheet1!$U$3:$U$103</c15:sqref>
                        </c15:formulaRef>
                      </c:ext>
                    </c:extLst>
                    <c:numCache>
                      <c:formatCode>General</c:formatCode>
                      <c:ptCount val="101"/>
                      <c:pt idx="0">
                        <c:v>0</c:v>
                      </c:pt>
                      <c:pt idx="1">
                        <c:v>0.60748668012060303</c:v>
                      </c:pt>
                      <c:pt idx="2">
                        <c:v>1.2149733602412101</c:v>
                      </c:pt>
                      <c:pt idx="3">
                        <c:v>1.8224600403618101</c:v>
                      </c:pt>
                      <c:pt idx="4">
                        <c:v>2.4299467204824099</c:v>
                      </c:pt>
                      <c:pt idx="5">
                        <c:v>3.0374334006030201</c:v>
                      </c:pt>
                      <c:pt idx="6">
                        <c:v>3.6449200807236202</c:v>
                      </c:pt>
                      <c:pt idx="7">
                        <c:v>4.2524067608442202</c:v>
                      </c:pt>
                      <c:pt idx="8">
                        <c:v>4.8598934409648296</c:v>
                      </c:pt>
                      <c:pt idx="9">
                        <c:v>5.46738012108543</c:v>
                      </c:pt>
                      <c:pt idx="10">
                        <c:v>6.0748668012060296</c:v>
                      </c:pt>
                      <c:pt idx="11">
                        <c:v>6.6823534813266399</c:v>
                      </c:pt>
                      <c:pt idx="12">
                        <c:v>7.2898401614472403</c:v>
                      </c:pt>
                      <c:pt idx="13">
                        <c:v>7.8973268415678399</c:v>
                      </c:pt>
                      <c:pt idx="14">
                        <c:v>8.5048135216884493</c:v>
                      </c:pt>
                      <c:pt idx="15">
                        <c:v>9.1123002018090506</c:v>
                      </c:pt>
                      <c:pt idx="16">
                        <c:v>9.7197868819296502</c:v>
                      </c:pt>
                      <c:pt idx="17">
                        <c:v>10.3272735620503</c:v>
                      </c:pt>
                      <c:pt idx="18">
                        <c:v>10.934760242170899</c:v>
                      </c:pt>
                      <c:pt idx="19">
                        <c:v>11.542246922291501</c:v>
                      </c:pt>
                      <c:pt idx="20">
                        <c:v>12.1497336024121</c:v>
                      </c:pt>
                      <c:pt idx="21">
                        <c:v>12.7572202825327</c:v>
                      </c:pt>
                      <c:pt idx="22">
                        <c:v>13.364706962653299</c:v>
                      </c:pt>
                      <c:pt idx="23">
                        <c:v>13.972193642773901</c:v>
                      </c:pt>
                      <c:pt idx="24">
                        <c:v>14.5796803228945</c:v>
                      </c:pt>
                      <c:pt idx="25">
                        <c:v>15.1871670030151</c:v>
                      </c:pt>
                      <c:pt idx="26">
                        <c:v>15.794653683135699</c:v>
                      </c:pt>
                      <c:pt idx="27">
                        <c:v>16.402140363256301</c:v>
                      </c:pt>
                      <c:pt idx="28">
                        <c:v>17.009627043376899</c:v>
                      </c:pt>
                      <c:pt idx="29">
                        <c:v>17.6171137234975</c:v>
                      </c:pt>
                      <c:pt idx="30">
                        <c:v>18.224600403618101</c:v>
                      </c:pt>
                      <c:pt idx="31">
                        <c:v>18.832087083738699</c:v>
                      </c:pt>
                      <c:pt idx="32">
                        <c:v>19.4395737638593</c:v>
                      </c:pt>
                      <c:pt idx="33">
                        <c:v>20.047060443979898</c:v>
                      </c:pt>
                      <c:pt idx="34">
                        <c:v>20.6545471241005</c:v>
                      </c:pt>
                      <c:pt idx="35">
                        <c:v>21.262033804221101</c:v>
                      </c:pt>
                      <c:pt idx="36">
                        <c:v>21.869520484341699</c:v>
                      </c:pt>
                      <c:pt idx="37">
                        <c:v>22.4770071644623</c:v>
                      </c:pt>
                      <c:pt idx="38">
                        <c:v>23.084493844582902</c:v>
                      </c:pt>
                      <c:pt idx="39">
                        <c:v>23.691980524703499</c:v>
                      </c:pt>
                      <c:pt idx="40">
                        <c:v>24.2994672048242</c:v>
                      </c:pt>
                      <c:pt idx="41">
                        <c:v>24.906953884944802</c:v>
                      </c:pt>
                      <c:pt idx="42">
                        <c:v>25.514440565065399</c:v>
                      </c:pt>
                      <c:pt idx="43">
                        <c:v>26.121927245186001</c:v>
                      </c:pt>
                      <c:pt idx="44">
                        <c:v>26.729413925306599</c:v>
                      </c:pt>
                      <c:pt idx="45">
                        <c:v>27.3369006054272</c:v>
                      </c:pt>
                      <c:pt idx="46">
                        <c:v>27.944387285547801</c:v>
                      </c:pt>
                      <c:pt idx="47">
                        <c:v>28.551873965668399</c:v>
                      </c:pt>
                      <c:pt idx="48">
                        <c:v>29.159360645789</c:v>
                      </c:pt>
                      <c:pt idx="49">
                        <c:v>29.766847325909598</c:v>
                      </c:pt>
                      <c:pt idx="50">
                        <c:v>30.3743340060302</c:v>
                      </c:pt>
                      <c:pt idx="51">
                        <c:v>30.981820686150801</c:v>
                      </c:pt>
                      <c:pt idx="52">
                        <c:v>31.589307366271399</c:v>
                      </c:pt>
                      <c:pt idx="53">
                        <c:v>32.196794046392</c:v>
                      </c:pt>
                      <c:pt idx="54">
                        <c:v>32.804280726512602</c:v>
                      </c:pt>
                      <c:pt idx="55">
                        <c:v>33.411767406633203</c:v>
                      </c:pt>
                      <c:pt idx="56">
                        <c:v>34.019254086753797</c:v>
                      </c:pt>
                      <c:pt idx="57">
                        <c:v>34.626740766874399</c:v>
                      </c:pt>
                      <c:pt idx="58">
                        <c:v>35.234227446995</c:v>
                      </c:pt>
                      <c:pt idx="59">
                        <c:v>35.841714127115601</c:v>
                      </c:pt>
                      <c:pt idx="60">
                        <c:v>36.449200807236203</c:v>
                      </c:pt>
                      <c:pt idx="61">
                        <c:v>37.056687487356797</c:v>
                      </c:pt>
                      <c:pt idx="62">
                        <c:v>37.664174167477398</c:v>
                      </c:pt>
                      <c:pt idx="63">
                        <c:v>38.271660847598</c:v>
                      </c:pt>
                      <c:pt idx="64">
                        <c:v>38.879147527718601</c:v>
                      </c:pt>
                      <c:pt idx="65">
                        <c:v>39.486634207839202</c:v>
                      </c:pt>
                      <c:pt idx="66">
                        <c:v>40.094120887959797</c:v>
                      </c:pt>
                      <c:pt idx="67">
                        <c:v>40.701607568080398</c:v>
                      </c:pt>
                      <c:pt idx="68">
                        <c:v>41.309094248200999</c:v>
                      </c:pt>
                      <c:pt idx="69">
                        <c:v>41.916580928321601</c:v>
                      </c:pt>
                      <c:pt idx="70">
                        <c:v>42.524067608442202</c:v>
                      </c:pt>
                      <c:pt idx="71">
                        <c:v>43.131554288562803</c:v>
                      </c:pt>
                      <c:pt idx="72">
                        <c:v>43.739040968683398</c:v>
                      </c:pt>
                      <c:pt idx="73">
                        <c:v>44.346527648803999</c:v>
                      </c:pt>
                      <c:pt idx="74">
                        <c:v>44.9540143289246</c:v>
                      </c:pt>
                      <c:pt idx="75">
                        <c:v>45.561501009045202</c:v>
                      </c:pt>
                      <c:pt idx="76">
                        <c:v>46.168987689165803</c:v>
                      </c:pt>
                      <c:pt idx="77">
                        <c:v>46.776474369286397</c:v>
                      </c:pt>
                      <c:pt idx="78">
                        <c:v>47.383961049406999</c:v>
                      </c:pt>
                      <c:pt idx="79">
                        <c:v>47.9914477295276</c:v>
                      </c:pt>
                      <c:pt idx="80">
                        <c:v>48.598934409648301</c:v>
                      </c:pt>
                      <c:pt idx="81">
                        <c:v>49.206421089768902</c:v>
                      </c:pt>
                      <c:pt idx="82">
                        <c:v>49.813907769889497</c:v>
                      </c:pt>
                      <c:pt idx="83">
                        <c:v>50.421394450010098</c:v>
                      </c:pt>
                      <c:pt idx="84">
                        <c:v>51.028881130130699</c:v>
                      </c:pt>
                      <c:pt idx="85">
                        <c:v>51.636367810251301</c:v>
                      </c:pt>
                      <c:pt idx="86">
                        <c:v>52.243854490371902</c:v>
                      </c:pt>
                      <c:pt idx="87">
                        <c:v>52.851341170492503</c:v>
                      </c:pt>
                      <c:pt idx="88">
                        <c:v>53.458827850613098</c:v>
                      </c:pt>
                      <c:pt idx="89">
                        <c:v>54.066314530733699</c:v>
                      </c:pt>
                      <c:pt idx="90">
                        <c:v>54.6738012108543</c:v>
                      </c:pt>
                      <c:pt idx="91">
                        <c:v>55.281287890974902</c:v>
                      </c:pt>
                      <c:pt idx="92">
                        <c:v>55.888774571095503</c:v>
                      </c:pt>
                      <c:pt idx="93">
                        <c:v>56.496261251216097</c:v>
                      </c:pt>
                      <c:pt idx="94">
                        <c:v>57.103747931336699</c:v>
                      </c:pt>
                      <c:pt idx="95">
                        <c:v>57.7112346114573</c:v>
                      </c:pt>
                      <c:pt idx="96">
                        <c:v>58.318721291577901</c:v>
                      </c:pt>
                      <c:pt idx="97">
                        <c:v>58.926207971698503</c:v>
                      </c:pt>
                      <c:pt idx="98">
                        <c:v>59.533694651819097</c:v>
                      </c:pt>
                      <c:pt idx="99">
                        <c:v>60.141181331939698</c:v>
                      </c:pt>
                      <c:pt idx="100">
                        <c:v>60.7486680120603</c:v>
                      </c:pt>
                    </c:numCache>
                  </c:numRef>
                </c:xVal>
                <c:yVal>
                  <c:numRef>
                    <c:extLst xmlns:c15="http://schemas.microsoft.com/office/drawing/2012/chart">
                      <c:ext xmlns:c15="http://schemas.microsoft.com/office/drawing/2012/chart" uri="{02D57815-91ED-43cb-92C2-25804820EDAC}">
                        <c15:formulaRef>
                          <c15:sqref>Sheet1!$V$3:$V$103</c15:sqref>
                        </c15:formulaRef>
                      </c:ext>
                    </c:extLst>
                    <c:numCache>
                      <c:formatCode>General</c:formatCode>
                      <c:ptCount val="101"/>
                      <c:pt idx="0">
                        <c:v>0.28286911307911999</c:v>
                      </c:pt>
                      <c:pt idx="1">
                        <c:v>0.28286911307911999</c:v>
                      </c:pt>
                      <c:pt idx="2">
                        <c:v>0.34704978093015498</c:v>
                      </c:pt>
                      <c:pt idx="3">
                        <c:v>0.34704978093015498</c:v>
                      </c:pt>
                      <c:pt idx="4">
                        <c:v>0.34704978093015498</c:v>
                      </c:pt>
                      <c:pt idx="5">
                        <c:v>0.34704978093015498</c:v>
                      </c:pt>
                      <c:pt idx="6">
                        <c:v>0.34249343600367799</c:v>
                      </c:pt>
                      <c:pt idx="7">
                        <c:v>0.34249343600367799</c:v>
                      </c:pt>
                      <c:pt idx="8">
                        <c:v>0.32259998340380402</c:v>
                      </c:pt>
                      <c:pt idx="9">
                        <c:v>0.32259998340380402</c:v>
                      </c:pt>
                      <c:pt idx="10">
                        <c:v>0.32259998340380402</c:v>
                      </c:pt>
                      <c:pt idx="11">
                        <c:v>0.32259998340380402</c:v>
                      </c:pt>
                      <c:pt idx="12">
                        <c:v>0.36644323593563799</c:v>
                      </c:pt>
                      <c:pt idx="13">
                        <c:v>0.36644323593563799</c:v>
                      </c:pt>
                      <c:pt idx="14">
                        <c:v>0.35369132584969798</c:v>
                      </c:pt>
                      <c:pt idx="15">
                        <c:v>0.35369132584969798</c:v>
                      </c:pt>
                      <c:pt idx="16">
                        <c:v>0.35369132584969798</c:v>
                      </c:pt>
                      <c:pt idx="17">
                        <c:v>0.35369132584969798</c:v>
                      </c:pt>
                      <c:pt idx="18">
                        <c:v>0.39273180578983802</c:v>
                      </c:pt>
                      <c:pt idx="19">
                        <c:v>0.39273180578983802</c:v>
                      </c:pt>
                      <c:pt idx="20">
                        <c:v>0.38735723533406702</c:v>
                      </c:pt>
                      <c:pt idx="21">
                        <c:v>0.38735723533406702</c:v>
                      </c:pt>
                      <c:pt idx="22">
                        <c:v>0.38735723533406702</c:v>
                      </c:pt>
                      <c:pt idx="23">
                        <c:v>0.38735723533406702</c:v>
                      </c:pt>
                      <c:pt idx="24">
                        <c:v>0.38735723533406702</c:v>
                      </c:pt>
                      <c:pt idx="25">
                        <c:v>0.42300151915395101</c:v>
                      </c:pt>
                      <c:pt idx="26">
                        <c:v>0.41292848614831501</c:v>
                      </c:pt>
                      <c:pt idx="27">
                        <c:v>0.40724004558947202</c:v>
                      </c:pt>
                      <c:pt idx="28">
                        <c:v>0.40724004558947202</c:v>
                      </c:pt>
                      <c:pt idx="29">
                        <c:v>0.40724004558947202</c:v>
                      </c:pt>
                      <c:pt idx="30">
                        <c:v>0.432314555291196</c:v>
                      </c:pt>
                      <c:pt idx="31">
                        <c:v>0.432314555291196</c:v>
                      </c:pt>
                      <c:pt idx="32">
                        <c:v>0.41991439279201498</c:v>
                      </c:pt>
                      <c:pt idx="33">
                        <c:v>0.41991439279201498</c:v>
                      </c:pt>
                      <c:pt idx="34">
                        <c:v>0.43855661466259399</c:v>
                      </c:pt>
                      <c:pt idx="35">
                        <c:v>0.43855661466259399</c:v>
                      </c:pt>
                      <c:pt idx="36">
                        <c:v>0.456456586226623</c:v>
                      </c:pt>
                      <c:pt idx="37">
                        <c:v>0.46346418394977201</c:v>
                      </c:pt>
                      <c:pt idx="38">
                        <c:v>0.46346418394977201</c:v>
                      </c:pt>
                      <c:pt idx="39">
                        <c:v>0.45608387108721898</c:v>
                      </c:pt>
                      <c:pt idx="40">
                        <c:v>0.463547218457178</c:v>
                      </c:pt>
                      <c:pt idx="41">
                        <c:v>0.48425865051120298</c:v>
                      </c:pt>
                      <c:pt idx="42">
                        <c:v>0.48425865051120298</c:v>
                      </c:pt>
                      <c:pt idx="43">
                        <c:v>0.48425865051120298</c:v>
                      </c:pt>
                      <c:pt idx="44">
                        <c:v>0.49713572708215098</c:v>
                      </c:pt>
                      <c:pt idx="45">
                        <c:v>0.49713572708215098</c:v>
                      </c:pt>
                      <c:pt idx="46">
                        <c:v>0.49713572708215098</c:v>
                      </c:pt>
                      <c:pt idx="47">
                        <c:v>0.49713572708215098</c:v>
                      </c:pt>
                      <c:pt idx="48">
                        <c:v>0.51317603419395696</c:v>
                      </c:pt>
                      <c:pt idx="49">
                        <c:v>0.52735657148955395</c:v>
                      </c:pt>
                      <c:pt idx="50">
                        <c:v>0.52263602416760102</c:v>
                      </c:pt>
                      <c:pt idx="51">
                        <c:v>0.52263602416760102</c:v>
                      </c:pt>
                      <c:pt idx="52">
                        <c:v>0.52263602416760102</c:v>
                      </c:pt>
                      <c:pt idx="53">
                        <c:v>0.54511127255758596</c:v>
                      </c:pt>
                      <c:pt idx="54">
                        <c:v>0.54511127255758596</c:v>
                      </c:pt>
                      <c:pt idx="55">
                        <c:v>0.54511127255758596</c:v>
                      </c:pt>
                      <c:pt idx="56">
                        <c:v>0.54379505539638895</c:v>
                      </c:pt>
                      <c:pt idx="57">
                        <c:v>0.56334185017031402</c:v>
                      </c:pt>
                      <c:pt idx="58">
                        <c:v>0.56334185017031402</c:v>
                      </c:pt>
                      <c:pt idx="59">
                        <c:v>0.56334185017031402</c:v>
                      </c:pt>
                      <c:pt idx="60">
                        <c:v>0.56685680747228995</c:v>
                      </c:pt>
                      <c:pt idx="61">
                        <c:v>0.58370534771027904</c:v>
                      </c:pt>
                      <c:pt idx="62">
                        <c:v>0.58370534771027904</c:v>
                      </c:pt>
                      <c:pt idx="63">
                        <c:v>0.58370534771027904</c:v>
                      </c:pt>
                      <c:pt idx="64">
                        <c:v>0.60036088451245895</c:v>
                      </c:pt>
                      <c:pt idx="65">
                        <c:v>0.60036088451245895</c:v>
                      </c:pt>
                      <c:pt idx="66">
                        <c:v>0.60036088451245895</c:v>
                      </c:pt>
                      <c:pt idx="67">
                        <c:v>0.60036088451245895</c:v>
                      </c:pt>
                      <c:pt idx="68">
                        <c:v>0.61209631311077495</c:v>
                      </c:pt>
                      <c:pt idx="69">
                        <c:v>0.61209631311077495</c:v>
                      </c:pt>
                      <c:pt idx="70">
                        <c:v>0.61209631311077495</c:v>
                      </c:pt>
                      <c:pt idx="71">
                        <c:v>0.62966135062967499</c:v>
                      </c:pt>
                      <c:pt idx="72">
                        <c:v>0.62966135062967499</c:v>
                      </c:pt>
                      <c:pt idx="73">
                        <c:v>0.62731699966145205</c:v>
                      </c:pt>
                      <c:pt idx="74">
                        <c:v>0.63684946302658996</c:v>
                      </c:pt>
                      <c:pt idx="75">
                        <c:v>0.63684946302658996</c:v>
                      </c:pt>
                      <c:pt idx="76">
                        <c:v>0.63684946302658996</c:v>
                      </c:pt>
                      <c:pt idx="77">
                        <c:v>0.65645644306038997</c:v>
                      </c:pt>
                      <c:pt idx="78">
                        <c:v>0.65645644306038997</c:v>
                      </c:pt>
                      <c:pt idx="79">
                        <c:v>0.67990615305608304</c:v>
                      </c:pt>
                      <c:pt idx="80">
                        <c:v>0.66386305974145099</c:v>
                      </c:pt>
                      <c:pt idx="81">
                        <c:v>0.66386305974145099</c:v>
                      </c:pt>
                      <c:pt idx="82">
                        <c:v>0.68467213881695199</c:v>
                      </c:pt>
                      <c:pt idx="83">
                        <c:v>0.693408339460721</c:v>
                      </c:pt>
                      <c:pt idx="84">
                        <c:v>0.72902289215015303</c:v>
                      </c:pt>
                      <c:pt idx="85">
                        <c:v>0.72902289215015303</c:v>
                      </c:pt>
                      <c:pt idx="86">
                        <c:v>0.66709644615482999</c:v>
                      </c:pt>
                      <c:pt idx="87">
                        <c:v>0.67135940632662205</c:v>
                      </c:pt>
                      <c:pt idx="88">
                        <c:v>0.72595005993572304</c:v>
                      </c:pt>
                      <c:pt idx="89">
                        <c:v>0.72595005993572304</c:v>
                      </c:pt>
                      <c:pt idx="90">
                        <c:v>0.82255312280429205</c:v>
                      </c:pt>
                      <c:pt idx="91">
                        <c:v>0.82255312280429205</c:v>
                      </c:pt>
                      <c:pt idx="92">
                        <c:v>0.82255312280429205</c:v>
                      </c:pt>
                      <c:pt idx="93">
                        <c:v>0.83806454337041603</c:v>
                      </c:pt>
                      <c:pt idx="94">
                        <c:v>0.83806454337041603</c:v>
                      </c:pt>
                      <c:pt idx="95">
                        <c:v>0.57550256678900902</c:v>
                      </c:pt>
                      <c:pt idx="96">
                        <c:v>0.57550256678900902</c:v>
                      </c:pt>
                      <c:pt idx="97">
                        <c:v>0.57550256678900902</c:v>
                      </c:pt>
                      <c:pt idx="98">
                        <c:v>0.36520929630609</c:v>
                      </c:pt>
                      <c:pt idx="99">
                        <c:v>0.32232548299969699</c:v>
                      </c:pt>
                      <c:pt idx="100">
                        <c:v>0.32232548299969699</c:v>
                      </c:pt>
                    </c:numCache>
                  </c:numRef>
                </c:yVal>
                <c:smooth val="1"/>
                <c:extLst xmlns:c15="http://schemas.microsoft.com/office/drawing/2012/chart">
                  <c:ext xmlns:c16="http://schemas.microsoft.com/office/drawing/2014/chart" uri="{C3380CC4-5D6E-409C-BE32-E72D297353CC}">
                    <c16:uniqueId val="{00000006-404D-4752-9649-88AA6B3BB50E}"/>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Sheet1!$Y$1</c15:sqref>
                        </c15:formulaRef>
                      </c:ext>
                    </c:extLst>
                    <c:strCache>
                      <c:ptCount val="1"/>
                      <c:pt idx="0">
                        <c:v>30% 1.2 sub.</c:v>
                      </c:pt>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Sheet1!$Y$3:$Y$103</c15:sqref>
                        </c15:formulaRef>
                      </c:ext>
                    </c:extLst>
                    <c:numCache>
                      <c:formatCode>General</c:formatCode>
                      <c:ptCount val="101"/>
                      <c:pt idx="0">
                        <c:v>0</c:v>
                      </c:pt>
                      <c:pt idx="1">
                        <c:v>0.61085645494845897</c:v>
                      </c:pt>
                      <c:pt idx="2">
                        <c:v>1.2217129098969199</c:v>
                      </c:pt>
                      <c:pt idx="3">
                        <c:v>1.83256936484538</c:v>
                      </c:pt>
                      <c:pt idx="4">
                        <c:v>2.4434258197938399</c:v>
                      </c:pt>
                      <c:pt idx="5">
                        <c:v>3.0542822747423002</c:v>
                      </c:pt>
                      <c:pt idx="6">
                        <c:v>3.6651387296907498</c:v>
                      </c:pt>
                      <c:pt idx="7">
                        <c:v>4.2759951846392097</c:v>
                      </c:pt>
                      <c:pt idx="8">
                        <c:v>4.88685163958767</c:v>
                      </c:pt>
                      <c:pt idx="9">
                        <c:v>5.4977080945361303</c:v>
                      </c:pt>
                      <c:pt idx="10">
                        <c:v>6.1085645494845897</c:v>
                      </c:pt>
                      <c:pt idx="11">
                        <c:v>6.71942100443305</c:v>
                      </c:pt>
                      <c:pt idx="12">
                        <c:v>7.3302774593815103</c:v>
                      </c:pt>
                      <c:pt idx="13">
                        <c:v>7.9411339143299697</c:v>
                      </c:pt>
                      <c:pt idx="14">
                        <c:v>8.55199036927843</c:v>
                      </c:pt>
                      <c:pt idx="15">
                        <c:v>9.1628468242268895</c:v>
                      </c:pt>
                      <c:pt idx="16">
                        <c:v>9.7737032791753506</c:v>
                      </c:pt>
                      <c:pt idx="17">
                        <c:v>10.384559734123799</c:v>
                      </c:pt>
                      <c:pt idx="18">
                        <c:v>10.9954161890723</c:v>
                      </c:pt>
                      <c:pt idx="19">
                        <c:v>11.6062726440207</c:v>
                      </c:pt>
                      <c:pt idx="20">
                        <c:v>12.217129098969201</c:v>
                      </c:pt>
                      <c:pt idx="21">
                        <c:v>12.8279855539176</c:v>
                      </c:pt>
                      <c:pt idx="22">
                        <c:v>13.4388420088661</c:v>
                      </c:pt>
                      <c:pt idx="23">
                        <c:v>14.0496984638146</c:v>
                      </c:pt>
                      <c:pt idx="24">
                        <c:v>14.660554918762999</c:v>
                      </c:pt>
                      <c:pt idx="25">
                        <c:v>15.2714113737115</c:v>
                      </c:pt>
                      <c:pt idx="26">
                        <c:v>15.8822678286599</c:v>
                      </c:pt>
                      <c:pt idx="27">
                        <c:v>16.493124283608399</c:v>
                      </c:pt>
                      <c:pt idx="28">
                        <c:v>17.103980738556899</c:v>
                      </c:pt>
                      <c:pt idx="29">
                        <c:v>17.7148371935053</c:v>
                      </c:pt>
                      <c:pt idx="30">
                        <c:v>18.3256936484538</c:v>
                      </c:pt>
                      <c:pt idx="31">
                        <c:v>18.936550103402201</c:v>
                      </c:pt>
                      <c:pt idx="32">
                        <c:v>19.547406558350701</c:v>
                      </c:pt>
                      <c:pt idx="33">
                        <c:v>20.158263013299099</c:v>
                      </c:pt>
                      <c:pt idx="34">
                        <c:v>20.769119468247599</c:v>
                      </c:pt>
                      <c:pt idx="35">
                        <c:v>21.379975923196099</c:v>
                      </c:pt>
                      <c:pt idx="36">
                        <c:v>21.9908323781445</c:v>
                      </c:pt>
                      <c:pt idx="37">
                        <c:v>22.601688833093</c:v>
                      </c:pt>
                      <c:pt idx="38">
                        <c:v>23.212545288041401</c:v>
                      </c:pt>
                      <c:pt idx="39">
                        <c:v>23.823401742989901</c:v>
                      </c:pt>
                      <c:pt idx="40">
                        <c:v>24.434258197938298</c:v>
                      </c:pt>
                      <c:pt idx="41">
                        <c:v>25.045114652886799</c:v>
                      </c:pt>
                      <c:pt idx="42">
                        <c:v>25.655971107835299</c:v>
                      </c:pt>
                      <c:pt idx="43">
                        <c:v>26.2668275627837</c:v>
                      </c:pt>
                      <c:pt idx="44">
                        <c:v>26.8776840177322</c:v>
                      </c:pt>
                      <c:pt idx="45">
                        <c:v>27.488540472680601</c:v>
                      </c:pt>
                      <c:pt idx="46">
                        <c:v>28.099396927629101</c:v>
                      </c:pt>
                      <c:pt idx="47">
                        <c:v>28.710253382577601</c:v>
                      </c:pt>
                      <c:pt idx="48">
                        <c:v>29.321109837525999</c:v>
                      </c:pt>
                      <c:pt idx="49">
                        <c:v>29.931966292474499</c:v>
                      </c:pt>
                      <c:pt idx="50">
                        <c:v>30.5428227474229</c:v>
                      </c:pt>
                      <c:pt idx="51">
                        <c:v>31.1536792023714</c:v>
                      </c:pt>
                      <c:pt idx="52">
                        <c:v>31.764535657319801</c:v>
                      </c:pt>
                      <c:pt idx="53">
                        <c:v>32.375392112268301</c:v>
                      </c:pt>
                      <c:pt idx="54">
                        <c:v>32.986248567216798</c:v>
                      </c:pt>
                      <c:pt idx="55">
                        <c:v>33.597105022165202</c:v>
                      </c:pt>
                      <c:pt idx="56">
                        <c:v>34.207961477113699</c:v>
                      </c:pt>
                      <c:pt idx="57">
                        <c:v>34.818817932062103</c:v>
                      </c:pt>
                      <c:pt idx="58">
                        <c:v>35.4296743870106</c:v>
                      </c:pt>
                      <c:pt idx="59">
                        <c:v>36.040530841959097</c:v>
                      </c:pt>
                      <c:pt idx="60">
                        <c:v>36.651387296907501</c:v>
                      </c:pt>
                      <c:pt idx="61">
                        <c:v>37.262243751855998</c:v>
                      </c:pt>
                      <c:pt idx="62">
                        <c:v>37.873100206804502</c:v>
                      </c:pt>
                      <c:pt idx="63">
                        <c:v>38.483956661752899</c:v>
                      </c:pt>
                      <c:pt idx="64">
                        <c:v>39.094813116701403</c:v>
                      </c:pt>
                      <c:pt idx="65">
                        <c:v>39.7056695716498</c:v>
                      </c:pt>
                      <c:pt idx="66">
                        <c:v>40.316526026598297</c:v>
                      </c:pt>
                      <c:pt idx="67">
                        <c:v>40.9273824815468</c:v>
                      </c:pt>
                      <c:pt idx="68">
                        <c:v>41.538238936495198</c:v>
                      </c:pt>
                      <c:pt idx="69">
                        <c:v>42.149095391443701</c:v>
                      </c:pt>
                      <c:pt idx="70">
                        <c:v>42.759951846392099</c:v>
                      </c:pt>
                      <c:pt idx="71">
                        <c:v>43.370808301340602</c:v>
                      </c:pt>
                      <c:pt idx="72">
                        <c:v>43.981664756289099</c:v>
                      </c:pt>
                      <c:pt idx="73">
                        <c:v>44.592521211237496</c:v>
                      </c:pt>
                      <c:pt idx="74">
                        <c:v>45.203377666186</c:v>
                      </c:pt>
                      <c:pt idx="75">
                        <c:v>45.814234121134398</c:v>
                      </c:pt>
                      <c:pt idx="76">
                        <c:v>46.425090576082901</c:v>
                      </c:pt>
                      <c:pt idx="77">
                        <c:v>47.035947031031398</c:v>
                      </c:pt>
                      <c:pt idx="78">
                        <c:v>47.646803485979802</c:v>
                      </c:pt>
                      <c:pt idx="79">
                        <c:v>48.257659940928299</c:v>
                      </c:pt>
                      <c:pt idx="80">
                        <c:v>48.868516395876803</c:v>
                      </c:pt>
                      <c:pt idx="81">
                        <c:v>49.4793728508252</c:v>
                      </c:pt>
                      <c:pt idx="82">
                        <c:v>50.090229305773697</c:v>
                      </c:pt>
                      <c:pt idx="83">
                        <c:v>50.701085760722101</c:v>
                      </c:pt>
                      <c:pt idx="84">
                        <c:v>51.311942215670598</c:v>
                      </c:pt>
                      <c:pt idx="85">
                        <c:v>51.922798670619102</c:v>
                      </c:pt>
                      <c:pt idx="86">
                        <c:v>52.533655125567499</c:v>
                      </c:pt>
                      <c:pt idx="87">
                        <c:v>53.144511580516003</c:v>
                      </c:pt>
                      <c:pt idx="88">
                        <c:v>53.7553680354644</c:v>
                      </c:pt>
                      <c:pt idx="89">
                        <c:v>54.366224490412897</c:v>
                      </c:pt>
                      <c:pt idx="90">
                        <c:v>54.977080945361401</c:v>
                      </c:pt>
                      <c:pt idx="91">
                        <c:v>55.587937400309798</c:v>
                      </c:pt>
                      <c:pt idx="92">
                        <c:v>56.198793855258302</c:v>
                      </c:pt>
                      <c:pt idx="93">
                        <c:v>56.809650310206699</c:v>
                      </c:pt>
                      <c:pt idx="94">
                        <c:v>57.420506765155203</c:v>
                      </c:pt>
                      <c:pt idx="95">
                        <c:v>58.0313632201037</c:v>
                      </c:pt>
                      <c:pt idx="96">
                        <c:v>58.642219675052097</c:v>
                      </c:pt>
                      <c:pt idx="97">
                        <c:v>59.253076130000601</c:v>
                      </c:pt>
                      <c:pt idx="98">
                        <c:v>59.863932584949097</c:v>
                      </c:pt>
                      <c:pt idx="99">
                        <c:v>60.474789039897502</c:v>
                      </c:pt>
                      <c:pt idx="100">
                        <c:v>61.085645494845998</c:v>
                      </c:pt>
                    </c:numCache>
                  </c:numRef>
                </c:xVal>
                <c:yVal>
                  <c:numRef>
                    <c:extLst xmlns:c15="http://schemas.microsoft.com/office/drawing/2012/chart">
                      <c:ext xmlns:c15="http://schemas.microsoft.com/office/drawing/2012/chart" uri="{02D57815-91ED-43cb-92C2-25804820EDAC}">
                        <c15:formulaRef>
                          <c15:sqref>Sheet1!$Z$3:$Z$103</c15:sqref>
                        </c15:formulaRef>
                      </c:ext>
                    </c:extLst>
                    <c:numCache>
                      <c:formatCode>General</c:formatCode>
                      <c:ptCount val="101"/>
                      <c:pt idx="0">
                        <c:v>0.50799704603787599</c:v>
                      </c:pt>
                      <c:pt idx="1">
                        <c:v>0.58241225487785897</c:v>
                      </c:pt>
                      <c:pt idx="2">
                        <c:v>0.58241225487785897</c:v>
                      </c:pt>
                      <c:pt idx="3">
                        <c:v>0.58241225487785897</c:v>
                      </c:pt>
                      <c:pt idx="4">
                        <c:v>0.58241225487785897</c:v>
                      </c:pt>
                      <c:pt idx="5">
                        <c:v>0.58241225487785897</c:v>
                      </c:pt>
                      <c:pt idx="6">
                        <c:v>0.56916708803630101</c:v>
                      </c:pt>
                      <c:pt idx="7">
                        <c:v>0.56916708803630101</c:v>
                      </c:pt>
                      <c:pt idx="8">
                        <c:v>0.56916708803630101</c:v>
                      </c:pt>
                      <c:pt idx="9">
                        <c:v>0.55003959420124604</c:v>
                      </c:pt>
                      <c:pt idx="10">
                        <c:v>0.55003959420124604</c:v>
                      </c:pt>
                      <c:pt idx="11">
                        <c:v>0.55003959420124604</c:v>
                      </c:pt>
                      <c:pt idx="12">
                        <c:v>0.58969688427838796</c:v>
                      </c:pt>
                      <c:pt idx="13">
                        <c:v>0.58969688427838796</c:v>
                      </c:pt>
                      <c:pt idx="14">
                        <c:v>0.58969688427838796</c:v>
                      </c:pt>
                      <c:pt idx="15">
                        <c:v>0.58053418501944498</c:v>
                      </c:pt>
                      <c:pt idx="16">
                        <c:v>0.58053418501944498</c:v>
                      </c:pt>
                      <c:pt idx="17">
                        <c:v>0.58053418501944498</c:v>
                      </c:pt>
                      <c:pt idx="18">
                        <c:v>0.61026328561368204</c:v>
                      </c:pt>
                      <c:pt idx="19">
                        <c:v>0.61026328561368204</c:v>
                      </c:pt>
                      <c:pt idx="20">
                        <c:v>0.61026328561368204</c:v>
                      </c:pt>
                      <c:pt idx="21">
                        <c:v>0.606393990546784</c:v>
                      </c:pt>
                      <c:pt idx="22">
                        <c:v>0.606393990546784</c:v>
                      </c:pt>
                      <c:pt idx="23">
                        <c:v>0.606393990546784</c:v>
                      </c:pt>
                      <c:pt idx="24">
                        <c:v>0.606393990546784</c:v>
                      </c:pt>
                      <c:pt idx="25">
                        <c:v>0.64032749772842401</c:v>
                      </c:pt>
                      <c:pt idx="26">
                        <c:v>0.64032749772842401</c:v>
                      </c:pt>
                      <c:pt idx="27">
                        <c:v>0.61984613392216403</c:v>
                      </c:pt>
                      <c:pt idx="28">
                        <c:v>0.61984613392216403</c:v>
                      </c:pt>
                      <c:pt idx="29">
                        <c:v>0.61708793874817303</c:v>
                      </c:pt>
                      <c:pt idx="30">
                        <c:v>0.61708793874817303</c:v>
                      </c:pt>
                      <c:pt idx="31">
                        <c:v>0.62360262504664699</c:v>
                      </c:pt>
                      <c:pt idx="32">
                        <c:v>0.62360262504664699</c:v>
                      </c:pt>
                      <c:pt idx="33">
                        <c:v>0.609837569756708</c:v>
                      </c:pt>
                      <c:pt idx="34">
                        <c:v>0.61632106499392203</c:v>
                      </c:pt>
                      <c:pt idx="35">
                        <c:v>0.63367104232399896</c:v>
                      </c:pt>
                      <c:pt idx="36">
                        <c:v>0.63367104232399896</c:v>
                      </c:pt>
                      <c:pt idx="37">
                        <c:v>0.63367104232399896</c:v>
                      </c:pt>
                      <c:pt idx="38">
                        <c:v>0.62615795296528698</c:v>
                      </c:pt>
                      <c:pt idx="39">
                        <c:v>0.62615795296528698</c:v>
                      </c:pt>
                      <c:pt idx="40">
                        <c:v>0.62615795296528698</c:v>
                      </c:pt>
                      <c:pt idx="41">
                        <c:v>0.62665265538357995</c:v>
                      </c:pt>
                      <c:pt idx="42">
                        <c:v>0.62665265538357995</c:v>
                      </c:pt>
                      <c:pt idx="43">
                        <c:v>0.62665265538357995</c:v>
                      </c:pt>
                      <c:pt idx="44">
                        <c:v>0.62665265538357995</c:v>
                      </c:pt>
                      <c:pt idx="45">
                        <c:v>0.62171546751311901</c:v>
                      </c:pt>
                      <c:pt idx="46">
                        <c:v>0.62171546751311901</c:v>
                      </c:pt>
                      <c:pt idx="47">
                        <c:v>0.63161853963484804</c:v>
                      </c:pt>
                      <c:pt idx="48">
                        <c:v>0.63161853963484804</c:v>
                      </c:pt>
                      <c:pt idx="49">
                        <c:v>0.61551471876988695</c:v>
                      </c:pt>
                      <c:pt idx="50">
                        <c:v>0.61551471876988695</c:v>
                      </c:pt>
                      <c:pt idx="51">
                        <c:v>0.61481500068086903</c:v>
                      </c:pt>
                      <c:pt idx="52">
                        <c:v>0.61481500068086903</c:v>
                      </c:pt>
                      <c:pt idx="53">
                        <c:v>0.61481500068086903</c:v>
                      </c:pt>
                      <c:pt idx="54">
                        <c:v>0.59374654361757595</c:v>
                      </c:pt>
                      <c:pt idx="55">
                        <c:v>0.59374654361757595</c:v>
                      </c:pt>
                      <c:pt idx="56">
                        <c:v>0.59374654361757595</c:v>
                      </c:pt>
                      <c:pt idx="57">
                        <c:v>0.57022459448540797</c:v>
                      </c:pt>
                      <c:pt idx="58">
                        <c:v>0.57022459448540797</c:v>
                      </c:pt>
                      <c:pt idx="59">
                        <c:v>0.57022459448540797</c:v>
                      </c:pt>
                      <c:pt idx="60">
                        <c:v>0.57789641316836404</c:v>
                      </c:pt>
                      <c:pt idx="61">
                        <c:v>0.54273145019538604</c:v>
                      </c:pt>
                      <c:pt idx="62">
                        <c:v>0.53839451177544495</c:v>
                      </c:pt>
                      <c:pt idx="63">
                        <c:v>0.53839451177544495</c:v>
                      </c:pt>
                      <c:pt idx="64">
                        <c:v>0.48928340919991897</c:v>
                      </c:pt>
                      <c:pt idx="65">
                        <c:v>0.49779159294589198</c:v>
                      </c:pt>
                      <c:pt idx="66">
                        <c:v>0.49779159294589198</c:v>
                      </c:pt>
                      <c:pt idx="67">
                        <c:v>0.49779159294589198</c:v>
                      </c:pt>
                      <c:pt idx="68">
                        <c:v>0.45081735344358298</c:v>
                      </c:pt>
                      <c:pt idx="69">
                        <c:v>0.45081735344358298</c:v>
                      </c:pt>
                      <c:pt idx="70">
                        <c:v>0.45081735344358298</c:v>
                      </c:pt>
                      <c:pt idx="71">
                        <c:v>0.41382140594903899</c:v>
                      </c:pt>
                      <c:pt idx="72">
                        <c:v>0.380821333749299</c:v>
                      </c:pt>
                      <c:pt idx="73">
                        <c:v>0.380821333749299</c:v>
                      </c:pt>
                      <c:pt idx="74">
                        <c:v>0.32848785241266198</c:v>
                      </c:pt>
                      <c:pt idx="75">
                        <c:v>0.33340330433662901</c:v>
                      </c:pt>
                      <c:pt idx="76">
                        <c:v>0.33340330433662901</c:v>
                      </c:pt>
                      <c:pt idx="77">
                        <c:v>0.290531641245239</c:v>
                      </c:pt>
                      <c:pt idx="78">
                        <c:v>0.29374986143392601</c:v>
                      </c:pt>
                      <c:pt idx="79">
                        <c:v>0.247723952351386</c:v>
                      </c:pt>
                      <c:pt idx="80">
                        <c:v>0.25082704184242899</c:v>
                      </c:pt>
                      <c:pt idx="81">
                        <c:v>0.25082704184242899</c:v>
                      </c:pt>
                      <c:pt idx="82">
                        <c:v>0.203621984092488</c:v>
                      </c:pt>
                      <c:pt idx="83">
                        <c:v>0.203621984092488</c:v>
                      </c:pt>
                      <c:pt idx="84">
                        <c:v>0.16318619775388499</c:v>
                      </c:pt>
                      <c:pt idx="85">
                        <c:v>0.157103113988701</c:v>
                      </c:pt>
                      <c:pt idx="86">
                        <c:v>0.157103113988701</c:v>
                      </c:pt>
                      <c:pt idx="87">
                        <c:v>0.122630212302862</c:v>
                      </c:pt>
                      <c:pt idx="88">
                        <c:v>0.122630212302862</c:v>
                      </c:pt>
                      <c:pt idx="89">
                        <c:v>0.12206665199611701</c:v>
                      </c:pt>
                      <c:pt idx="90">
                        <c:v>9.5143556101176405E-2</c:v>
                      </c:pt>
                      <c:pt idx="91">
                        <c:v>9.5143556101176405E-2</c:v>
                      </c:pt>
                      <c:pt idx="92">
                        <c:v>9.0760791474015806E-2</c:v>
                      </c:pt>
                      <c:pt idx="93">
                        <c:v>7.3474041120971098E-2</c:v>
                      </c:pt>
                      <c:pt idx="94">
                        <c:v>7.4100809073809698E-2</c:v>
                      </c:pt>
                      <c:pt idx="95">
                        <c:v>7.4100809073809698E-2</c:v>
                      </c:pt>
                      <c:pt idx="96">
                        <c:v>8.2179152094365507E-2</c:v>
                      </c:pt>
                      <c:pt idx="97">
                        <c:v>8.2179152094365507E-2</c:v>
                      </c:pt>
                      <c:pt idx="98">
                        <c:v>6.5916709339613702E-2</c:v>
                      </c:pt>
                      <c:pt idx="99">
                        <c:v>5.3499022282077598E-2</c:v>
                      </c:pt>
                      <c:pt idx="100">
                        <c:v>5.3499022282077598E-2</c:v>
                      </c:pt>
                    </c:numCache>
                  </c:numRef>
                </c:yVal>
                <c:smooth val="1"/>
                <c:extLst xmlns:c15="http://schemas.microsoft.com/office/drawing/2012/chart">
                  <c:ext xmlns:c16="http://schemas.microsoft.com/office/drawing/2014/chart" uri="{C3380CC4-5D6E-409C-BE32-E72D297353CC}">
                    <c16:uniqueId val="{00000007-404D-4752-9649-88AA6B3BB50E}"/>
                  </c:ext>
                </c:extLst>
              </c15:ser>
            </c15:filteredScatterSeries>
          </c:ext>
        </c:extLst>
      </c:scatterChart>
      <c:valAx>
        <c:axId val="1004737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Distance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746024"/>
        <c:crosses val="autoZero"/>
        <c:crossBetween val="midCat"/>
      </c:valAx>
      <c:valAx>
        <c:axId val="10047460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Velocity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73702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Height</a:t>
            </a:r>
            <a:r>
              <a:rPr lang="en-US" sz="1000" baseline="0"/>
              <a:t> ratios </a:t>
            </a:r>
            <a:r>
              <a:rPr lang="en-US" sz="1000"/>
              <a:t>comparison</a:t>
            </a:r>
            <a:r>
              <a:rPr lang="en-US" sz="1000" baseline="0"/>
              <a:t> 35 % width at km 132</a:t>
            </a:r>
            <a:endParaRPr lang="en-US" sz="1000"/>
          </a:p>
        </c:rich>
      </c:tx>
      <c:layout>
        <c:manualLayout>
          <c:xMode val="edge"/>
          <c:yMode val="edge"/>
          <c:x val="0.23205179869060047"/>
          <c:y val="7.798791187365958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41558851436309"/>
          <c:y val="0.14409854845492379"/>
          <c:w val="0.85136390163316245"/>
          <c:h val="0.7333742260118038"/>
        </c:manualLayout>
      </c:layout>
      <c:scatterChart>
        <c:scatterStyle val="smoothMarker"/>
        <c:varyColors val="0"/>
        <c:ser>
          <c:idx val="4"/>
          <c:order val="4"/>
          <c:tx>
            <c:v>35% 0.5 depth</c:v>
          </c:tx>
          <c:spPr>
            <a:ln w="19050" cap="rnd">
              <a:solidFill>
                <a:schemeClr val="accent5"/>
              </a:solidFill>
              <a:round/>
            </a:ln>
            <a:effectLst/>
          </c:spPr>
          <c:marker>
            <c:symbol val="none"/>
          </c:marker>
          <c:xVal>
            <c:numRef>
              <c:f>Sheet1!$AC$3:$AC$103</c:f>
              <c:numCache>
                <c:formatCode>General</c:formatCode>
                <c:ptCount val="101"/>
                <c:pt idx="0">
                  <c:v>0</c:v>
                </c:pt>
                <c:pt idx="1">
                  <c:v>0.61836614788494304</c:v>
                </c:pt>
                <c:pt idx="2">
                  <c:v>1.2367322957698901</c:v>
                </c:pt>
                <c:pt idx="3">
                  <c:v>1.8550984436548299</c:v>
                </c:pt>
                <c:pt idx="4">
                  <c:v>2.4734645915397699</c:v>
                </c:pt>
                <c:pt idx="5">
                  <c:v>3.09183073942472</c:v>
                </c:pt>
                <c:pt idx="6">
                  <c:v>3.7101968873096598</c:v>
                </c:pt>
                <c:pt idx="7">
                  <c:v>4.3285630351946001</c:v>
                </c:pt>
                <c:pt idx="8">
                  <c:v>4.9469291830795497</c:v>
                </c:pt>
                <c:pt idx="9">
                  <c:v>5.5652953309644904</c:v>
                </c:pt>
                <c:pt idx="10">
                  <c:v>6.1836614788494302</c:v>
                </c:pt>
                <c:pt idx="11">
                  <c:v>6.8020276267343798</c:v>
                </c:pt>
                <c:pt idx="12">
                  <c:v>7.4203937746193196</c:v>
                </c:pt>
                <c:pt idx="13">
                  <c:v>8.0387599225042603</c:v>
                </c:pt>
                <c:pt idx="14">
                  <c:v>8.6571260703892108</c:v>
                </c:pt>
                <c:pt idx="15">
                  <c:v>9.2754922182741506</c:v>
                </c:pt>
                <c:pt idx="16">
                  <c:v>9.8938583661590904</c:v>
                </c:pt>
                <c:pt idx="17">
                  <c:v>10.512224514044</c:v>
                </c:pt>
                <c:pt idx="18">
                  <c:v>11.130590661929</c:v>
                </c:pt>
                <c:pt idx="19">
                  <c:v>11.748956809813899</c:v>
                </c:pt>
                <c:pt idx="20">
                  <c:v>12.367322957698899</c:v>
                </c:pt>
                <c:pt idx="21">
                  <c:v>12.9856891055838</c:v>
                </c:pt>
                <c:pt idx="22">
                  <c:v>13.6040552534688</c:v>
                </c:pt>
                <c:pt idx="23">
                  <c:v>14.222421401353699</c:v>
                </c:pt>
                <c:pt idx="24">
                  <c:v>14.8407875492386</c:v>
                </c:pt>
                <c:pt idx="25">
                  <c:v>15.4591536971236</c:v>
                </c:pt>
                <c:pt idx="26">
                  <c:v>16.077519845008499</c:v>
                </c:pt>
                <c:pt idx="27">
                  <c:v>16.695885992893501</c:v>
                </c:pt>
                <c:pt idx="28">
                  <c:v>17.3142521407784</c:v>
                </c:pt>
                <c:pt idx="29">
                  <c:v>17.932618288663299</c:v>
                </c:pt>
                <c:pt idx="30">
                  <c:v>18.550984436548301</c:v>
                </c:pt>
                <c:pt idx="31">
                  <c:v>19.1693505844332</c:v>
                </c:pt>
                <c:pt idx="32">
                  <c:v>19.787716732318199</c:v>
                </c:pt>
                <c:pt idx="33">
                  <c:v>20.406082880203101</c:v>
                </c:pt>
                <c:pt idx="34">
                  <c:v>21.0244490280881</c:v>
                </c:pt>
                <c:pt idx="35">
                  <c:v>21.642815175972999</c:v>
                </c:pt>
                <c:pt idx="36">
                  <c:v>22.261181323857901</c:v>
                </c:pt>
                <c:pt idx="37">
                  <c:v>22.879547471742899</c:v>
                </c:pt>
                <c:pt idx="38">
                  <c:v>23.497913619627798</c:v>
                </c:pt>
                <c:pt idx="39">
                  <c:v>24.1162797675128</c:v>
                </c:pt>
                <c:pt idx="40">
                  <c:v>24.734645915397699</c:v>
                </c:pt>
                <c:pt idx="41">
                  <c:v>25.353012063282598</c:v>
                </c:pt>
                <c:pt idx="42">
                  <c:v>25.9713782111676</c:v>
                </c:pt>
                <c:pt idx="43">
                  <c:v>26.589744359052499</c:v>
                </c:pt>
                <c:pt idx="44">
                  <c:v>27.208110506937501</c:v>
                </c:pt>
                <c:pt idx="45">
                  <c:v>27.8264766548224</c:v>
                </c:pt>
                <c:pt idx="46">
                  <c:v>28.444842802707399</c:v>
                </c:pt>
                <c:pt idx="47">
                  <c:v>29.063208950592301</c:v>
                </c:pt>
                <c:pt idx="48">
                  <c:v>29.6815750984772</c:v>
                </c:pt>
                <c:pt idx="49">
                  <c:v>30.299941246362199</c:v>
                </c:pt>
                <c:pt idx="50">
                  <c:v>30.918307394247101</c:v>
                </c:pt>
                <c:pt idx="51">
                  <c:v>31.5366735421321</c:v>
                </c:pt>
                <c:pt idx="52">
                  <c:v>32.155039690016999</c:v>
                </c:pt>
                <c:pt idx="53">
                  <c:v>32.773405837901898</c:v>
                </c:pt>
                <c:pt idx="54">
                  <c:v>33.391771985786903</c:v>
                </c:pt>
                <c:pt idx="55">
                  <c:v>34.010138133671802</c:v>
                </c:pt>
                <c:pt idx="56">
                  <c:v>34.6285042815568</c:v>
                </c:pt>
                <c:pt idx="57">
                  <c:v>35.246870429441699</c:v>
                </c:pt>
                <c:pt idx="58">
                  <c:v>35.865236577326698</c:v>
                </c:pt>
                <c:pt idx="59">
                  <c:v>36.483602725211597</c:v>
                </c:pt>
                <c:pt idx="60">
                  <c:v>37.101968873096503</c:v>
                </c:pt>
                <c:pt idx="61">
                  <c:v>37.720335020981501</c:v>
                </c:pt>
                <c:pt idx="62">
                  <c:v>38.3387011688664</c:v>
                </c:pt>
                <c:pt idx="63">
                  <c:v>38.957067316751399</c:v>
                </c:pt>
                <c:pt idx="64">
                  <c:v>39.575433464636298</c:v>
                </c:pt>
                <c:pt idx="65">
                  <c:v>40.193799612521197</c:v>
                </c:pt>
                <c:pt idx="66">
                  <c:v>40.812165760406202</c:v>
                </c:pt>
                <c:pt idx="67">
                  <c:v>41.430531908291101</c:v>
                </c:pt>
                <c:pt idx="68">
                  <c:v>42.0488980561761</c:v>
                </c:pt>
                <c:pt idx="69">
                  <c:v>42.667264204060999</c:v>
                </c:pt>
                <c:pt idx="70">
                  <c:v>43.285630351945997</c:v>
                </c:pt>
                <c:pt idx="71">
                  <c:v>43.903996499830903</c:v>
                </c:pt>
                <c:pt idx="72">
                  <c:v>44.522362647715802</c:v>
                </c:pt>
                <c:pt idx="73">
                  <c:v>45.140728795600801</c:v>
                </c:pt>
                <c:pt idx="74">
                  <c:v>45.7590949434857</c:v>
                </c:pt>
                <c:pt idx="75">
                  <c:v>46.377461091370698</c:v>
                </c:pt>
                <c:pt idx="76">
                  <c:v>46.995827239255597</c:v>
                </c:pt>
                <c:pt idx="77">
                  <c:v>47.614193387140503</c:v>
                </c:pt>
                <c:pt idx="78">
                  <c:v>48.232559535025501</c:v>
                </c:pt>
                <c:pt idx="79">
                  <c:v>48.8509256829104</c:v>
                </c:pt>
                <c:pt idx="80">
                  <c:v>49.469291830795399</c:v>
                </c:pt>
                <c:pt idx="81">
                  <c:v>50.087657978680298</c:v>
                </c:pt>
                <c:pt idx="82">
                  <c:v>50.706024126565303</c:v>
                </c:pt>
                <c:pt idx="83">
                  <c:v>51.324390274450202</c:v>
                </c:pt>
                <c:pt idx="84">
                  <c:v>51.942756422335101</c:v>
                </c:pt>
                <c:pt idx="85">
                  <c:v>52.5611225702201</c:v>
                </c:pt>
                <c:pt idx="86">
                  <c:v>53.179488718104999</c:v>
                </c:pt>
                <c:pt idx="87">
                  <c:v>53.797854865989997</c:v>
                </c:pt>
                <c:pt idx="88">
                  <c:v>54.416221013874903</c:v>
                </c:pt>
                <c:pt idx="89">
                  <c:v>55.034587161759802</c:v>
                </c:pt>
                <c:pt idx="90">
                  <c:v>55.652953309644801</c:v>
                </c:pt>
                <c:pt idx="91">
                  <c:v>56.2713194575297</c:v>
                </c:pt>
                <c:pt idx="92">
                  <c:v>56.889685605414698</c:v>
                </c:pt>
                <c:pt idx="93">
                  <c:v>57.508051753299597</c:v>
                </c:pt>
                <c:pt idx="94">
                  <c:v>58.126417901184602</c:v>
                </c:pt>
                <c:pt idx="95">
                  <c:v>58.744784049069501</c:v>
                </c:pt>
                <c:pt idx="96">
                  <c:v>59.3631501969544</c:v>
                </c:pt>
                <c:pt idx="97">
                  <c:v>59.981516344839399</c:v>
                </c:pt>
                <c:pt idx="98">
                  <c:v>60.599882492724298</c:v>
                </c:pt>
                <c:pt idx="99">
                  <c:v>61.218248640609303</c:v>
                </c:pt>
                <c:pt idx="100">
                  <c:v>61.836614788494202</c:v>
                </c:pt>
              </c:numCache>
            </c:numRef>
          </c:xVal>
          <c:yVal>
            <c:numRef>
              <c:f>Sheet1!$AE$3:$AE$103</c:f>
              <c:numCache>
                <c:formatCode>General</c:formatCode>
                <c:ptCount val="101"/>
                <c:pt idx="0">
                  <c:v>0.18132285589734301</c:v>
                </c:pt>
                <c:pt idx="1">
                  <c:v>0.18132285589734301</c:v>
                </c:pt>
                <c:pt idx="2">
                  <c:v>0.19647928037356702</c:v>
                </c:pt>
                <c:pt idx="3">
                  <c:v>0.20499999999999999</c:v>
                </c:pt>
                <c:pt idx="4">
                  <c:v>0.20860441995454621</c:v>
                </c:pt>
                <c:pt idx="5">
                  <c:v>0.211635704849791</c:v>
                </c:pt>
                <c:pt idx="6">
                  <c:v>0.21921391708790297</c:v>
                </c:pt>
                <c:pt idx="7">
                  <c:v>0.22679212932601497</c:v>
                </c:pt>
                <c:pt idx="8">
                  <c:v>0.22679212932601497</c:v>
                </c:pt>
                <c:pt idx="9">
                  <c:v>0.2282637573499833</c:v>
                </c:pt>
                <c:pt idx="10">
                  <c:v>0.22973538537395166</c:v>
                </c:pt>
                <c:pt idx="11">
                  <c:v>0.23120701339792002</c:v>
                </c:pt>
                <c:pt idx="12">
                  <c:v>0.23267864142188832</c:v>
                </c:pt>
                <c:pt idx="13">
                  <c:v>0.23415026944585668</c:v>
                </c:pt>
                <c:pt idx="14">
                  <c:v>0.23562189746982501</c:v>
                </c:pt>
                <c:pt idx="15">
                  <c:v>0.23562189746982501</c:v>
                </c:pt>
                <c:pt idx="16">
                  <c:v>0.23562189746982501</c:v>
                </c:pt>
                <c:pt idx="17">
                  <c:v>0.23562189746982501</c:v>
                </c:pt>
                <c:pt idx="18">
                  <c:v>0.23917224488382186</c:v>
                </c:pt>
                <c:pt idx="19">
                  <c:v>0.24997511921893681</c:v>
                </c:pt>
                <c:pt idx="20">
                  <c:v>0.26077799355405179</c:v>
                </c:pt>
                <c:pt idx="21">
                  <c:v>0.2715808678891668</c:v>
                </c:pt>
                <c:pt idx="22">
                  <c:v>0.28238374222428181</c:v>
                </c:pt>
                <c:pt idx="23">
                  <c:v>0.29318661655939676</c:v>
                </c:pt>
                <c:pt idx="24">
                  <c:v>0.30043914348051498</c:v>
                </c:pt>
                <c:pt idx="25">
                  <c:v>0.30043914348051498</c:v>
                </c:pt>
                <c:pt idx="26">
                  <c:v>0.30043914348051498</c:v>
                </c:pt>
                <c:pt idx="27">
                  <c:v>0.30226657786245914</c:v>
                </c:pt>
                <c:pt idx="28">
                  <c:v>0.31108528349686165</c:v>
                </c:pt>
                <c:pt idx="29">
                  <c:v>0.31990398913126422</c:v>
                </c:pt>
                <c:pt idx="30">
                  <c:v>0.32872269476566668</c:v>
                </c:pt>
                <c:pt idx="31">
                  <c:v>0.33754140040006919</c:v>
                </c:pt>
                <c:pt idx="32">
                  <c:v>0.3463601060344717</c:v>
                </c:pt>
                <c:pt idx="33">
                  <c:v>0.35334700449323719</c:v>
                </c:pt>
                <c:pt idx="34">
                  <c:v>0.35334263169954433</c:v>
                </c:pt>
                <c:pt idx="35">
                  <c:v>0.3604197594327701</c:v>
                </c:pt>
                <c:pt idx="36">
                  <c:v>0.36749688716599599</c:v>
                </c:pt>
                <c:pt idx="37">
                  <c:v>0.37457401489922182</c:v>
                </c:pt>
                <c:pt idx="38">
                  <c:v>0.38165114263244765</c:v>
                </c:pt>
                <c:pt idx="39">
                  <c:v>0.38873264315936629</c:v>
                </c:pt>
                <c:pt idx="40">
                  <c:v>0.39578035993259369</c:v>
                </c:pt>
                <c:pt idx="41">
                  <c:v>0.40276160297196428</c:v>
                </c:pt>
                <c:pt idx="42">
                  <c:v>0.40974284601133498</c:v>
                </c:pt>
                <c:pt idx="43">
                  <c:v>0.41672408905070563</c:v>
                </c:pt>
                <c:pt idx="44">
                  <c:v>0.42370533209007633</c:v>
                </c:pt>
                <c:pt idx="45">
                  <c:v>0.43068657512944702</c:v>
                </c:pt>
                <c:pt idx="46">
                  <c:v>0.43770160192250901</c:v>
                </c:pt>
                <c:pt idx="47">
                  <c:v>0.43770160192250901</c:v>
                </c:pt>
                <c:pt idx="48">
                  <c:v>0.44623406538693383</c:v>
                </c:pt>
                <c:pt idx="49">
                  <c:v>0.45476652885135865</c:v>
                </c:pt>
                <c:pt idx="50">
                  <c:v>0.46329899231578348</c:v>
                </c:pt>
                <c:pt idx="51">
                  <c:v>0.4718314557802083</c:v>
                </c:pt>
                <c:pt idx="52">
                  <c:v>0.48036391924463312</c:v>
                </c:pt>
                <c:pt idx="53">
                  <c:v>0.48889638270905794</c:v>
                </c:pt>
                <c:pt idx="54">
                  <c:v>0.49489069699315613</c:v>
                </c:pt>
                <c:pt idx="55">
                  <c:v>0.50088501127725438</c:v>
                </c:pt>
                <c:pt idx="56">
                  <c:v>0.50687932556135251</c:v>
                </c:pt>
                <c:pt idx="57">
                  <c:v>0.5151038862990257</c:v>
                </c:pt>
                <c:pt idx="58">
                  <c:v>0.53165669247584224</c:v>
                </c:pt>
                <c:pt idx="59">
                  <c:v>0.54887841869232012</c:v>
                </c:pt>
                <c:pt idx="60">
                  <c:v>0.5601058306247001</c:v>
                </c:pt>
                <c:pt idx="61">
                  <c:v>0.57133324255707985</c:v>
                </c:pt>
                <c:pt idx="62">
                  <c:v>0.5825606544894596</c:v>
                </c:pt>
                <c:pt idx="63">
                  <c:v>0.59858492646567685</c:v>
                </c:pt>
                <c:pt idx="64">
                  <c:v>0.60855870845184457</c:v>
                </c:pt>
                <c:pt idx="65">
                  <c:v>0.61786357039835094</c:v>
                </c:pt>
                <c:pt idx="66">
                  <c:v>0.62716843234485731</c:v>
                </c:pt>
                <c:pt idx="67">
                  <c:v>0.64183777848268564</c:v>
                </c:pt>
                <c:pt idx="68">
                  <c:v>0.65970301733520376</c:v>
                </c:pt>
                <c:pt idx="69">
                  <c:v>0.6705411496903092</c:v>
                </c:pt>
                <c:pt idx="70">
                  <c:v>0.68145426433272016</c:v>
                </c:pt>
                <c:pt idx="71">
                  <c:v>0.69690906125626306</c:v>
                </c:pt>
                <c:pt idx="72">
                  <c:v>0.71236385817980619</c:v>
                </c:pt>
                <c:pt idx="73">
                  <c:v>0.72245417091202724</c:v>
                </c:pt>
                <c:pt idx="74">
                  <c:v>0.72937740756477176</c:v>
                </c:pt>
                <c:pt idx="75">
                  <c:v>0.73990329157663981</c:v>
                </c:pt>
                <c:pt idx="76">
                  <c:v>0.74807643785210864</c:v>
                </c:pt>
                <c:pt idx="77">
                  <c:v>0.75170790184644531</c:v>
                </c:pt>
                <c:pt idx="78">
                  <c:v>0.75533936584078198</c:v>
                </c:pt>
                <c:pt idx="79">
                  <c:v>0.76079778938125509</c:v>
                </c:pt>
                <c:pt idx="80">
                  <c:v>0.76622739628651459</c:v>
                </c:pt>
                <c:pt idx="81">
                  <c:v>0.76805435583265103</c:v>
                </c:pt>
                <c:pt idx="82">
                  <c:v>0.76988131537878735</c:v>
                </c:pt>
                <c:pt idx="83">
                  <c:v>0.77214449130443807</c:v>
                </c:pt>
                <c:pt idx="84">
                  <c:v>0.77440766723008903</c:v>
                </c:pt>
                <c:pt idx="85">
                  <c:v>0.76753794082775839</c:v>
                </c:pt>
                <c:pt idx="86">
                  <c:v>0.76066821442542798</c:v>
                </c:pt>
                <c:pt idx="87">
                  <c:v>0.74676110184174627</c:v>
                </c:pt>
                <c:pt idx="88">
                  <c:v>0.74029857033340007</c:v>
                </c:pt>
                <c:pt idx="89">
                  <c:v>0.73339982244553925</c:v>
                </c:pt>
                <c:pt idx="90">
                  <c:v>0.73360868090938158</c:v>
                </c:pt>
                <c:pt idx="91">
                  <c:v>0.74112348215506874</c:v>
                </c:pt>
                <c:pt idx="92">
                  <c:v>0.74863828340075589</c:v>
                </c:pt>
                <c:pt idx="93">
                  <c:v>0.76669470436076359</c:v>
                </c:pt>
                <c:pt idx="94">
                  <c:v>0.77730654424543555</c:v>
                </c:pt>
                <c:pt idx="95">
                  <c:v>0.78791838413010751</c:v>
                </c:pt>
                <c:pt idx="96">
                  <c:v>0.75576127087299394</c:v>
                </c:pt>
                <c:pt idx="97">
                  <c:v>0.72360415761588059</c:v>
                </c:pt>
                <c:pt idx="98">
                  <c:v>0.67899798448655568</c:v>
                </c:pt>
                <c:pt idx="99">
                  <c:v>0.60084768175217407</c:v>
                </c:pt>
                <c:pt idx="100">
                  <c:v>0.53534093725162679</c:v>
                </c:pt>
              </c:numCache>
            </c:numRef>
          </c:yVal>
          <c:smooth val="1"/>
          <c:extLst>
            <c:ext xmlns:c16="http://schemas.microsoft.com/office/drawing/2014/chart" uri="{C3380CC4-5D6E-409C-BE32-E72D297353CC}">
              <c16:uniqueId val="{00000000-6FD2-4B3C-95AA-68BD912280D0}"/>
            </c:ext>
          </c:extLst>
        </c:ser>
        <c:ser>
          <c:idx val="5"/>
          <c:order val="5"/>
          <c:tx>
            <c:v>35% 0.75 depth</c:v>
          </c:tx>
          <c:spPr>
            <a:ln w="19050" cap="rnd">
              <a:solidFill>
                <a:schemeClr val="accent6"/>
              </a:solidFill>
              <a:round/>
            </a:ln>
            <a:effectLst/>
          </c:spPr>
          <c:marker>
            <c:symbol val="none"/>
          </c:marker>
          <c:xVal>
            <c:numRef>
              <c:f>Sheet1!$AG$3:$AG$103</c:f>
              <c:numCache>
                <c:formatCode>General</c:formatCode>
                <c:ptCount val="101"/>
                <c:pt idx="0">
                  <c:v>0</c:v>
                </c:pt>
                <c:pt idx="1">
                  <c:v>0.62089592203850696</c:v>
                </c:pt>
                <c:pt idx="2">
                  <c:v>1.2417918440770099</c:v>
                </c:pt>
                <c:pt idx="3">
                  <c:v>1.8626877661155199</c:v>
                </c:pt>
                <c:pt idx="4">
                  <c:v>2.4835836881540301</c:v>
                </c:pt>
                <c:pt idx="5">
                  <c:v>3.10447961019254</c:v>
                </c:pt>
                <c:pt idx="6">
                  <c:v>3.7253755322310398</c:v>
                </c:pt>
                <c:pt idx="7">
                  <c:v>4.3462714542695497</c:v>
                </c:pt>
                <c:pt idx="8">
                  <c:v>4.9671673763080602</c:v>
                </c:pt>
                <c:pt idx="9">
                  <c:v>5.5880632983465599</c:v>
                </c:pt>
                <c:pt idx="10">
                  <c:v>6.2089592203850703</c:v>
                </c:pt>
                <c:pt idx="11">
                  <c:v>6.8298551424235798</c:v>
                </c:pt>
                <c:pt idx="12">
                  <c:v>7.4507510644620796</c:v>
                </c:pt>
                <c:pt idx="13">
                  <c:v>8.0716469865005909</c:v>
                </c:pt>
                <c:pt idx="14">
                  <c:v>8.6925429085390995</c:v>
                </c:pt>
                <c:pt idx="15">
                  <c:v>9.3134388305776099</c:v>
                </c:pt>
                <c:pt idx="16">
                  <c:v>9.9343347526161097</c:v>
                </c:pt>
                <c:pt idx="17">
                  <c:v>10.555230674654601</c:v>
                </c:pt>
                <c:pt idx="18">
                  <c:v>11.1761265966931</c:v>
                </c:pt>
                <c:pt idx="19">
                  <c:v>11.7970225187316</c:v>
                </c:pt>
                <c:pt idx="20">
                  <c:v>12.4179184407701</c:v>
                </c:pt>
                <c:pt idx="21">
                  <c:v>13.0388143628086</c:v>
                </c:pt>
                <c:pt idx="22">
                  <c:v>13.659710284847201</c:v>
                </c:pt>
                <c:pt idx="23">
                  <c:v>14.2806062068857</c:v>
                </c:pt>
                <c:pt idx="24">
                  <c:v>14.9015021289242</c:v>
                </c:pt>
                <c:pt idx="25">
                  <c:v>15.5223980509627</c:v>
                </c:pt>
                <c:pt idx="26">
                  <c:v>16.1432939730012</c:v>
                </c:pt>
                <c:pt idx="27">
                  <c:v>16.764189895039699</c:v>
                </c:pt>
                <c:pt idx="28">
                  <c:v>17.385085817078199</c:v>
                </c:pt>
                <c:pt idx="29">
                  <c:v>18.005981739116699</c:v>
                </c:pt>
                <c:pt idx="30">
                  <c:v>18.626877661155198</c:v>
                </c:pt>
                <c:pt idx="31">
                  <c:v>19.247773583193698</c:v>
                </c:pt>
                <c:pt idx="32">
                  <c:v>19.868669505232202</c:v>
                </c:pt>
                <c:pt idx="33">
                  <c:v>20.489565427270701</c:v>
                </c:pt>
                <c:pt idx="34">
                  <c:v>21.110461349309201</c:v>
                </c:pt>
                <c:pt idx="35">
                  <c:v>21.731357271347701</c:v>
                </c:pt>
                <c:pt idx="36">
                  <c:v>22.3522531933863</c:v>
                </c:pt>
                <c:pt idx="37">
                  <c:v>22.9731491154248</c:v>
                </c:pt>
                <c:pt idx="38">
                  <c:v>23.5940450374633</c:v>
                </c:pt>
                <c:pt idx="39">
                  <c:v>24.214940959501799</c:v>
                </c:pt>
                <c:pt idx="40">
                  <c:v>24.835836881540299</c:v>
                </c:pt>
                <c:pt idx="41">
                  <c:v>25.456732803578799</c:v>
                </c:pt>
                <c:pt idx="42">
                  <c:v>26.077628725617298</c:v>
                </c:pt>
                <c:pt idx="43">
                  <c:v>26.698524647655798</c:v>
                </c:pt>
                <c:pt idx="44">
                  <c:v>27.319420569694302</c:v>
                </c:pt>
                <c:pt idx="45">
                  <c:v>27.940316491732801</c:v>
                </c:pt>
                <c:pt idx="46">
                  <c:v>28.561212413771301</c:v>
                </c:pt>
                <c:pt idx="47">
                  <c:v>29.182108335809801</c:v>
                </c:pt>
                <c:pt idx="48">
                  <c:v>29.803004257848301</c:v>
                </c:pt>
                <c:pt idx="49">
                  <c:v>30.4239001798868</c:v>
                </c:pt>
                <c:pt idx="50">
                  <c:v>31.0447961019253</c:v>
                </c:pt>
                <c:pt idx="51">
                  <c:v>31.665692023963899</c:v>
                </c:pt>
                <c:pt idx="52">
                  <c:v>32.286587946002399</c:v>
                </c:pt>
                <c:pt idx="53">
                  <c:v>32.907483868040899</c:v>
                </c:pt>
                <c:pt idx="54">
                  <c:v>33.528379790079399</c:v>
                </c:pt>
                <c:pt idx="55">
                  <c:v>34.149275712117898</c:v>
                </c:pt>
                <c:pt idx="56">
                  <c:v>34.770171634156398</c:v>
                </c:pt>
                <c:pt idx="57">
                  <c:v>35.391067556194898</c:v>
                </c:pt>
                <c:pt idx="58">
                  <c:v>36.011963478233397</c:v>
                </c:pt>
                <c:pt idx="59">
                  <c:v>36.632859400271897</c:v>
                </c:pt>
                <c:pt idx="60">
                  <c:v>37.253755322310397</c:v>
                </c:pt>
                <c:pt idx="61">
                  <c:v>37.874651244348897</c:v>
                </c:pt>
                <c:pt idx="62">
                  <c:v>38.495547166387396</c:v>
                </c:pt>
                <c:pt idx="63">
                  <c:v>39.116443088425903</c:v>
                </c:pt>
                <c:pt idx="64">
                  <c:v>39.737339010464403</c:v>
                </c:pt>
                <c:pt idx="65">
                  <c:v>40.358234932503002</c:v>
                </c:pt>
                <c:pt idx="66">
                  <c:v>40.979130854541502</c:v>
                </c:pt>
                <c:pt idx="67">
                  <c:v>41.600026776580002</c:v>
                </c:pt>
                <c:pt idx="68">
                  <c:v>42.220922698618502</c:v>
                </c:pt>
                <c:pt idx="69">
                  <c:v>42.841818620657001</c:v>
                </c:pt>
                <c:pt idx="70">
                  <c:v>43.462714542695501</c:v>
                </c:pt>
                <c:pt idx="71">
                  <c:v>44.083610464734001</c:v>
                </c:pt>
                <c:pt idx="72">
                  <c:v>44.704506386772501</c:v>
                </c:pt>
                <c:pt idx="73">
                  <c:v>45.325402308811</c:v>
                </c:pt>
                <c:pt idx="74">
                  <c:v>45.9462982308495</c:v>
                </c:pt>
                <c:pt idx="75">
                  <c:v>46.567194152888</c:v>
                </c:pt>
                <c:pt idx="76">
                  <c:v>47.1880900749265</c:v>
                </c:pt>
                <c:pt idx="77">
                  <c:v>47.808985996964999</c:v>
                </c:pt>
                <c:pt idx="78">
                  <c:v>48.429881919003499</c:v>
                </c:pt>
                <c:pt idx="79">
                  <c:v>49.050777841041999</c:v>
                </c:pt>
                <c:pt idx="80">
                  <c:v>49.671673763080598</c:v>
                </c:pt>
                <c:pt idx="81">
                  <c:v>50.292569685119098</c:v>
                </c:pt>
                <c:pt idx="82">
                  <c:v>50.913465607157598</c:v>
                </c:pt>
                <c:pt idx="83">
                  <c:v>51.534361529196097</c:v>
                </c:pt>
                <c:pt idx="84">
                  <c:v>52.155257451234597</c:v>
                </c:pt>
                <c:pt idx="85">
                  <c:v>52.776153373273097</c:v>
                </c:pt>
                <c:pt idx="86">
                  <c:v>53.397049295311596</c:v>
                </c:pt>
                <c:pt idx="87">
                  <c:v>54.017945217350103</c:v>
                </c:pt>
                <c:pt idx="88">
                  <c:v>54.638841139388603</c:v>
                </c:pt>
                <c:pt idx="89">
                  <c:v>55.259737061427103</c:v>
                </c:pt>
                <c:pt idx="90">
                  <c:v>55.880632983465603</c:v>
                </c:pt>
                <c:pt idx="91">
                  <c:v>56.501528905504102</c:v>
                </c:pt>
                <c:pt idx="92">
                  <c:v>57.122424827542602</c:v>
                </c:pt>
                <c:pt idx="93">
                  <c:v>57.743320749581102</c:v>
                </c:pt>
                <c:pt idx="94">
                  <c:v>58.364216671619701</c:v>
                </c:pt>
                <c:pt idx="95">
                  <c:v>58.985112593658201</c:v>
                </c:pt>
                <c:pt idx="96">
                  <c:v>59.606008515696701</c:v>
                </c:pt>
                <c:pt idx="97">
                  <c:v>60.2269044377352</c:v>
                </c:pt>
                <c:pt idx="98">
                  <c:v>60.8478003597737</c:v>
                </c:pt>
                <c:pt idx="99">
                  <c:v>61.4686962818122</c:v>
                </c:pt>
                <c:pt idx="100">
                  <c:v>62.0895922038507</c:v>
                </c:pt>
              </c:numCache>
            </c:numRef>
          </c:xVal>
          <c:yVal>
            <c:numRef>
              <c:f>Sheet1!$AI$3:$AI$103</c:f>
              <c:numCache>
                <c:formatCode>General</c:formatCode>
                <c:ptCount val="101"/>
                <c:pt idx="0">
                  <c:v>0.213196371681283</c:v>
                </c:pt>
                <c:pt idx="1">
                  <c:v>0.213196371681283</c:v>
                </c:pt>
                <c:pt idx="2">
                  <c:v>0.213196371681283</c:v>
                </c:pt>
                <c:pt idx="3">
                  <c:v>0.22521549635041774</c:v>
                </c:pt>
                <c:pt idx="4">
                  <c:v>0.23242697115189861</c:v>
                </c:pt>
                <c:pt idx="5">
                  <c:v>0.23723462101955251</c:v>
                </c:pt>
                <c:pt idx="6">
                  <c:v>0.24524737079897566</c:v>
                </c:pt>
                <c:pt idx="7">
                  <c:v>0.25326012057839881</c:v>
                </c:pt>
                <c:pt idx="8">
                  <c:v>0.26127287035782198</c:v>
                </c:pt>
                <c:pt idx="9">
                  <c:v>0.26273991138660197</c:v>
                </c:pt>
                <c:pt idx="10">
                  <c:v>0.264206952415382</c:v>
                </c:pt>
                <c:pt idx="11">
                  <c:v>0.26567399344416198</c:v>
                </c:pt>
                <c:pt idx="12">
                  <c:v>0.26714103447294196</c:v>
                </c:pt>
                <c:pt idx="13">
                  <c:v>0.268608075501722</c:v>
                </c:pt>
                <c:pt idx="14">
                  <c:v>0.27007511653050198</c:v>
                </c:pt>
                <c:pt idx="15">
                  <c:v>0.27007511653050198</c:v>
                </c:pt>
                <c:pt idx="16">
                  <c:v>0.27007511653050198</c:v>
                </c:pt>
                <c:pt idx="17">
                  <c:v>0.26709895187046245</c:v>
                </c:pt>
                <c:pt idx="18">
                  <c:v>0.27081208177951083</c:v>
                </c:pt>
                <c:pt idx="19">
                  <c:v>0.27452521168855915</c:v>
                </c:pt>
                <c:pt idx="20">
                  <c:v>0.28643197783392366</c:v>
                </c:pt>
                <c:pt idx="21">
                  <c:v>0.29833874397928811</c:v>
                </c:pt>
                <c:pt idx="22">
                  <c:v>0.31024551012465262</c:v>
                </c:pt>
                <c:pt idx="23">
                  <c:v>0.32512844093005661</c:v>
                </c:pt>
                <c:pt idx="24">
                  <c:v>0.3333220771663728</c:v>
                </c:pt>
                <c:pt idx="25">
                  <c:v>0.34151571340268899</c:v>
                </c:pt>
                <c:pt idx="26">
                  <c:v>0.34313768768085678</c:v>
                </c:pt>
                <c:pt idx="27">
                  <c:v>0.34475966195902469</c:v>
                </c:pt>
                <c:pt idx="28">
                  <c:v>0.34638163623719248</c:v>
                </c:pt>
                <c:pt idx="29">
                  <c:v>0.35588240411798105</c:v>
                </c:pt>
                <c:pt idx="30">
                  <c:v>0.36538317199876946</c:v>
                </c:pt>
                <c:pt idx="31">
                  <c:v>0.37488393987955804</c:v>
                </c:pt>
                <c:pt idx="32">
                  <c:v>0.38276273348217865</c:v>
                </c:pt>
                <c:pt idx="33">
                  <c:v>0.3902880938123981</c:v>
                </c:pt>
                <c:pt idx="34">
                  <c:v>0.39781345414261765</c:v>
                </c:pt>
                <c:pt idx="35">
                  <c:v>0.40558129928768832</c:v>
                </c:pt>
                <c:pt idx="36">
                  <c:v>0.413349144432759</c:v>
                </c:pt>
                <c:pt idx="37">
                  <c:v>0.42111698957782967</c:v>
                </c:pt>
                <c:pt idx="38">
                  <c:v>0.42888483472290034</c:v>
                </c:pt>
                <c:pt idx="39">
                  <c:v>0.43662576971477246</c:v>
                </c:pt>
                <c:pt idx="40">
                  <c:v>0.44436670470664463</c:v>
                </c:pt>
                <c:pt idx="41">
                  <c:v>0.45215357504898068</c:v>
                </c:pt>
                <c:pt idx="42">
                  <c:v>0.45994044539131668</c:v>
                </c:pt>
                <c:pt idx="43">
                  <c:v>0.46772731573365262</c:v>
                </c:pt>
                <c:pt idx="44">
                  <c:v>0.47551418607598867</c:v>
                </c:pt>
                <c:pt idx="45">
                  <c:v>0.48368139984392439</c:v>
                </c:pt>
                <c:pt idx="46">
                  <c:v>0.49184861361186</c:v>
                </c:pt>
                <c:pt idx="47">
                  <c:v>0.49027962649138418</c:v>
                </c:pt>
                <c:pt idx="48">
                  <c:v>0.49566158804067434</c:v>
                </c:pt>
                <c:pt idx="49">
                  <c:v>0.50530424482666714</c:v>
                </c:pt>
                <c:pt idx="50">
                  <c:v>0.51494690161265988</c:v>
                </c:pt>
                <c:pt idx="51">
                  <c:v>0.52458955839865273</c:v>
                </c:pt>
                <c:pt idx="52">
                  <c:v>0.53423221518464559</c:v>
                </c:pt>
                <c:pt idx="53">
                  <c:v>0.55230249435774625</c:v>
                </c:pt>
                <c:pt idx="54">
                  <c:v>0.56342182486108106</c:v>
                </c:pt>
                <c:pt idx="55">
                  <c:v>0.57028046012771305</c:v>
                </c:pt>
                <c:pt idx="56">
                  <c:v>0.57713909539434505</c:v>
                </c:pt>
                <c:pt idx="57">
                  <c:v>0.58399773066097704</c:v>
                </c:pt>
                <c:pt idx="58">
                  <c:v>0.60194225794349288</c:v>
                </c:pt>
                <c:pt idx="59">
                  <c:v>0.61374616718794739</c:v>
                </c:pt>
                <c:pt idx="60">
                  <c:v>0.6255500764324019</c:v>
                </c:pt>
                <c:pt idx="61">
                  <c:v>0.6373539856768563</c:v>
                </c:pt>
                <c:pt idx="62">
                  <c:v>0.64915789492131093</c:v>
                </c:pt>
                <c:pt idx="63">
                  <c:v>0.66846375927154522</c:v>
                </c:pt>
                <c:pt idx="64">
                  <c:v>0.67668373160589568</c:v>
                </c:pt>
                <c:pt idx="65">
                  <c:v>0.68418568671167546</c:v>
                </c:pt>
                <c:pt idx="66">
                  <c:v>0.69168764181745546</c:v>
                </c:pt>
                <c:pt idx="67">
                  <c:v>0.70378198672999048</c:v>
                </c:pt>
                <c:pt idx="68">
                  <c:v>0.71587633164252562</c:v>
                </c:pt>
                <c:pt idx="69">
                  <c:v>0.72046872144928098</c:v>
                </c:pt>
                <c:pt idx="70">
                  <c:v>0.72627444493601212</c:v>
                </c:pt>
                <c:pt idx="71">
                  <c:v>0.73374083252572164</c:v>
                </c:pt>
                <c:pt idx="72">
                  <c:v>0.74120722011543105</c:v>
                </c:pt>
                <c:pt idx="73">
                  <c:v>0.74408121789838544</c:v>
                </c:pt>
                <c:pt idx="74">
                  <c:v>0.74977487343942961</c:v>
                </c:pt>
                <c:pt idx="75">
                  <c:v>0.75554306994043141</c:v>
                </c:pt>
                <c:pt idx="76">
                  <c:v>0.76009793276145732</c:v>
                </c:pt>
                <c:pt idx="77">
                  <c:v>0.76299213147950473</c:v>
                </c:pt>
                <c:pt idx="78">
                  <c:v>0.76970955082626047</c:v>
                </c:pt>
                <c:pt idx="79">
                  <c:v>0.77894728390867807</c:v>
                </c:pt>
                <c:pt idx="80">
                  <c:v>0.78536535923300532</c:v>
                </c:pt>
                <c:pt idx="81">
                  <c:v>0.7917088935973754</c:v>
                </c:pt>
                <c:pt idx="82">
                  <c:v>0.80292946372180918</c:v>
                </c:pt>
                <c:pt idx="83">
                  <c:v>0.82083128747985512</c:v>
                </c:pt>
                <c:pt idx="84">
                  <c:v>0.83490989060919274</c:v>
                </c:pt>
                <c:pt idx="85">
                  <c:v>0.84646818000286883</c:v>
                </c:pt>
                <c:pt idx="86">
                  <c:v>0.85284914172158455</c:v>
                </c:pt>
                <c:pt idx="87">
                  <c:v>0.86729520489754153</c:v>
                </c:pt>
                <c:pt idx="88">
                  <c:v>0.87686423231343469</c:v>
                </c:pt>
                <c:pt idx="89">
                  <c:v>0.87975200609571569</c:v>
                </c:pt>
                <c:pt idx="90">
                  <c:v>0.90147367052154193</c:v>
                </c:pt>
                <c:pt idx="91">
                  <c:v>0.92319533494736794</c:v>
                </c:pt>
                <c:pt idx="92">
                  <c:v>0.95216800942656787</c:v>
                </c:pt>
                <c:pt idx="93">
                  <c:v>0.95967470105843444</c:v>
                </c:pt>
                <c:pt idx="94">
                  <c:v>0.98782590950545623</c:v>
                </c:pt>
                <c:pt idx="95">
                  <c:v>0.99635304725200546</c:v>
                </c:pt>
                <c:pt idx="96">
                  <c:v>0.98604629435500957</c:v>
                </c:pt>
                <c:pt idx="97">
                  <c:v>0.95934460549998857</c:v>
                </c:pt>
                <c:pt idx="98">
                  <c:v>0.91062578990398169</c:v>
                </c:pt>
                <c:pt idx="99">
                  <c:v>0.87530785569806679</c:v>
                </c:pt>
                <c:pt idx="100">
                  <c:v>0.72672519967322802</c:v>
                </c:pt>
              </c:numCache>
            </c:numRef>
          </c:yVal>
          <c:smooth val="1"/>
          <c:extLst>
            <c:ext xmlns:c16="http://schemas.microsoft.com/office/drawing/2014/chart" uri="{C3380CC4-5D6E-409C-BE32-E72D297353CC}">
              <c16:uniqueId val="{00000001-6FD2-4B3C-95AA-68BD912280D0}"/>
            </c:ext>
          </c:extLst>
        </c:ser>
        <c:ser>
          <c:idx val="6"/>
          <c:order val="6"/>
          <c:tx>
            <c:v>35% 1.2 depth</c:v>
          </c:tx>
          <c:spPr>
            <a:ln w="19050" cap="rnd">
              <a:solidFill>
                <a:srgbClr val="0070C0"/>
              </a:solidFill>
              <a:round/>
            </a:ln>
            <a:effectLst/>
          </c:spPr>
          <c:marker>
            <c:symbol val="none"/>
          </c:marker>
          <c:xVal>
            <c:numRef>
              <c:f>Sheet1!$AK$3:$AK$103</c:f>
              <c:numCache>
                <c:formatCode>General</c:formatCode>
                <c:ptCount val="101"/>
                <c:pt idx="0">
                  <c:v>0</c:v>
                </c:pt>
                <c:pt idx="1">
                  <c:v>0.61835481156605898</c:v>
                </c:pt>
                <c:pt idx="2">
                  <c:v>1.23670962313212</c:v>
                </c:pt>
                <c:pt idx="3">
                  <c:v>1.8550644346981799</c:v>
                </c:pt>
                <c:pt idx="4">
                  <c:v>2.4734192462642302</c:v>
                </c:pt>
                <c:pt idx="5">
                  <c:v>3.0917740578302899</c:v>
                </c:pt>
                <c:pt idx="6">
                  <c:v>3.7101288693963501</c:v>
                </c:pt>
                <c:pt idx="7">
                  <c:v>4.3284836809624103</c:v>
                </c:pt>
                <c:pt idx="8">
                  <c:v>4.9468384925284701</c:v>
                </c:pt>
                <c:pt idx="9">
                  <c:v>5.5651933040945298</c:v>
                </c:pt>
                <c:pt idx="10">
                  <c:v>6.1835481156605896</c:v>
                </c:pt>
                <c:pt idx="11">
                  <c:v>6.8019029272266396</c:v>
                </c:pt>
                <c:pt idx="12">
                  <c:v>7.4202577387927002</c:v>
                </c:pt>
                <c:pt idx="13">
                  <c:v>8.03861255035876</c:v>
                </c:pt>
                <c:pt idx="14">
                  <c:v>8.6569673619248206</c:v>
                </c:pt>
                <c:pt idx="15">
                  <c:v>9.2753221734908795</c:v>
                </c:pt>
                <c:pt idx="16">
                  <c:v>9.8936769850569402</c:v>
                </c:pt>
                <c:pt idx="17">
                  <c:v>10.512031796623001</c:v>
                </c:pt>
                <c:pt idx="18">
                  <c:v>11.130386608189101</c:v>
                </c:pt>
                <c:pt idx="19">
                  <c:v>11.748741419755101</c:v>
                </c:pt>
                <c:pt idx="20">
                  <c:v>12.367096231321201</c:v>
                </c:pt>
                <c:pt idx="21">
                  <c:v>12.985451042887201</c:v>
                </c:pt>
                <c:pt idx="22">
                  <c:v>13.6038058544533</c:v>
                </c:pt>
                <c:pt idx="23">
                  <c:v>14.2221606660194</c:v>
                </c:pt>
                <c:pt idx="24">
                  <c:v>14.8405154775854</c:v>
                </c:pt>
                <c:pt idx="25">
                  <c:v>15.4588702891515</c:v>
                </c:pt>
                <c:pt idx="26">
                  <c:v>16.077225100717499</c:v>
                </c:pt>
                <c:pt idx="27">
                  <c:v>16.695579912283598</c:v>
                </c:pt>
                <c:pt idx="28">
                  <c:v>17.313934723849599</c:v>
                </c:pt>
                <c:pt idx="29">
                  <c:v>17.932289535415698</c:v>
                </c:pt>
                <c:pt idx="30">
                  <c:v>18.550644346981802</c:v>
                </c:pt>
                <c:pt idx="31">
                  <c:v>19.168999158547798</c:v>
                </c:pt>
                <c:pt idx="32">
                  <c:v>19.787353970113902</c:v>
                </c:pt>
                <c:pt idx="33">
                  <c:v>20.405708781679898</c:v>
                </c:pt>
                <c:pt idx="34">
                  <c:v>21.024063593246002</c:v>
                </c:pt>
                <c:pt idx="35">
                  <c:v>21.642418404811998</c:v>
                </c:pt>
                <c:pt idx="36">
                  <c:v>22.260773216378102</c:v>
                </c:pt>
                <c:pt idx="37">
                  <c:v>22.879128027944201</c:v>
                </c:pt>
                <c:pt idx="38">
                  <c:v>23.497482839510202</c:v>
                </c:pt>
                <c:pt idx="39">
                  <c:v>24.115837651076301</c:v>
                </c:pt>
                <c:pt idx="40">
                  <c:v>24.734192462642302</c:v>
                </c:pt>
                <c:pt idx="41">
                  <c:v>25.352547274208401</c:v>
                </c:pt>
                <c:pt idx="42">
                  <c:v>25.970902085774402</c:v>
                </c:pt>
                <c:pt idx="43">
                  <c:v>26.589256897340501</c:v>
                </c:pt>
                <c:pt idx="44">
                  <c:v>27.207611708906601</c:v>
                </c:pt>
                <c:pt idx="45">
                  <c:v>27.825966520472601</c:v>
                </c:pt>
                <c:pt idx="46">
                  <c:v>28.444321332038701</c:v>
                </c:pt>
                <c:pt idx="47">
                  <c:v>29.062676143604701</c:v>
                </c:pt>
                <c:pt idx="48">
                  <c:v>29.681030955170801</c:v>
                </c:pt>
                <c:pt idx="49">
                  <c:v>30.299385766736801</c:v>
                </c:pt>
                <c:pt idx="50">
                  <c:v>30.917740578302901</c:v>
                </c:pt>
                <c:pt idx="51">
                  <c:v>31.536095389869001</c:v>
                </c:pt>
                <c:pt idx="52">
                  <c:v>32.154450201434997</c:v>
                </c:pt>
                <c:pt idx="53">
                  <c:v>32.772805013001097</c:v>
                </c:pt>
                <c:pt idx="54">
                  <c:v>33.391159824567097</c:v>
                </c:pt>
                <c:pt idx="55">
                  <c:v>34.009514636133197</c:v>
                </c:pt>
                <c:pt idx="56">
                  <c:v>34.627869447699197</c:v>
                </c:pt>
                <c:pt idx="57">
                  <c:v>35.246224259265297</c:v>
                </c:pt>
                <c:pt idx="58">
                  <c:v>35.864579070831397</c:v>
                </c:pt>
                <c:pt idx="59">
                  <c:v>36.482933882397397</c:v>
                </c:pt>
                <c:pt idx="60">
                  <c:v>37.101288693963497</c:v>
                </c:pt>
                <c:pt idx="61">
                  <c:v>37.719643505529497</c:v>
                </c:pt>
                <c:pt idx="62">
                  <c:v>38.337998317095597</c:v>
                </c:pt>
                <c:pt idx="63">
                  <c:v>38.956353128661597</c:v>
                </c:pt>
                <c:pt idx="64">
                  <c:v>39.574707940227697</c:v>
                </c:pt>
                <c:pt idx="65">
                  <c:v>40.193062751793803</c:v>
                </c:pt>
                <c:pt idx="66">
                  <c:v>40.811417563359797</c:v>
                </c:pt>
                <c:pt idx="67">
                  <c:v>41.429772374925903</c:v>
                </c:pt>
                <c:pt idx="68">
                  <c:v>42.048127186491897</c:v>
                </c:pt>
                <c:pt idx="69">
                  <c:v>42.666481998058003</c:v>
                </c:pt>
                <c:pt idx="70">
                  <c:v>43.284836809623997</c:v>
                </c:pt>
                <c:pt idx="71">
                  <c:v>43.903191621190103</c:v>
                </c:pt>
                <c:pt idx="72">
                  <c:v>44.521546432756203</c:v>
                </c:pt>
                <c:pt idx="73">
                  <c:v>45.139901244322203</c:v>
                </c:pt>
                <c:pt idx="74">
                  <c:v>45.758256055888303</c:v>
                </c:pt>
                <c:pt idx="75">
                  <c:v>46.376610867454303</c:v>
                </c:pt>
                <c:pt idx="76">
                  <c:v>46.994965679020403</c:v>
                </c:pt>
                <c:pt idx="77">
                  <c:v>47.613320490586403</c:v>
                </c:pt>
                <c:pt idx="78">
                  <c:v>48.231675302152503</c:v>
                </c:pt>
                <c:pt idx="79">
                  <c:v>48.850030113718603</c:v>
                </c:pt>
                <c:pt idx="80">
                  <c:v>49.468384925284603</c:v>
                </c:pt>
                <c:pt idx="81">
                  <c:v>50.086739736850703</c:v>
                </c:pt>
                <c:pt idx="82">
                  <c:v>50.705094548416703</c:v>
                </c:pt>
                <c:pt idx="83">
                  <c:v>51.323449359982803</c:v>
                </c:pt>
                <c:pt idx="84">
                  <c:v>51.941804171548803</c:v>
                </c:pt>
                <c:pt idx="85">
                  <c:v>52.560158983114903</c:v>
                </c:pt>
                <c:pt idx="86">
                  <c:v>53.178513794681002</c:v>
                </c:pt>
                <c:pt idx="87">
                  <c:v>53.796868606247003</c:v>
                </c:pt>
                <c:pt idx="88">
                  <c:v>54.415223417813102</c:v>
                </c:pt>
                <c:pt idx="89">
                  <c:v>55.033578229379103</c:v>
                </c:pt>
                <c:pt idx="90">
                  <c:v>55.651933040945202</c:v>
                </c:pt>
                <c:pt idx="91">
                  <c:v>56.270287852511203</c:v>
                </c:pt>
                <c:pt idx="92">
                  <c:v>56.888642664077302</c:v>
                </c:pt>
                <c:pt idx="93">
                  <c:v>57.506997475643402</c:v>
                </c:pt>
                <c:pt idx="94">
                  <c:v>58.125352287209402</c:v>
                </c:pt>
                <c:pt idx="95">
                  <c:v>58.743707098775502</c:v>
                </c:pt>
                <c:pt idx="96">
                  <c:v>59.362061910341502</c:v>
                </c:pt>
                <c:pt idx="97">
                  <c:v>59.980416721907602</c:v>
                </c:pt>
                <c:pt idx="98">
                  <c:v>60.598771533473602</c:v>
                </c:pt>
                <c:pt idx="99">
                  <c:v>61.217126345039702</c:v>
                </c:pt>
                <c:pt idx="100">
                  <c:v>61.835481156605802</c:v>
                </c:pt>
              </c:numCache>
            </c:numRef>
          </c:xVal>
          <c:yVal>
            <c:numRef>
              <c:f>Sheet1!$AM$3:$AM$103</c:f>
              <c:numCache>
                <c:formatCode>General</c:formatCode>
                <c:ptCount val="101"/>
                <c:pt idx="0">
                  <c:v>0.62325924334239202</c:v>
                </c:pt>
                <c:pt idx="1">
                  <c:v>0.62325924334239202</c:v>
                </c:pt>
                <c:pt idx="2">
                  <c:v>0.63194315004884549</c:v>
                </c:pt>
                <c:pt idx="3">
                  <c:v>0.64062705675529896</c:v>
                </c:pt>
                <c:pt idx="4">
                  <c:v>0.64062705675529896</c:v>
                </c:pt>
                <c:pt idx="5">
                  <c:v>0.64062705675529896</c:v>
                </c:pt>
                <c:pt idx="6">
                  <c:v>0.6377324211864811</c:v>
                </c:pt>
                <c:pt idx="7">
                  <c:v>0.64062705675529896</c:v>
                </c:pt>
                <c:pt idx="8">
                  <c:v>0.64062705675529896</c:v>
                </c:pt>
                <c:pt idx="9">
                  <c:v>0.64062705675529896</c:v>
                </c:pt>
                <c:pt idx="10">
                  <c:v>0.64024860542475259</c:v>
                </c:pt>
                <c:pt idx="11">
                  <c:v>0.63987015409420633</c:v>
                </c:pt>
                <c:pt idx="12">
                  <c:v>0.63949170276365996</c:v>
                </c:pt>
                <c:pt idx="13">
                  <c:v>0.63911325143311359</c:v>
                </c:pt>
                <c:pt idx="14">
                  <c:v>0.63873480010256733</c:v>
                </c:pt>
                <c:pt idx="15">
                  <c:v>0.63835634877202097</c:v>
                </c:pt>
                <c:pt idx="16">
                  <c:v>0.63835634877202097</c:v>
                </c:pt>
                <c:pt idx="17">
                  <c:v>0.63835634877202097</c:v>
                </c:pt>
                <c:pt idx="18">
                  <c:v>0.63911580833216663</c:v>
                </c:pt>
                <c:pt idx="19">
                  <c:v>0.64574890548434194</c:v>
                </c:pt>
                <c:pt idx="20">
                  <c:v>0.65238200263651736</c:v>
                </c:pt>
                <c:pt idx="21">
                  <c:v>0.65901509978869266</c:v>
                </c:pt>
                <c:pt idx="22">
                  <c:v>0.66564819694086808</c:v>
                </c:pt>
                <c:pt idx="23">
                  <c:v>0.67228129409304349</c:v>
                </c:pt>
                <c:pt idx="24">
                  <c:v>0.67815493168507313</c:v>
                </c:pt>
                <c:pt idx="25">
                  <c:v>0.67815493168507313</c:v>
                </c:pt>
                <c:pt idx="26">
                  <c:v>0.67815493168507313</c:v>
                </c:pt>
                <c:pt idx="27">
                  <c:v>0.67688246382010464</c:v>
                </c:pt>
                <c:pt idx="28">
                  <c:v>0.67932501634214015</c:v>
                </c:pt>
                <c:pt idx="29">
                  <c:v>0.68176756886417555</c:v>
                </c:pt>
                <c:pt idx="30">
                  <c:v>0.68421012138621118</c:v>
                </c:pt>
                <c:pt idx="31">
                  <c:v>0.68665267390824658</c:v>
                </c:pt>
                <c:pt idx="32">
                  <c:v>0.68909522643028209</c:v>
                </c:pt>
                <c:pt idx="33">
                  <c:v>0.69109787904423037</c:v>
                </c:pt>
                <c:pt idx="34">
                  <c:v>0.68938551127117476</c:v>
                </c:pt>
                <c:pt idx="35">
                  <c:v>0.68956336626669168</c:v>
                </c:pt>
                <c:pt idx="36">
                  <c:v>0.68974122126220871</c:v>
                </c:pt>
                <c:pt idx="37">
                  <c:v>0.68991907625772564</c:v>
                </c:pt>
                <c:pt idx="38">
                  <c:v>0.69009693125324256</c:v>
                </c:pt>
                <c:pt idx="39">
                  <c:v>0.69198715402181532</c:v>
                </c:pt>
                <c:pt idx="40">
                  <c:v>0.6928215502980094</c:v>
                </c:pt>
                <c:pt idx="41">
                  <c:v>0.69142886817832172</c:v>
                </c:pt>
                <c:pt idx="42">
                  <c:v>0.69003618605863382</c:v>
                </c:pt>
                <c:pt idx="43">
                  <c:v>0.68864350393894602</c:v>
                </c:pt>
                <c:pt idx="44">
                  <c:v>0.68725082181925812</c:v>
                </c:pt>
                <c:pt idx="45">
                  <c:v>0.68585813969957032</c:v>
                </c:pt>
                <c:pt idx="46">
                  <c:v>0.68552128407226098</c:v>
                </c:pt>
                <c:pt idx="47">
                  <c:v>0.68869358045554208</c:v>
                </c:pt>
                <c:pt idx="48">
                  <c:v>0.68727351107810175</c:v>
                </c:pt>
                <c:pt idx="49">
                  <c:v>0.6858534417006612</c:v>
                </c:pt>
                <c:pt idx="50">
                  <c:v>0.68443337232322066</c:v>
                </c:pt>
                <c:pt idx="51">
                  <c:v>0.68301330294578033</c:v>
                </c:pt>
                <c:pt idx="52">
                  <c:v>0.68159323356833978</c:v>
                </c:pt>
                <c:pt idx="53">
                  <c:v>0.67700086780761815</c:v>
                </c:pt>
                <c:pt idx="54">
                  <c:v>0.67190027216089898</c:v>
                </c:pt>
                <c:pt idx="55">
                  <c:v>0.66679967651417982</c:v>
                </c:pt>
                <c:pt idx="56">
                  <c:v>0.66152790065129297</c:v>
                </c:pt>
                <c:pt idx="57">
                  <c:v>0.65625612478840611</c:v>
                </c:pt>
                <c:pt idx="58">
                  <c:v>0.64155311514917934</c:v>
                </c:pt>
                <c:pt idx="59">
                  <c:v>0.62685010550995268</c:v>
                </c:pt>
                <c:pt idx="60">
                  <c:v>0.61702143592540037</c:v>
                </c:pt>
                <c:pt idx="61">
                  <c:v>0.60719276634084796</c:v>
                </c:pt>
                <c:pt idx="62">
                  <c:v>0.59753527697246323</c:v>
                </c:pt>
                <c:pt idx="63">
                  <c:v>0.57868465389458201</c:v>
                </c:pt>
                <c:pt idx="64">
                  <c:v>0.5692652645930405</c:v>
                </c:pt>
                <c:pt idx="65">
                  <c:v>0.52557932907268146</c:v>
                </c:pt>
                <c:pt idx="66">
                  <c:v>0.51211964914436725</c:v>
                </c:pt>
                <c:pt idx="67">
                  <c:v>0.49081839006328398</c:v>
                </c:pt>
                <c:pt idx="68">
                  <c:v>0.46951713098220071</c:v>
                </c:pt>
                <c:pt idx="69">
                  <c:v>0.4477780774750908</c:v>
                </c:pt>
                <c:pt idx="70">
                  <c:v>0.42233037609091861</c:v>
                </c:pt>
                <c:pt idx="71">
                  <c:v>0.40114922092556393</c:v>
                </c:pt>
                <c:pt idx="72">
                  <c:v>0.36206758757406565</c:v>
                </c:pt>
                <c:pt idx="73">
                  <c:v>0.33082753337533655</c:v>
                </c:pt>
                <c:pt idx="74">
                  <c:v>0.29886737716811174</c:v>
                </c:pt>
                <c:pt idx="75">
                  <c:v>0.2577994273405777</c:v>
                </c:pt>
                <c:pt idx="76">
                  <c:v>0.22044012539010602</c:v>
                </c:pt>
                <c:pt idx="77">
                  <c:v>0.1830808234396343</c:v>
                </c:pt>
                <c:pt idx="78">
                  <c:v>0.16331902749865401</c:v>
                </c:pt>
                <c:pt idx="79">
                  <c:v>0.12774495751673473</c:v>
                </c:pt>
                <c:pt idx="80">
                  <c:v>9.2890989543311139E-2</c:v>
                </c:pt>
                <c:pt idx="81">
                  <c:v>7.0000000000000007E-2</c:v>
                </c:pt>
                <c:pt idx="82">
                  <c:v>7.2999999999999995E-2</c:v>
                </c:pt>
                <c:pt idx="83">
                  <c:v>7.4999999999999997E-2</c:v>
                </c:pt>
                <c:pt idx="84">
                  <c:v>8.5600417549581975E-2</c:v>
                </c:pt>
                <c:pt idx="85">
                  <c:v>8.7894297437180552E-2</c:v>
                </c:pt>
                <c:pt idx="86">
                  <c:v>9.0188177324779129E-2</c:v>
                </c:pt>
                <c:pt idx="87">
                  <c:v>0.10112824276867191</c:v>
                </c:pt>
                <c:pt idx="88">
                  <c:v>0.10978862728777826</c:v>
                </c:pt>
                <c:pt idx="89">
                  <c:v>0.12159614604282995</c:v>
                </c:pt>
                <c:pt idx="90">
                  <c:v>0.14230653857515163</c:v>
                </c:pt>
                <c:pt idx="91">
                  <c:v>0.16301693110747328</c:v>
                </c:pt>
                <c:pt idx="92">
                  <c:v>0.17728612868701432</c:v>
                </c:pt>
                <c:pt idx="93">
                  <c:v>0.19348440863317035</c:v>
                </c:pt>
                <c:pt idx="94">
                  <c:v>0.21063729738357784</c:v>
                </c:pt>
                <c:pt idx="95">
                  <c:v>0.22462885293522783</c:v>
                </c:pt>
                <c:pt idx="96">
                  <c:v>0.22217081517517351</c:v>
                </c:pt>
                <c:pt idx="97">
                  <c:v>0.21971277741511919</c:v>
                </c:pt>
                <c:pt idx="98">
                  <c:v>0.22369593460784548</c:v>
                </c:pt>
                <c:pt idx="99">
                  <c:v>0.20670001256832965</c:v>
                </c:pt>
                <c:pt idx="100">
                  <c:v>0.1887494817245623</c:v>
                </c:pt>
              </c:numCache>
            </c:numRef>
          </c:yVal>
          <c:smooth val="1"/>
          <c:extLst>
            <c:ext xmlns:c16="http://schemas.microsoft.com/office/drawing/2014/chart" uri="{C3380CC4-5D6E-409C-BE32-E72D297353CC}">
              <c16:uniqueId val="{00000002-6FD2-4B3C-95AA-68BD912280D0}"/>
            </c:ext>
          </c:extLst>
        </c:ser>
        <c:ser>
          <c:idx val="7"/>
          <c:order val="7"/>
          <c:tx>
            <c:v>Base case</c:v>
          </c:tx>
          <c:spPr>
            <a:ln w="19050" cap="rnd">
              <a:solidFill>
                <a:srgbClr val="FF0000"/>
              </a:solidFill>
              <a:prstDash val="sysDash"/>
              <a:round/>
            </a:ln>
            <a:effectLst/>
          </c:spPr>
          <c:marker>
            <c:symbol val="none"/>
          </c:marker>
          <c:xVal>
            <c:numRef>
              <c:f>Sheet1!$A$3:$A$103</c:f>
              <c:numCache>
                <c:formatCode>General</c:formatCode>
                <c:ptCount val="101"/>
                <c:pt idx="0">
                  <c:v>0</c:v>
                </c:pt>
                <c:pt idx="1">
                  <c:v>0.61800455578755198</c:v>
                </c:pt>
                <c:pt idx="2">
                  <c:v>1.2360091115751</c:v>
                </c:pt>
                <c:pt idx="3">
                  <c:v>1.8540136673626599</c:v>
                </c:pt>
                <c:pt idx="4">
                  <c:v>2.4720182231502101</c:v>
                </c:pt>
                <c:pt idx="5">
                  <c:v>3.0900227789377599</c:v>
                </c:pt>
                <c:pt idx="6">
                  <c:v>3.7080273347253101</c:v>
                </c:pt>
                <c:pt idx="7">
                  <c:v>4.3260318905128701</c:v>
                </c:pt>
                <c:pt idx="8">
                  <c:v>4.9440364463004203</c:v>
                </c:pt>
                <c:pt idx="9">
                  <c:v>5.5620410020879696</c:v>
                </c:pt>
                <c:pt idx="10">
                  <c:v>6.1800455578755198</c:v>
                </c:pt>
                <c:pt idx="11">
                  <c:v>6.7980501136630798</c:v>
                </c:pt>
                <c:pt idx="12">
                  <c:v>7.41605466945063</c:v>
                </c:pt>
                <c:pt idx="13">
                  <c:v>8.0340592252381793</c:v>
                </c:pt>
                <c:pt idx="14">
                  <c:v>8.6520637810257295</c:v>
                </c:pt>
                <c:pt idx="15">
                  <c:v>9.2700683368132797</c:v>
                </c:pt>
                <c:pt idx="16">
                  <c:v>9.8880728926008405</c:v>
                </c:pt>
                <c:pt idx="17">
                  <c:v>10.5060774483884</c:v>
                </c:pt>
                <c:pt idx="18">
                  <c:v>11.1240820041759</c:v>
                </c:pt>
                <c:pt idx="19">
                  <c:v>11.7420865599635</c:v>
                </c:pt>
                <c:pt idx="20">
                  <c:v>12.360091115751001</c:v>
                </c:pt>
                <c:pt idx="21">
                  <c:v>12.9780956715386</c:v>
                </c:pt>
                <c:pt idx="22">
                  <c:v>13.596100227326099</c:v>
                </c:pt>
                <c:pt idx="23">
                  <c:v>14.214104783113701</c:v>
                </c:pt>
                <c:pt idx="24">
                  <c:v>14.832109338901301</c:v>
                </c:pt>
                <c:pt idx="25">
                  <c:v>15.450113894688799</c:v>
                </c:pt>
                <c:pt idx="26">
                  <c:v>16.068118450476401</c:v>
                </c:pt>
                <c:pt idx="27">
                  <c:v>16.686123006263902</c:v>
                </c:pt>
                <c:pt idx="28">
                  <c:v>17.304127562051502</c:v>
                </c:pt>
                <c:pt idx="29">
                  <c:v>17.922132117838999</c:v>
                </c:pt>
                <c:pt idx="30">
                  <c:v>18.540136673626598</c:v>
                </c:pt>
                <c:pt idx="31">
                  <c:v>19.158141229414099</c:v>
                </c:pt>
                <c:pt idx="32">
                  <c:v>19.776145785201699</c:v>
                </c:pt>
                <c:pt idx="33">
                  <c:v>20.394150340989199</c:v>
                </c:pt>
                <c:pt idx="34">
                  <c:v>21.012154896776799</c:v>
                </c:pt>
                <c:pt idx="35">
                  <c:v>21.6301594525643</c:v>
                </c:pt>
                <c:pt idx="36">
                  <c:v>22.2481640083519</c:v>
                </c:pt>
                <c:pt idx="37">
                  <c:v>22.8661685641394</c:v>
                </c:pt>
                <c:pt idx="38">
                  <c:v>23.484173119927</c:v>
                </c:pt>
                <c:pt idx="39">
                  <c:v>24.1021776757146</c:v>
                </c:pt>
                <c:pt idx="40">
                  <c:v>24.7201822315021</c:v>
                </c:pt>
                <c:pt idx="41">
                  <c:v>25.3381867872897</c:v>
                </c:pt>
                <c:pt idx="42">
                  <c:v>25.956191343077201</c:v>
                </c:pt>
                <c:pt idx="43">
                  <c:v>26.574195898864801</c:v>
                </c:pt>
                <c:pt idx="44">
                  <c:v>27.192200454652301</c:v>
                </c:pt>
                <c:pt idx="45">
                  <c:v>27.810205010439901</c:v>
                </c:pt>
                <c:pt idx="46">
                  <c:v>28.428209566227402</c:v>
                </c:pt>
                <c:pt idx="47">
                  <c:v>29.046214122015002</c:v>
                </c:pt>
                <c:pt idx="48">
                  <c:v>29.664218677802499</c:v>
                </c:pt>
                <c:pt idx="49">
                  <c:v>30.282223233590098</c:v>
                </c:pt>
                <c:pt idx="50">
                  <c:v>30.900227789377599</c:v>
                </c:pt>
                <c:pt idx="51">
                  <c:v>31.518232345165199</c:v>
                </c:pt>
                <c:pt idx="52">
                  <c:v>32.136236900952802</c:v>
                </c:pt>
                <c:pt idx="53">
                  <c:v>32.754241456740303</c:v>
                </c:pt>
                <c:pt idx="54">
                  <c:v>33.372246012527903</c:v>
                </c:pt>
                <c:pt idx="55">
                  <c:v>33.990250568315403</c:v>
                </c:pt>
                <c:pt idx="56">
                  <c:v>34.608255124103003</c:v>
                </c:pt>
                <c:pt idx="57">
                  <c:v>35.226259679890497</c:v>
                </c:pt>
                <c:pt idx="58">
                  <c:v>35.844264235678096</c:v>
                </c:pt>
                <c:pt idx="59">
                  <c:v>36.462268791465597</c:v>
                </c:pt>
                <c:pt idx="60">
                  <c:v>37.080273347253197</c:v>
                </c:pt>
                <c:pt idx="61">
                  <c:v>37.698277903040697</c:v>
                </c:pt>
                <c:pt idx="62">
                  <c:v>38.316282458828297</c:v>
                </c:pt>
                <c:pt idx="63">
                  <c:v>38.934287014615798</c:v>
                </c:pt>
                <c:pt idx="64">
                  <c:v>39.552291570403398</c:v>
                </c:pt>
                <c:pt idx="65">
                  <c:v>40.170296126190898</c:v>
                </c:pt>
                <c:pt idx="66">
                  <c:v>40.788300681978498</c:v>
                </c:pt>
                <c:pt idx="67">
                  <c:v>41.406305237765999</c:v>
                </c:pt>
                <c:pt idx="68">
                  <c:v>42.024309793553599</c:v>
                </c:pt>
                <c:pt idx="69">
                  <c:v>42.642314349341099</c:v>
                </c:pt>
                <c:pt idx="70">
                  <c:v>43.260318905128699</c:v>
                </c:pt>
                <c:pt idx="71">
                  <c:v>43.878323460916199</c:v>
                </c:pt>
                <c:pt idx="72">
                  <c:v>44.496328016703799</c:v>
                </c:pt>
                <c:pt idx="73">
                  <c:v>45.1143325724913</c:v>
                </c:pt>
                <c:pt idx="74">
                  <c:v>45.7323371282789</c:v>
                </c:pt>
                <c:pt idx="75">
                  <c:v>46.3503416840664</c:v>
                </c:pt>
                <c:pt idx="76">
                  <c:v>46.968346239854</c:v>
                </c:pt>
                <c:pt idx="77">
                  <c:v>47.586350795641501</c:v>
                </c:pt>
                <c:pt idx="78">
                  <c:v>48.204355351429101</c:v>
                </c:pt>
                <c:pt idx="79">
                  <c:v>48.822359907216601</c:v>
                </c:pt>
                <c:pt idx="80">
                  <c:v>49.440364463004201</c:v>
                </c:pt>
                <c:pt idx="81">
                  <c:v>50.058369018791701</c:v>
                </c:pt>
                <c:pt idx="82">
                  <c:v>50.676373574579301</c:v>
                </c:pt>
                <c:pt idx="83">
                  <c:v>51.294378130366802</c:v>
                </c:pt>
                <c:pt idx="84">
                  <c:v>51.912382686154402</c:v>
                </c:pt>
                <c:pt idx="85">
                  <c:v>52.530387241941902</c:v>
                </c:pt>
                <c:pt idx="86">
                  <c:v>53.148391797729502</c:v>
                </c:pt>
                <c:pt idx="87">
                  <c:v>53.766396353517003</c:v>
                </c:pt>
                <c:pt idx="88">
                  <c:v>54.384400909304603</c:v>
                </c:pt>
                <c:pt idx="89">
                  <c:v>55.002405465092103</c:v>
                </c:pt>
                <c:pt idx="90">
                  <c:v>55.620410020879703</c:v>
                </c:pt>
                <c:pt idx="91">
                  <c:v>56.238414576667203</c:v>
                </c:pt>
                <c:pt idx="92">
                  <c:v>56.856419132454803</c:v>
                </c:pt>
                <c:pt idx="93">
                  <c:v>57.474423688242297</c:v>
                </c:pt>
                <c:pt idx="94">
                  <c:v>58.092428244029897</c:v>
                </c:pt>
                <c:pt idx="95">
                  <c:v>58.710432799817397</c:v>
                </c:pt>
                <c:pt idx="96">
                  <c:v>59.328437355604997</c:v>
                </c:pt>
                <c:pt idx="97">
                  <c:v>59.946441911392498</c:v>
                </c:pt>
                <c:pt idx="98">
                  <c:v>60.564446467180097</c:v>
                </c:pt>
                <c:pt idx="99">
                  <c:v>61.182451022967598</c:v>
                </c:pt>
                <c:pt idx="100">
                  <c:v>61.800455578755198</c:v>
                </c:pt>
              </c:numCache>
            </c:numRef>
          </c:xVal>
          <c:yVal>
            <c:numRef>
              <c:f>Sheet1!$C$3:$C$103</c:f>
              <c:numCache>
                <c:formatCode>General</c:formatCode>
                <c:ptCount val="101"/>
                <c:pt idx="0">
                  <c:v>0.30658728837867399</c:v>
                </c:pt>
                <c:pt idx="1">
                  <c:v>0.33800796882238698</c:v>
                </c:pt>
                <c:pt idx="2">
                  <c:v>0.34848152897029133</c:v>
                </c:pt>
                <c:pt idx="3">
                  <c:v>0.35371830904424351</c:v>
                </c:pt>
                <c:pt idx="4">
                  <c:v>0.35895508911819568</c:v>
                </c:pt>
                <c:pt idx="5">
                  <c:v>0.35895508911819568</c:v>
                </c:pt>
                <c:pt idx="6">
                  <c:v>0.36942864926610003</c:v>
                </c:pt>
                <c:pt idx="7">
                  <c:v>0.36863638365904633</c:v>
                </c:pt>
                <c:pt idx="8">
                  <c:v>0.36784411805199269</c:v>
                </c:pt>
                <c:pt idx="9">
                  <c:v>0.36705185244493904</c:v>
                </c:pt>
                <c:pt idx="10">
                  <c:v>0.36316082777473829</c:v>
                </c:pt>
                <c:pt idx="11">
                  <c:v>0.35926980310453765</c:v>
                </c:pt>
                <c:pt idx="12">
                  <c:v>0.35537877843433696</c:v>
                </c:pt>
                <c:pt idx="13">
                  <c:v>0.35935450095073818</c:v>
                </c:pt>
                <c:pt idx="14">
                  <c:v>0.36333022346713933</c:v>
                </c:pt>
                <c:pt idx="15">
                  <c:v>0.36730594598354044</c:v>
                </c:pt>
                <c:pt idx="16">
                  <c:v>0.3725827401493535</c:v>
                </c:pt>
                <c:pt idx="17">
                  <c:v>0.3778595343151665</c:v>
                </c:pt>
                <c:pt idx="18">
                  <c:v>0.3831363284809795</c:v>
                </c:pt>
                <c:pt idx="19">
                  <c:v>0.38746918956489451</c:v>
                </c:pt>
                <c:pt idx="20">
                  <c:v>0.39180205064880952</c:v>
                </c:pt>
                <c:pt idx="21">
                  <c:v>0.39613491173272447</c:v>
                </c:pt>
                <c:pt idx="22">
                  <c:v>0.40174830967193736</c:v>
                </c:pt>
                <c:pt idx="23">
                  <c:v>0.4073617076111502</c:v>
                </c:pt>
                <c:pt idx="24">
                  <c:v>0.41297510555036304</c:v>
                </c:pt>
                <c:pt idx="25">
                  <c:v>0.41245795499192567</c:v>
                </c:pt>
                <c:pt idx="26">
                  <c:v>0.41768659680818992</c:v>
                </c:pt>
                <c:pt idx="27">
                  <c:v>0.4211668230929983</c:v>
                </c:pt>
                <c:pt idx="28">
                  <c:v>0.4251641999362441</c:v>
                </c:pt>
                <c:pt idx="29">
                  <c:v>0.42834071565323201</c:v>
                </c:pt>
                <c:pt idx="30">
                  <c:v>0.43151723137021986</c:v>
                </c:pt>
                <c:pt idx="31">
                  <c:v>0.43847465932022384</c:v>
                </c:pt>
                <c:pt idx="32">
                  <c:v>0.4396862948955263</c:v>
                </c:pt>
                <c:pt idx="33">
                  <c:v>0.44264634600228447</c:v>
                </c:pt>
                <c:pt idx="34">
                  <c:v>0.44362745946573151</c:v>
                </c:pt>
                <c:pt idx="35">
                  <c:v>0.44846275143006514</c:v>
                </c:pt>
                <c:pt idx="36">
                  <c:v>0.45612841665404114</c:v>
                </c:pt>
                <c:pt idx="37">
                  <c:v>0.460013169645001</c:v>
                </c:pt>
                <c:pt idx="38">
                  <c:v>0.46492792948486983</c:v>
                </c:pt>
                <c:pt idx="39">
                  <c:v>0.46984268932473866</c:v>
                </c:pt>
                <c:pt idx="40">
                  <c:v>0.47673638680791863</c:v>
                </c:pt>
                <c:pt idx="41">
                  <c:v>0.48062678805988468</c:v>
                </c:pt>
                <c:pt idx="42">
                  <c:v>0.48461283016286699</c:v>
                </c:pt>
                <c:pt idx="43">
                  <c:v>0.48859887226584942</c:v>
                </c:pt>
                <c:pt idx="44">
                  <c:v>0.49155490751992276</c:v>
                </c:pt>
                <c:pt idx="45">
                  <c:v>0.49645097708338781</c:v>
                </c:pt>
                <c:pt idx="46">
                  <c:v>0.50134704664685303</c:v>
                </c:pt>
                <c:pt idx="47">
                  <c:v>0.50621309506690348</c:v>
                </c:pt>
                <c:pt idx="48">
                  <c:v>0.51042654145573474</c:v>
                </c:pt>
                <c:pt idx="49">
                  <c:v>0.51642791205703731</c:v>
                </c:pt>
                <c:pt idx="50">
                  <c:v>0.52242928265833977</c:v>
                </c:pt>
                <c:pt idx="51">
                  <c:v>0.52592079030684069</c:v>
                </c:pt>
                <c:pt idx="52">
                  <c:v>0.52941229795534139</c:v>
                </c:pt>
                <c:pt idx="53">
                  <c:v>0.53290380560384232</c:v>
                </c:pt>
                <c:pt idx="54">
                  <c:v>0.53670663679804587</c:v>
                </c:pt>
                <c:pt idx="55">
                  <c:v>0.53872154377977843</c:v>
                </c:pt>
                <c:pt idx="56">
                  <c:v>0.54073345667786465</c:v>
                </c:pt>
                <c:pt idx="57">
                  <c:v>0.54331519821936058</c:v>
                </c:pt>
                <c:pt idx="58">
                  <c:v>0.5480855152766767</c:v>
                </c:pt>
                <c:pt idx="59">
                  <c:v>0.55285583233399271</c:v>
                </c:pt>
                <c:pt idx="60">
                  <c:v>0.55504141376616645</c:v>
                </c:pt>
                <c:pt idx="61">
                  <c:v>0.55946172828544483</c:v>
                </c:pt>
                <c:pt idx="62">
                  <c:v>0.56388503688836966</c:v>
                </c:pt>
                <c:pt idx="63">
                  <c:v>0.56830834549129439</c:v>
                </c:pt>
                <c:pt idx="64">
                  <c:v>0.57070131021705983</c:v>
                </c:pt>
                <c:pt idx="65">
                  <c:v>0.57455304490457282</c:v>
                </c:pt>
                <c:pt idx="66">
                  <c:v>0.5784047795920858</c:v>
                </c:pt>
                <c:pt idx="67">
                  <c:v>0.58002178119249403</c:v>
                </c:pt>
                <c:pt idx="68">
                  <c:v>0.58269587592702743</c:v>
                </c:pt>
                <c:pt idx="69">
                  <c:v>0.58536997066156105</c:v>
                </c:pt>
                <c:pt idx="70">
                  <c:v>0.58788583375743408</c:v>
                </c:pt>
                <c:pt idx="71">
                  <c:v>0.59033816514425141</c:v>
                </c:pt>
                <c:pt idx="72">
                  <c:v>0.59267348443710688</c:v>
                </c:pt>
                <c:pt idx="73">
                  <c:v>0.59500880372996234</c:v>
                </c:pt>
                <c:pt idx="74">
                  <c:v>0.5968596693311411</c:v>
                </c:pt>
                <c:pt idx="75">
                  <c:v>0.59806483606584016</c:v>
                </c:pt>
                <c:pt idx="76">
                  <c:v>0.59927000280053921</c:v>
                </c:pt>
                <c:pt idx="77">
                  <c:v>0.60103002802215721</c:v>
                </c:pt>
                <c:pt idx="78">
                  <c:v>0.60290706533773708</c:v>
                </c:pt>
                <c:pt idx="79">
                  <c:v>0.60707550765046936</c:v>
                </c:pt>
                <c:pt idx="80">
                  <c:v>0.60869750029759484</c:v>
                </c:pt>
                <c:pt idx="81">
                  <c:v>0.61096519181120013</c:v>
                </c:pt>
                <c:pt idx="82">
                  <c:v>0.61512951671975424</c:v>
                </c:pt>
                <c:pt idx="83">
                  <c:v>0.6180720722909876</c:v>
                </c:pt>
                <c:pt idx="84">
                  <c:v>0.62429420006225489</c:v>
                </c:pt>
                <c:pt idx="85">
                  <c:v>0.62822492283636966</c:v>
                </c:pt>
                <c:pt idx="86">
                  <c:v>0.63412945583364266</c:v>
                </c:pt>
                <c:pt idx="87">
                  <c:v>0.65</c:v>
                </c:pt>
                <c:pt idx="88">
                  <c:v>0.65593192959367841</c:v>
                </c:pt>
                <c:pt idx="89">
                  <c:v>0.65665652237393202</c:v>
                </c:pt>
                <c:pt idx="90">
                  <c:v>0.6647546733110542</c:v>
                </c:pt>
                <c:pt idx="91">
                  <c:v>0.67285282424817627</c:v>
                </c:pt>
                <c:pt idx="92">
                  <c:v>0.68105778930365624</c:v>
                </c:pt>
                <c:pt idx="93">
                  <c:v>0.69251013932955741</c:v>
                </c:pt>
                <c:pt idx="94">
                  <c:v>0.69499999999999995</c:v>
                </c:pt>
                <c:pt idx="95">
                  <c:v>0.65875016333256486</c:v>
                </c:pt>
                <c:pt idx="96">
                  <c:v>0.61988470695276798</c:v>
                </c:pt>
                <c:pt idx="97">
                  <c:v>0.57328621682381009</c:v>
                </c:pt>
                <c:pt idx="98">
                  <c:v>0.50481188533456567</c:v>
                </c:pt>
                <c:pt idx="99">
                  <c:v>0.43564514829468037</c:v>
                </c:pt>
                <c:pt idx="100">
                  <c:v>0.36229540275101235</c:v>
                </c:pt>
              </c:numCache>
            </c:numRef>
          </c:yVal>
          <c:smooth val="1"/>
          <c:extLst>
            <c:ext xmlns:c16="http://schemas.microsoft.com/office/drawing/2014/chart" uri="{C3380CC4-5D6E-409C-BE32-E72D297353CC}">
              <c16:uniqueId val="{00000003-6FD2-4B3C-95AA-68BD912280D0}"/>
            </c:ext>
          </c:extLst>
        </c:ser>
        <c:dLbls>
          <c:showLegendKey val="0"/>
          <c:showVal val="0"/>
          <c:showCatName val="0"/>
          <c:showSerName val="0"/>
          <c:showPercent val="0"/>
          <c:showBubbleSize val="0"/>
        </c:dLbls>
        <c:axId val="1004737024"/>
        <c:axId val="1004746024"/>
        <c:extLst>
          <c:ext xmlns:c15="http://schemas.microsoft.com/office/drawing/2012/chart" uri="{02D57815-91ED-43cb-92C2-25804820EDAC}">
            <c15:filteredScatterSeries>
              <c15:ser>
                <c:idx val="0"/>
                <c:order val="0"/>
                <c:tx>
                  <c:strRef>
                    <c:extLst>
                      <c:ext uri="{02D57815-91ED-43cb-92C2-25804820EDAC}">
                        <c15:formulaRef>
                          <c15:sqref>Sheet1!$A$1</c15:sqref>
                        </c15:formulaRef>
                      </c:ext>
                    </c:extLst>
                    <c:strCache>
                      <c:ptCount val="1"/>
                      <c:pt idx="0">
                        <c:v>smooth</c:v>
                      </c:pt>
                    </c:strCache>
                  </c:strRef>
                </c:tx>
                <c:spPr>
                  <a:ln w="22225" cap="rnd">
                    <a:solidFill>
                      <a:srgbClr val="FF0000"/>
                    </a:solidFill>
                    <a:prstDash val="sysDash"/>
                    <a:round/>
                  </a:ln>
                  <a:effectLst/>
                </c:spPr>
                <c:marker>
                  <c:symbol val="none"/>
                </c:marker>
                <c:xVal>
                  <c:numRef>
                    <c:extLst>
                      <c:ext uri="{02D57815-91ED-43cb-92C2-25804820EDAC}">
                        <c15:formulaRef>
                          <c15:sqref>Sheet1!$A$3:$A$103</c15:sqref>
                        </c15:formulaRef>
                      </c:ext>
                    </c:extLst>
                    <c:numCache>
                      <c:formatCode>General</c:formatCode>
                      <c:ptCount val="101"/>
                      <c:pt idx="0">
                        <c:v>0</c:v>
                      </c:pt>
                      <c:pt idx="1">
                        <c:v>0.61800455578755198</c:v>
                      </c:pt>
                      <c:pt idx="2">
                        <c:v>1.2360091115751</c:v>
                      </c:pt>
                      <c:pt idx="3">
                        <c:v>1.8540136673626599</c:v>
                      </c:pt>
                      <c:pt idx="4">
                        <c:v>2.4720182231502101</c:v>
                      </c:pt>
                      <c:pt idx="5">
                        <c:v>3.0900227789377599</c:v>
                      </c:pt>
                      <c:pt idx="6">
                        <c:v>3.7080273347253101</c:v>
                      </c:pt>
                      <c:pt idx="7">
                        <c:v>4.3260318905128701</c:v>
                      </c:pt>
                      <c:pt idx="8">
                        <c:v>4.9440364463004203</c:v>
                      </c:pt>
                      <c:pt idx="9">
                        <c:v>5.5620410020879696</c:v>
                      </c:pt>
                      <c:pt idx="10">
                        <c:v>6.1800455578755198</c:v>
                      </c:pt>
                      <c:pt idx="11">
                        <c:v>6.7980501136630798</c:v>
                      </c:pt>
                      <c:pt idx="12">
                        <c:v>7.41605466945063</c:v>
                      </c:pt>
                      <c:pt idx="13">
                        <c:v>8.0340592252381793</c:v>
                      </c:pt>
                      <c:pt idx="14">
                        <c:v>8.6520637810257295</c:v>
                      </c:pt>
                      <c:pt idx="15">
                        <c:v>9.2700683368132797</c:v>
                      </c:pt>
                      <c:pt idx="16">
                        <c:v>9.8880728926008405</c:v>
                      </c:pt>
                      <c:pt idx="17">
                        <c:v>10.5060774483884</c:v>
                      </c:pt>
                      <c:pt idx="18">
                        <c:v>11.1240820041759</c:v>
                      </c:pt>
                      <c:pt idx="19">
                        <c:v>11.7420865599635</c:v>
                      </c:pt>
                      <c:pt idx="20">
                        <c:v>12.360091115751001</c:v>
                      </c:pt>
                      <c:pt idx="21">
                        <c:v>12.9780956715386</c:v>
                      </c:pt>
                      <c:pt idx="22">
                        <c:v>13.596100227326099</c:v>
                      </c:pt>
                      <c:pt idx="23">
                        <c:v>14.214104783113701</c:v>
                      </c:pt>
                      <c:pt idx="24">
                        <c:v>14.832109338901301</c:v>
                      </c:pt>
                      <c:pt idx="25">
                        <c:v>15.450113894688799</c:v>
                      </c:pt>
                      <c:pt idx="26">
                        <c:v>16.068118450476401</c:v>
                      </c:pt>
                      <c:pt idx="27">
                        <c:v>16.686123006263902</c:v>
                      </c:pt>
                      <c:pt idx="28">
                        <c:v>17.304127562051502</c:v>
                      </c:pt>
                      <c:pt idx="29">
                        <c:v>17.922132117838999</c:v>
                      </c:pt>
                      <c:pt idx="30">
                        <c:v>18.540136673626598</c:v>
                      </c:pt>
                      <c:pt idx="31">
                        <c:v>19.158141229414099</c:v>
                      </c:pt>
                      <c:pt idx="32">
                        <c:v>19.776145785201699</c:v>
                      </c:pt>
                      <c:pt idx="33">
                        <c:v>20.394150340989199</c:v>
                      </c:pt>
                      <c:pt idx="34">
                        <c:v>21.012154896776799</c:v>
                      </c:pt>
                      <c:pt idx="35">
                        <c:v>21.6301594525643</c:v>
                      </c:pt>
                      <c:pt idx="36">
                        <c:v>22.2481640083519</c:v>
                      </c:pt>
                      <c:pt idx="37">
                        <c:v>22.8661685641394</c:v>
                      </c:pt>
                      <c:pt idx="38">
                        <c:v>23.484173119927</c:v>
                      </c:pt>
                      <c:pt idx="39">
                        <c:v>24.1021776757146</c:v>
                      </c:pt>
                      <c:pt idx="40">
                        <c:v>24.7201822315021</c:v>
                      </c:pt>
                      <c:pt idx="41">
                        <c:v>25.3381867872897</c:v>
                      </c:pt>
                      <c:pt idx="42">
                        <c:v>25.956191343077201</c:v>
                      </c:pt>
                      <c:pt idx="43">
                        <c:v>26.574195898864801</c:v>
                      </c:pt>
                      <c:pt idx="44">
                        <c:v>27.192200454652301</c:v>
                      </c:pt>
                      <c:pt idx="45">
                        <c:v>27.810205010439901</c:v>
                      </c:pt>
                      <c:pt idx="46">
                        <c:v>28.428209566227402</c:v>
                      </c:pt>
                      <c:pt idx="47">
                        <c:v>29.046214122015002</c:v>
                      </c:pt>
                      <c:pt idx="48">
                        <c:v>29.664218677802499</c:v>
                      </c:pt>
                      <c:pt idx="49">
                        <c:v>30.282223233590098</c:v>
                      </c:pt>
                      <c:pt idx="50">
                        <c:v>30.900227789377599</c:v>
                      </c:pt>
                      <c:pt idx="51">
                        <c:v>31.518232345165199</c:v>
                      </c:pt>
                      <c:pt idx="52">
                        <c:v>32.136236900952802</c:v>
                      </c:pt>
                      <c:pt idx="53">
                        <c:v>32.754241456740303</c:v>
                      </c:pt>
                      <c:pt idx="54">
                        <c:v>33.372246012527903</c:v>
                      </c:pt>
                      <c:pt idx="55">
                        <c:v>33.990250568315403</c:v>
                      </c:pt>
                      <c:pt idx="56">
                        <c:v>34.608255124103003</c:v>
                      </c:pt>
                      <c:pt idx="57">
                        <c:v>35.226259679890497</c:v>
                      </c:pt>
                      <c:pt idx="58">
                        <c:v>35.844264235678096</c:v>
                      </c:pt>
                      <c:pt idx="59">
                        <c:v>36.462268791465597</c:v>
                      </c:pt>
                      <c:pt idx="60">
                        <c:v>37.080273347253197</c:v>
                      </c:pt>
                      <c:pt idx="61">
                        <c:v>37.698277903040697</c:v>
                      </c:pt>
                      <c:pt idx="62">
                        <c:v>38.316282458828297</c:v>
                      </c:pt>
                      <c:pt idx="63">
                        <c:v>38.934287014615798</c:v>
                      </c:pt>
                      <c:pt idx="64">
                        <c:v>39.552291570403398</c:v>
                      </c:pt>
                      <c:pt idx="65">
                        <c:v>40.170296126190898</c:v>
                      </c:pt>
                      <c:pt idx="66">
                        <c:v>40.788300681978498</c:v>
                      </c:pt>
                      <c:pt idx="67">
                        <c:v>41.406305237765999</c:v>
                      </c:pt>
                      <c:pt idx="68">
                        <c:v>42.024309793553599</c:v>
                      </c:pt>
                      <c:pt idx="69">
                        <c:v>42.642314349341099</c:v>
                      </c:pt>
                      <c:pt idx="70">
                        <c:v>43.260318905128699</c:v>
                      </c:pt>
                      <c:pt idx="71">
                        <c:v>43.878323460916199</c:v>
                      </c:pt>
                      <c:pt idx="72">
                        <c:v>44.496328016703799</c:v>
                      </c:pt>
                      <c:pt idx="73">
                        <c:v>45.1143325724913</c:v>
                      </c:pt>
                      <c:pt idx="74">
                        <c:v>45.7323371282789</c:v>
                      </c:pt>
                      <c:pt idx="75">
                        <c:v>46.3503416840664</c:v>
                      </c:pt>
                      <c:pt idx="76">
                        <c:v>46.968346239854</c:v>
                      </c:pt>
                      <c:pt idx="77">
                        <c:v>47.586350795641501</c:v>
                      </c:pt>
                      <c:pt idx="78">
                        <c:v>48.204355351429101</c:v>
                      </c:pt>
                      <c:pt idx="79">
                        <c:v>48.822359907216601</c:v>
                      </c:pt>
                      <c:pt idx="80">
                        <c:v>49.440364463004201</c:v>
                      </c:pt>
                      <c:pt idx="81">
                        <c:v>50.058369018791701</c:v>
                      </c:pt>
                      <c:pt idx="82">
                        <c:v>50.676373574579301</c:v>
                      </c:pt>
                      <c:pt idx="83">
                        <c:v>51.294378130366802</c:v>
                      </c:pt>
                      <c:pt idx="84">
                        <c:v>51.912382686154402</c:v>
                      </c:pt>
                      <c:pt idx="85">
                        <c:v>52.530387241941902</c:v>
                      </c:pt>
                      <c:pt idx="86">
                        <c:v>53.148391797729502</c:v>
                      </c:pt>
                      <c:pt idx="87">
                        <c:v>53.766396353517003</c:v>
                      </c:pt>
                      <c:pt idx="88">
                        <c:v>54.384400909304603</c:v>
                      </c:pt>
                      <c:pt idx="89">
                        <c:v>55.002405465092103</c:v>
                      </c:pt>
                      <c:pt idx="90">
                        <c:v>55.620410020879703</c:v>
                      </c:pt>
                      <c:pt idx="91">
                        <c:v>56.238414576667203</c:v>
                      </c:pt>
                      <c:pt idx="92">
                        <c:v>56.856419132454803</c:v>
                      </c:pt>
                      <c:pt idx="93">
                        <c:v>57.474423688242297</c:v>
                      </c:pt>
                      <c:pt idx="94">
                        <c:v>58.092428244029897</c:v>
                      </c:pt>
                      <c:pt idx="95">
                        <c:v>58.710432799817397</c:v>
                      </c:pt>
                      <c:pt idx="96">
                        <c:v>59.328437355604997</c:v>
                      </c:pt>
                      <c:pt idx="97">
                        <c:v>59.946441911392498</c:v>
                      </c:pt>
                      <c:pt idx="98">
                        <c:v>60.564446467180097</c:v>
                      </c:pt>
                      <c:pt idx="99">
                        <c:v>61.182451022967598</c:v>
                      </c:pt>
                      <c:pt idx="100">
                        <c:v>61.800455578755198</c:v>
                      </c:pt>
                    </c:numCache>
                  </c:numRef>
                </c:xVal>
                <c:yVal>
                  <c:numRef>
                    <c:extLst>
                      <c:ext uri="{02D57815-91ED-43cb-92C2-25804820EDAC}">
                        <c15:formulaRef>
                          <c15:sqref>Sheet1!$B$3:$B$103</c15:sqref>
                        </c15:formulaRef>
                      </c:ext>
                    </c:extLst>
                    <c:numCache>
                      <c:formatCode>General</c:formatCode>
                      <c:ptCount val="101"/>
                      <c:pt idx="0">
                        <c:v>0.30658728837867399</c:v>
                      </c:pt>
                      <c:pt idx="1">
                        <c:v>0.36942864926609997</c:v>
                      </c:pt>
                      <c:pt idx="2">
                        <c:v>0.36942864926609997</c:v>
                      </c:pt>
                      <c:pt idx="3">
                        <c:v>0.36942864926609997</c:v>
                      </c:pt>
                      <c:pt idx="4">
                        <c:v>0.36942864926609997</c:v>
                      </c:pt>
                      <c:pt idx="5">
                        <c:v>0.36942864926609997</c:v>
                      </c:pt>
                      <c:pt idx="6">
                        <c:v>0.36942864926609997</c:v>
                      </c:pt>
                      <c:pt idx="7">
                        <c:v>0.364675055623778</c:v>
                      </c:pt>
                      <c:pt idx="8">
                        <c:v>0.364675055623778</c:v>
                      </c:pt>
                      <c:pt idx="9">
                        <c:v>0.364675055623778</c:v>
                      </c:pt>
                      <c:pt idx="10">
                        <c:v>0.34608250124489598</c:v>
                      </c:pt>
                      <c:pt idx="11">
                        <c:v>0.34608250124489598</c:v>
                      </c:pt>
                      <c:pt idx="12">
                        <c:v>0.34608250124489598</c:v>
                      </c:pt>
                      <c:pt idx="13">
                        <c:v>0.38852939072218501</c:v>
                      </c:pt>
                      <c:pt idx="14">
                        <c:v>0.38852939072218501</c:v>
                      </c:pt>
                      <c:pt idx="15">
                        <c:v>0.38852939072218501</c:v>
                      </c:pt>
                      <c:pt idx="16">
                        <c:v>0.377743266239774</c:v>
                      </c:pt>
                      <c:pt idx="17">
                        <c:v>0.377743266239774</c:v>
                      </c:pt>
                      <c:pt idx="18">
                        <c:v>0.377743266239774</c:v>
                      </c:pt>
                      <c:pt idx="19">
                        <c:v>0.414526557225675</c:v>
                      </c:pt>
                      <c:pt idx="20">
                        <c:v>0.414526557225675</c:v>
                      </c:pt>
                      <c:pt idx="21">
                        <c:v>0.414526557225675</c:v>
                      </c:pt>
                      <c:pt idx="22">
                        <c:v>0.41142365387505098</c:v>
                      </c:pt>
                      <c:pt idx="23">
                        <c:v>0.41142365387505098</c:v>
                      </c:pt>
                      <c:pt idx="24">
                        <c:v>0.41142365387505098</c:v>
                      </c:pt>
                      <c:pt idx="25">
                        <c:v>0.41142365387505098</c:v>
                      </c:pt>
                      <c:pt idx="26">
                        <c:v>0.44589840812325998</c:v>
                      </c:pt>
                      <c:pt idx="27">
                        <c:v>0.43540791493452602</c:v>
                      </c:pt>
                      <c:pt idx="28">
                        <c:v>0.43540791493452602</c:v>
                      </c:pt>
                      <c:pt idx="29">
                        <c:v>0.43048274817697801</c:v>
                      </c:pt>
                      <c:pt idx="30">
                        <c:v>0.43048274817697801</c:v>
                      </c:pt>
                      <c:pt idx="31">
                        <c:v>0.45316822157507503</c:v>
                      </c:pt>
                      <c:pt idx="32">
                        <c:v>0.45316822157507503</c:v>
                      </c:pt>
                      <c:pt idx="33">
                        <c:v>0.45316822157507503</c:v>
                      </c:pt>
                      <c:pt idx="34">
                        <c:v>0.44129459571520802</c:v>
                      </c:pt>
                      <c:pt idx="35">
                        <c:v>0.45949449996297997</c:v>
                      </c:pt>
                      <c:pt idx="36">
                        <c:v>0.47647673952083403</c:v>
                      </c:pt>
                      <c:pt idx="37">
                        <c:v>0.47647673952083403</c:v>
                      </c:pt>
                      <c:pt idx="38">
                        <c:v>0.48265678061428802</c:v>
                      </c:pt>
                      <c:pt idx="39">
                        <c:v>0.48265678061428802</c:v>
                      </c:pt>
                      <c:pt idx="40">
                        <c:v>0.48265678061428802</c:v>
                      </c:pt>
                      <c:pt idx="41">
                        <c:v>0.48283690747477598</c:v>
                      </c:pt>
                      <c:pt idx="42">
                        <c:v>0.50039299213872801</c:v>
                      </c:pt>
                      <c:pt idx="43">
                        <c:v>0.50039299213872801</c:v>
                      </c:pt>
                      <c:pt idx="44">
                        <c:v>0.50039299213872801</c:v>
                      </c:pt>
                      <c:pt idx="45">
                        <c:v>0.51203319799507896</c:v>
                      </c:pt>
                      <c:pt idx="46">
                        <c:v>0.51203319799507896</c:v>
                      </c:pt>
                      <c:pt idx="47">
                        <c:v>0.51203319799507896</c:v>
                      </c:pt>
                      <c:pt idx="48">
                        <c:v>0.52567367047171598</c:v>
                      </c:pt>
                      <c:pt idx="49">
                        <c:v>0.53640121574654298</c:v>
                      </c:pt>
                      <c:pt idx="50">
                        <c:v>0.53640121574654298</c:v>
                      </c:pt>
                      <c:pt idx="51">
                        <c:v>0.53298224388608395</c:v>
                      </c:pt>
                      <c:pt idx="52">
                        <c:v>0.53298224388608395</c:v>
                      </c:pt>
                      <c:pt idx="53">
                        <c:v>0.53298224388608395</c:v>
                      </c:pt>
                      <c:pt idx="54">
                        <c:v>0.54849065763693805</c:v>
                      </c:pt>
                      <c:pt idx="55">
                        <c:v>0.54849065763693805</c:v>
                      </c:pt>
                      <c:pt idx="56">
                        <c:v>0.54847269313505997</c:v>
                      </c:pt>
                      <c:pt idx="57">
                        <c:v>0.54847269313505997</c:v>
                      </c:pt>
                      <c:pt idx="58">
                        <c:v>0.56160414622998001</c:v>
                      </c:pt>
                      <c:pt idx="59">
                        <c:v>0.56160414622998001</c:v>
                      </c:pt>
                      <c:pt idx="60">
                        <c:v>0.56160414622998001</c:v>
                      </c:pt>
                      <c:pt idx="61">
                        <c:v>0.57501254475260899</c:v>
                      </c:pt>
                      <c:pt idx="62">
                        <c:v>0.57501254475260899</c:v>
                      </c:pt>
                      <c:pt idx="63">
                        <c:v>0.57501254475260899</c:v>
                      </c:pt>
                      <c:pt idx="64">
                        <c:v>0.57596193458457201</c:v>
                      </c:pt>
                      <c:pt idx="65">
                        <c:v>0.58471455435505804</c:v>
                      </c:pt>
                      <c:pt idx="66">
                        <c:v>0.58471455435505804</c:v>
                      </c:pt>
                      <c:pt idx="67">
                        <c:v>0.58471455435505804</c:v>
                      </c:pt>
                      <c:pt idx="68">
                        <c:v>0.59105711315981002</c:v>
                      </c:pt>
                      <c:pt idx="69">
                        <c:v>0.59105711315981002</c:v>
                      </c:pt>
                      <c:pt idx="70">
                        <c:v>0.59105711315981002</c:v>
                      </c:pt>
                      <c:pt idx="71">
                        <c:v>0.59942854267596202</c:v>
                      </c:pt>
                      <c:pt idx="72">
                        <c:v>0.59872647011219104</c:v>
                      </c:pt>
                      <c:pt idx="73">
                        <c:v>0.59872647011219104</c:v>
                      </c:pt>
                      <c:pt idx="74">
                        <c:v>0.60216230676688298</c:v>
                      </c:pt>
                      <c:pt idx="75">
                        <c:v>0.59828811356800404</c:v>
                      </c:pt>
                      <c:pt idx="76">
                        <c:v>0.59828811356800404</c:v>
                      </c:pt>
                      <c:pt idx="77">
                        <c:v>0.60998869400567002</c:v>
                      </c:pt>
                      <c:pt idx="78">
                        <c:v>0.60998869400567002</c:v>
                      </c:pt>
                      <c:pt idx="79">
                        <c:v>0.62373712398858505</c:v>
                      </c:pt>
                      <c:pt idx="80">
                        <c:v>0.61189426264963598</c:v>
                      </c:pt>
                      <c:pt idx="81">
                        <c:v>0.61189426264963598</c:v>
                      </c:pt>
                      <c:pt idx="82">
                        <c:v>0.62327406301932897</c:v>
                      </c:pt>
                      <c:pt idx="83">
                        <c:v>0.62764402743306902</c:v>
                      </c:pt>
                      <c:pt idx="84">
                        <c:v>0.647321460633274</c:v>
                      </c:pt>
                      <c:pt idx="85">
                        <c:v>0.647321460633274</c:v>
                      </c:pt>
                      <c:pt idx="86">
                        <c:v>0.647321460633274</c:v>
                      </c:pt>
                      <c:pt idx="87">
                        <c:v>0.63199158411459</c:v>
                      </c:pt>
                      <c:pt idx="88">
                        <c:v>0.63199158411459</c:v>
                      </c:pt>
                      <c:pt idx="89">
                        <c:v>0.63199158411459</c:v>
                      </c:pt>
                      <c:pt idx="90">
                        <c:v>0.695910366256007</c:v>
                      </c:pt>
                      <c:pt idx="91">
                        <c:v>0.695910366256007</c:v>
                      </c:pt>
                      <c:pt idx="92">
                        <c:v>0.696551250966153</c:v>
                      </c:pt>
                      <c:pt idx="93">
                        <c:v>0.70070568426999802</c:v>
                      </c:pt>
                      <c:pt idx="94">
                        <c:v>0.70070568426999802</c:v>
                      </c:pt>
                      <c:pt idx="95">
                        <c:v>0.46271762797722599</c:v>
                      </c:pt>
                      <c:pt idx="96">
                        <c:v>0.46271762797722599</c:v>
                      </c:pt>
                      <c:pt idx="97">
                        <c:v>0.41631942548225997</c:v>
                      </c:pt>
                      <c:pt idx="98">
                        <c:v>0.28570526203068602</c:v>
                      </c:pt>
                      <c:pt idx="99">
                        <c:v>0.28570526203068602</c:v>
                      </c:pt>
                      <c:pt idx="100">
                        <c:v>0.26060721100799</c:v>
                      </c:pt>
                    </c:numCache>
                  </c:numRef>
                </c:yVal>
                <c:smooth val="1"/>
                <c:extLst>
                  <c:ext xmlns:c16="http://schemas.microsoft.com/office/drawing/2014/chart" uri="{C3380CC4-5D6E-409C-BE32-E72D297353CC}">
                    <c16:uniqueId val="{00000004-6FD2-4B3C-95AA-68BD912280D0}"/>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Sheet1!$AC$1</c15:sqref>
                        </c15:formulaRef>
                      </c:ext>
                    </c:extLst>
                    <c:strCache>
                      <c:ptCount val="1"/>
                      <c:pt idx="0">
                        <c:v>35% 0.5 sub.</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Sheet1!$AC$3:$AC$103</c15:sqref>
                        </c15:formulaRef>
                      </c:ext>
                    </c:extLst>
                    <c:numCache>
                      <c:formatCode>General</c:formatCode>
                      <c:ptCount val="101"/>
                      <c:pt idx="0">
                        <c:v>0</c:v>
                      </c:pt>
                      <c:pt idx="1">
                        <c:v>0.61836614788494304</c:v>
                      </c:pt>
                      <c:pt idx="2">
                        <c:v>1.2367322957698901</c:v>
                      </c:pt>
                      <c:pt idx="3">
                        <c:v>1.8550984436548299</c:v>
                      </c:pt>
                      <c:pt idx="4">
                        <c:v>2.4734645915397699</c:v>
                      </c:pt>
                      <c:pt idx="5">
                        <c:v>3.09183073942472</c:v>
                      </c:pt>
                      <c:pt idx="6">
                        <c:v>3.7101968873096598</c:v>
                      </c:pt>
                      <c:pt idx="7">
                        <c:v>4.3285630351946001</c:v>
                      </c:pt>
                      <c:pt idx="8">
                        <c:v>4.9469291830795497</c:v>
                      </c:pt>
                      <c:pt idx="9">
                        <c:v>5.5652953309644904</c:v>
                      </c:pt>
                      <c:pt idx="10">
                        <c:v>6.1836614788494302</c:v>
                      </c:pt>
                      <c:pt idx="11">
                        <c:v>6.8020276267343798</c:v>
                      </c:pt>
                      <c:pt idx="12">
                        <c:v>7.4203937746193196</c:v>
                      </c:pt>
                      <c:pt idx="13">
                        <c:v>8.0387599225042603</c:v>
                      </c:pt>
                      <c:pt idx="14">
                        <c:v>8.6571260703892108</c:v>
                      </c:pt>
                      <c:pt idx="15">
                        <c:v>9.2754922182741506</c:v>
                      </c:pt>
                      <c:pt idx="16">
                        <c:v>9.8938583661590904</c:v>
                      </c:pt>
                      <c:pt idx="17">
                        <c:v>10.512224514044</c:v>
                      </c:pt>
                      <c:pt idx="18">
                        <c:v>11.130590661929</c:v>
                      </c:pt>
                      <c:pt idx="19">
                        <c:v>11.748956809813899</c:v>
                      </c:pt>
                      <c:pt idx="20">
                        <c:v>12.367322957698899</c:v>
                      </c:pt>
                      <c:pt idx="21">
                        <c:v>12.9856891055838</c:v>
                      </c:pt>
                      <c:pt idx="22">
                        <c:v>13.6040552534688</c:v>
                      </c:pt>
                      <c:pt idx="23">
                        <c:v>14.222421401353699</c:v>
                      </c:pt>
                      <c:pt idx="24">
                        <c:v>14.8407875492386</c:v>
                      </c:pt>
                      <c:pt idx="25">
                        <c:v>15.4591536971236</c:v>
                      </c:pt>
                      <c:pt idx="26">
                        <c:v>16.077519845008499</c:v>
                      </c:pt>
                      <c:pt idx="27">
                        <c:v>16.695885992893501</c:v>
                      </c:pt>
                      <c:pt idx="28">
                        <c:v>17.3142521407784</c:v>
                      </c:pt>
                      <c:pt idx="29">
                        <c:v>17.932618288663299</c:v>
                      </c:pt>
                      <c:pt idx="30">
                        <c:v>18.550984436548301</c:v>
                      </c:pt>
                      <c:pt idx="31">
                        <c:v>19.1693505844332</c:v>
                      </c:pt>
                      <c:pt idx="32">
                        <c:v>19.787716732318199</c:v>
                      </c:pt>
                      <c:pt idx="33">
                        <c:v>20.406082880203101</c:v>
                      </c:pt>
                      <c:pt idx="34">
                        <c:v>21.0244490280881</c:v>
                      </c:pt>
                      <c:pt idx="35">
                        <c:v>21.642815175972999</c:v>
                      </c:pt>
                      <c:pt idx="36">
                        <c:v>22.261181323857901</c:v>
                      </c:pt>
                      <c:pt idx="37">
                        <c:v>22.879547471742899</c:v>
                      </c:pt>
                      <c:pt idx="38">
                        <c:v>23.497913619627798</c:v>
                      </c:pt>
                      <c:pt idx="39">
                        <c:v>24.1162797675128</c:v>
                      </c:pt>
                      <c:pt idx="40">
                        <c:v>24.734645915397699</c:v>
                      </c:pt>
                      <c:pt idx="41">
                        <c:v>25.353012063282598</c:v>
                      </c:pt>
                      <c:pt idx="42">
                        <c:v>25.9713782111676</c:v>
                      </c:pt>
                      <c:pt idx="43">
                        <c:v>26.589744359052499</c:v>
                      </c:pt>
                      <c:pt idx="44">
                        <c:v>27.208110506937501</c:v>
                      </c:pt>
                      <c:pt idx="45">
                        <c:v>27.8264766548224</c:v>
                      </c:pt>
                      <c:pt idx="46">
                        <c:v>28.444842802707399</c:v>
                      </c:pt>
                      <c:pt idx="47">
                        <c:v>29.063208950592301</c:v>
                      </c:pt>
                      <c:pt idx="48">
                        <c:v>29.6815750984772</c:v>
                      </c:pt>
                      <c:pt idx="49">
                        <c:v>30.299941246362199</c:v>
                      </c:pt>
                      <c:pt idx="50">
                        <c:v>30.918307394247101</c:v>
                      </c:pt>
                      <c:pt idx="51">
                        <c:v>31.5366735421321</c:v>
                      </c:pt>
                      <c:pt idx="52">
                        <c:v>32.155039690016999</c:v>
                      </c:pt>
                      <c:pt idx="53">
                        <c:v>32.773405837901898</c:v>
                      </c:pt>
                      <c:pt idx="54">
                        <c:v>33.391771985786903</c:v>
                      </c:pt>
                      <c:pt idx="55">
                        <c:v>34.010138133671802</c:v>
                      </c:pt>
                      <c:pt idx="56">
                        <c:v>34.6285042815568</c:v>
                      </c:pt>
                      <c:pt idx="57">
                        <c:v>35.246870429441699</c:v>
                      </c:pt>
                      <c:pt idx="58">
                        <c:v>35.865236577326698</c:v>
                      </c:pt>
                      <c:pt idx="59">
                        <c:v>36.483602725211597</c:v>
                      </c:pt>
                      <c:pt idx="60">
                        <c:v>37.101968873096503</c:v>
                      </c:pt>
                      <c:pt idx="61">
                        <c:v>37.720335020981501</c:v>
                      </c:pt>
                      <c:pt idx="62">
                        <c:v>38.3387011688664</c:v>
                      </c:pt>
                      <c:pt idx="63">
                        <c:v>38.957067316751399</c:v>
                      </c:pt>
                      <c:pt idx="64">
                        <c:v>39.575433464636298</c:v>
                      </c:pt>
                      <c:pt idx="65">
                        <c:v>40.193799612521197</c:v>
                      </c:pt>
                      <c:pt idx="66">
                        <c:v>40.812165760406202</c:v>
                      </c:pt>
                      <c:pt idx="67">
                        <c:v>41.430531908291101</c:v>
                      </c:pt>
                      <c:pt idx="68">
                        <c:v>42.0488980561761</c:v>
                      </c:pt>
                      <c:pt idx="69">
                        <c:v>42.667264204060999</c:v>
                      </c:pt>
                      <c:pt idx="70">
                        <c:v>43.285630351945997</c:v>
                      </c:pt>
                      <c:pt idx="71">
                        <c:v>43.903996499830903</c:v>
                      </c:pt>
                      <c:pt idx="72">
                        <c:v>44.522362647715802</c:v>
                      </c:pt>
                      <c:pt idx="73">
                        <c:v>45.140728795600801</c:v>
                      </c:pt>
                      <c:pt idx="74">
                        <c:v>45.7590949434857</c:v>
                      </c:pt>
                      <c:pt idx="75">
                        <c:v>46.377461091370698</c:v>
                      </c:pt>
                      <c:pt idx="76">
                        <c:v>46.995827239255597</c:v>
                      </c:pt>
                      <c:pt idx="77">
                        <c:v>47.614193387140503</c:v>
                      </c:pt>
                      <c:pt idx="78">
                        <c:v>48.232559535025501</c:v>
                      </c:pt>
                      <c:pt idx="79">
                        <c:v>48.8509256829104</c:v>
                      </c:pt>
                      <c:pt idx="80">
                        <c:v>49.469291830795399</c:v>
                      </c:pt>
                      <c:pt idx="81">
                        <c:v>50.087657978680298</c:v>
                      </c:pt>
                      <c:pt idx="82">
                        <c:v>50.706024126565303</c:v>
                      </c:pt>
                      <c:pt idx="83">
                        <c:v>51.324390274450202</c:v>
                      </c:pt>
                      <c:pt idx="84">
                        <c:v>51.942756422335101</c:v>
                      </c:pt>
                      <c:pt idx="85">
                        <c:v>52.5611225702201</c:v>
                      </c:pt>
                      <c:pt idx="86">
                        <c:v>53.179488718104999</c:v>
                      </c:pt>
                      <c:pt idx="87">
                        <c:v>53.797854865989997</c:v>
                      </c:pt>
                      <c:pt idx="88">
                        <c:v>54.416221013874903</c:v>
                      </c:pt>
                      <c:pt idx="89">
                        <c:v>55.034587161759802</c:v>
                      </c:pt>
                      <c:pt idx="90">
                        <c:v>55.652953309644801</c:v>
                      </c:pt>
                      <c:pt idx="91">
                        <c:v>56.2713194575297</c:v>
                      </c:pt>
                      <c:pt idx="92">
                        <c:v>56.889685605414698</c:v>
                      </c:pt>
                      <c:pt idx="93">
                        <c:v>57.508051753299597</c:v>
                      </c:pt>
                      <c:pt idx="94">
                        <c:v>58.126417901184602</c:v>
                      </c:pt>
                      <c:pt idx="95">
                        <c:v>58.744784049069501</c:v>
                      </c:pt>
                      <c:pt idx="96">
                        <c:v>59.3631501969544</c:v>
                      </c:pt>
                      <c:pt idx="97">
                        <c:v>59.981516344839399</c:v>
                      </c:pt>
                      <c:pt idx="98">
                        <c:v>60.599882492724298</c:v>
                      </c:pt>
                      <c:pt idx="99">
                        <c:v>61.218248640609303</c:v>
                      </c:pt>
                      <c:pt idx="100">
                        <c:v>61.836614788494202</c:v>
                      </c:pt>
                    </c:numCache>
                  </c:numRef>
                </c:xVal>
                <c:yVal>
                  <c:numRef>
                    <c:extLst xmlns:c15="http://schemas.microsoft.com/office/drawing/2012/chart">
                      <c:ext xmlns:c15="http://schemas.microsoft.com/office/drawing/2012/chart" uri="{02D57815-91ED-43cb-92C2-25804820EDAC}">
                        <c15:formulaRef>
                          <c15:sqref>Sheet1!$AD$3:$AD$103</c15:sqref>
                        </c15:formulaRef>
                      </c:ext>
                    </c:extLst>
                    <c:numCache>
                      <c:formatCode>General</c:formatCode>
                      <c:ptCount val="101"/>
                      <c:pt idx="0">
                        <c:v>0.18132285589734301</c:v>
                      </c:pt>
                      <c:pt idx="1">
                        <c:v>0.18132285589734301</c:v>
                      </c:pt>
                      <c:pt idx="2">
                        <c:v>0.226792129326015</c:v>
                      </c:pt>
                      <c:pt idx="3">
                        <c:v>0.226792129326015</c:v>
                      </c:pt>
                      <c:pt idx="4">
                        <c:v>0.226792129326015</c:v>
                      </c:pt>
                      <c:pt idx="5">
                        <c:v>0.226792129326015</c:v>
                      </c:pt>
                      <c:pt idx="6">
                        <c:v>0.226792129326015</c:v>
                      </c:pt>
                      <c:pt idx="7">
                        <c:v>0.226792129326015</c:v>
                      </c:pt>
                      <c:pt idx="8">
                        <c:v>0.226792129326015</c:v>
                      </c:pt>
                      <c:pt idx="9">
                        <c:v>0.23562189746982501</c:v>
                      </c:pt>
                      <c:pt idx="10">
                        <c:v>0.23562189746982501</c:v>
                      </c:pt>
                      <c:pt idx="11">
                        <c:v>0.23562189746982501</c:v>
                      </c:pt>
                      <c:pt idx="12">
                        <c:v>0.23562189746982501</c:v>
                      </c:pt>
                      <c:pt idx="13">
                        <c:v>0.23562189746982501</c:v>
                      </c:pt>
                      <c:pt idx="14">
                        <c:v>0.23562189746982501</c:v>
                      </c:pt>
                      <c:pt idx="15">
                        <c:v>0.23562189746982501</c:v>
                      </c:pt>
                      <c:pt idx="16">
                        <c:v>0.23562189746982501</c:v>
                      </c:pt>
                      <c:pt idx="17">
                        <c:v>0.23562189746982501</c:v>
                      </c:pt>
                      <c:pt idx="18">
                        <c:v>0.256923981953806</c:v>
                      </c:pt>
                      <c:pt idx="19">
                        <c:v>0.30043914348051498</c:v>
                      </c:pt>
                      <c:pt idx="20">
                        <c:v>0.30043914348051498</c:v>
                      </c:pt>
                      <c:pt idx="21">
                        <c:v>0.30043914348051498</c:v>
                      </c:pt>
                      <c:pt idx="22">
                        <c:v>0.30043914348051498</c:v>
                      </c:pt>
                      <c:pt idx="23">
                        <c:v>0.30043914348051498</c:v>
                      </c:pt>
                      <c:pt idx="24">
                        <c:v>0.30043914348051498</c:v>
                      </c:pt>
                      <c:pt idx="25">
                        <c:v>0.30043914348051498</c:v>
                      </c:pt>
                      <c:pt idx="26">
                        <c:v>0.30043914348051498</c:v>
                      </c:pt>
                      <c:pt idx="27">
                        <c:v>0.31140374977217999</c:v>
                      </c:pt>
                      <c:pt idx="28">
                        <c:v>0.35335137728693</c:v>
                      </c:pt>
                      <c:pt idx="29">
                        <c:v>0.35335137728693</c:v>
                      </c:pt>
                      <c:pt idx="30">
                        <c:v>0.35335137728693</c:v>
                      </c:pt>
                      <c:pt idx="31">
                        <c:v>0.35335137728693</c:v>
                      </c:pt>
                      <c:pt idx="32">
                        <c:v>0.35335137728693</c:v>
                      </c:pt>
                      <c:pt idx="33">
                        <c:v>0.35332514052477298</c:v>
                      </c:pt>
                      <c:pt idx="34">
                        <c:v>0.35332514052477298</c:v>
                      </c:pt>
                      <c:pt idx="35">
                        <c:v>0.39581414368628498</c:v>
                      </c:pt>
                      <c:pt idx="36">
                        <c:v>0.39581414368628498</c:v>
                      </c:pt>
                      <c:pt idx="37">
                        <c:v>0.39581414368628498</c:v>
                      </c:pt>
                      <c:pt idx="38">
                        <c:v>0.39581414368628498</c:v>
                      </c:pt>
                      <c:pt idx="39">
                        <c:v>0.39581414368628498</c:v>
                      </c:pt>
                      <c:pt idx="40">
                        <c:v>0.39561144116413699</c:v>
                      </c:pt>
                      <c:pt idx="41">
                        <c:v>0.43770160192250901</c:v>
                      </c:pt>
                      <c:pt idx="42">
                        <c:v>0.43770160192250901</c:v>
                      </c:pt>
                      <c:pt idx="43">
                        <c:v>0.43770160192250901</c:v>
                      </c:pt>
                      <c:pt idx="44">
                        <c:v>0.43770160192250901</c:v>
                      </c:pt>
                      <c:pt idx="45">
                        <c:v>0.43770160192250901</c:v>
                      </c:pt>
                      <c:pt idx="46">
                        <c:v>0.43770160192250901</c:v>
                      </c:pt>
                      <c:pt idx="47">
                        <c:v>0.43770160192250901</c:v>
                      </c:pt>
                      <c:pt idx="48">
                        <c:v>0.488896382709058</c:v>
                      </c:pt>
                      <c:pt idx="49">
                        <c:v>0.488896382709058</c:v>
                      </c:pt>
                      <c:pt idx="50">
                        <c:v>0.488896382709058</c:v>
                      </c:pt>
                      <c:pt idx="51">
                        <c:v>0.488896382709058</c:v>
                      </c:pt>
                      <c:pt idx="52">
                        <c:v>0.488896382709058</c:v>
                      </c:pt>
                      <c:pt idx="53">
                        <c:v>0.488896382709058</c:v>
                      </c:pt>
                      <c:pt idx="54">
                        <c:v>0.52486226841364703</c:v>
                      </c:pt>
                      <c:pt idx="55">
                        <c:v>0.52486226841364703</c:v>
                      </c:pt>
                      <c:pt idx="56">
                        <c:v>0.52486226841364703</c:v>
                      </c:pt>
                      <c:pt idx="57">
                        <c:v>0.53824374713509704</c:v>
                      </c:pt>
                      <c:pt idx="58">
                        <c:v>0.588213219769957</c:v>
                      </c:pt>
                      <c:pt idx="59">
                        <c:v>0.59222674000792597</c:v>
                      </c:pt>
                      <c:pt idx="60">
                        <c:v>0.59222674000792597</c:v>
                      </c:pt>
                      <c:pt idx="61">
                        <c:v>0.59222674000792597</c:v>
                      </c:pt>
                      <c:pt idx="62">
                        <c:v>0.59222674000792597</c:v>
                      </c:pt>
                      <c:pt idx="63">
                        <c:v>0.6343893789924</c:v>
                      </c:pt>
                      <c:pt idx="64">
                        <c:v>0.64805591168696397</c:v>
                      </c:pt>
                      <c:pt idx="65">
                        <c:v>0.64805591168696397</c:v>
                      </c:pt>
                      <c:pt idx="66">
                        <c:v>0.64805591168696397</c:v>
                      </c:pt>
                      <c:pt idx="67">
                        <c:v>0.68024281683489596</c:v>
                      </c:pt>
                      <c:pt idx="68">
                        <c:v>0.699418173123034</c:v>
                      </c:pt>
                      <c:pt idx="69">
                        <c:v>0.699418173123034</c:v>
                      </c:pt>
                      <c:pt idx="70">
                        <c:v>0.71353459954142895</c:v>
                      </c:pt>
                      <c:pt idx="71">
                        <c:v>0.74078469322822205</c:v>
                      </c:pt>
                      <c:pt idx="72">
                        <c:v>0.74078469322822205</c:v>
                      </c:pt>
                      <c:pt idx="73">
                        <c:v>0.74078469322822205</c:v>
                      </c:pt>
                      <c:pt idx="74">
                        <c:v>0.74095759303950204</c:v>
                      </c:pt>
                      <c:pt idx="75">
                        <c:v>0.76257347719424196</c:v>
                      </c:pt>
                      <c:pt idx="76">
                        <c:v>0.76257347719424196</c:v>
                      </c:pt>
                      <c:pt idx="77">
                        <c:v>0.76257347719424196</c:v>
                      </c:pt>
                      <c:pt idx="78">
                        <c:v>0.76257347719424196</c:v>
                      </c:pt>
                      <c:pt idx="79">
                        <c:v>0.77353523447105998</c:v>
                      </c:pt>
                      <c:pt idx="80">
                        <c:v>0.77353523447105998</c:v>
                      </c:pt>
                      <c:pt idx="81">
                        <c:v>0.77353523447105998</c:v>
                      </c:pt>
                      <c:pt idx="82">
                        <c:v>0.77353523447105998</c:v>
                      </c:pt>
                      <c:pt idx="83">
                        <c:v>0.77615253274814699</c:v>
                      </c:pt>
                      <c:pt idx="84">
                        <c:v>0.77615253274814699</c:v>
                      </c:pt>
                      <c:pt idx="85">
                        <c:v>0.73231687605707696</c:v>
                      </c:pt>
                      <c:pt idx="86">
                        <c:v>0.73231687605707696</c:v>
                      </c:pt>
                      <c:pt idx="87">
                        <c:v>0.69009255896896904</c:v>
                      </c:pt>
                      <c:pt idx="88">
                        <c:v>0.73476004542098305</c:v>
                      </c:pt>
                      <c:pt idx="89">
                        <c:v>0.73476004542098305</c:v>
                      </c:pt>
                      <c:pt idx="90">
                        <c:v>0.77740568353119999</c:v>
                      </c:pt>
                      <c:pt idx="91">
                        <c:v>0.77740568353119999</c:v>
                      </c:pt>
                      <c:pt idx="92">
                        <c:v>0.77740568353119999</c:v>
                      </c:pt>
                      <c:pt idx="93">
                        <c:v>0.79843108472901503</c:v>
                      </c:pt>
                      <c:pt idx="94">
                        <c:v>0.79843108472901503</c:v>
                      </c:pt>
                      <c:pt idx="95">
                        <c:v>0.79843108472901503</c:v>
                      </c:pt>
                      <c:pt idx="96">
                        <c:v>0.58446300398851903</c:v>
                      </c:pt>
                      <c:pt idx="97">
                        <c:v>0.58446300398851903</c:v>
                      </c:pt>
                      <c:pt idx="98">
                        <c:v>0.50976864475524997</c:v>
                      </c:pt>
                      <c:pt idx="99">
                        <c:v>0.329529268322726</c:v>
                      </c:pt>
                      <c:pt idx="100">
                        <c:v>0.40539061772573098</c:v>
                      </c:pt>
                    </c:numCache>
                  </c:numRef>
                </c:yVal>
                <c:smooth val="1"/>
                <c:extLst xmlns:c15="http://schemas.microsoft.com/office/drawing/2012/chart">
                  <c:ext xmlns:c16="http://schemas.microsoft.com/office/drawing/2014/chart" uri="{C3380CC4-5D6E-409C-BE32-E72D297353CC}">
                    <c16:uniqueId val="{00000005-6FD2-4B3C-95AA-68BD912280D0}"/>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Sheet1!$AG$1</c15:sqref>
                        </c15:formulaRef>
                      </c:ext>
                    </c:extLst>
                    <c:strCache>
                      <c:ptCount val="1"/>
                      <c:pt idx="0">
                        <c:v>35% 0.75 sub.</c:v>
                      </c:pt>
                    </c:strCache>
                  </c:strRef>
                </c:tx>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Sheet1!$AG$3:$AG$103</c15:sqref>
                        </c15:formulaRef>
                      </c:ext>
                    </c:extLst>
                    <c:numCache>
                      <c:formatCode>General</c:formatCode>
                      <c:ptCount val="101"/>
                      <c:pt idx="0">
                        <c:v>0</c:v>
                      </c:pt>
                      <c:pt idx="1">
                        <c:v>0.62089592203850696</c:v>
                      </c:pt>
                      <c:pt idx="2">
                        <c:v>1.2417918440770099</c:v>
                      </c:pt>
                      <c:pt idx="3">
                        <c:v>1.8626877661155199</c:v>
                      </c:pt>
                      <c:pt idx="4">
                        <c:v>2.4835836881540301</c:v>
                      </c:pt>
                      <c:pt idx="5">
                        <c:v>3.10447961019254</c:v>
                      </c:pt>
                      <c:pt idx="6">
                        <c:v>3.7253755322310398</c:v>
                      </c:pt>
                      <c:pt idx="7">
                        <c:v>4.3462714542695497</c:v>
                      </c:pt>
                      <c:pt idx="8">
                        <c:v>4.9671673763080602</c:v>
                      </c:pt>
                      <c:pt idx="9">
                        <c:v>5.5880632983465599</c:v>
                      </c:pt>
                      <c:pt idx="10">
                        <c:v>6.2089592203850703</c:v>
                      </c:pt>
                      <c:pt idx="11">
                        <c:v>6.8298551424235798</c:v>
                      </c:pt>
                      <c:pt idx="12">
                        <c:v>7.4507510644620796</c:v>
                      </c:pt>
                      <c:pt idx="13">
                        <c:v>8.0716469865005909</c:v>
                      </c:pt>
                      <c:pt idx="14">
                        <c:v>8.6925429085390995</c:v>
                      </c:pt>
                      <c:pt idx="15">
                        <c:v>9.3134388305776099</c:v>
                      </c:pt>
                      <c:pt idx="16">
                        <c:v>9.9343347526161097</c:v>
                      </c:pt>
                      <c:pt idx="17">
                        <c:v>10.555230674654601</c:v>
                      </c:pt>
                      <c:pt idx="18">
                        <c:v>11.1761265966931</c:v>
                      </c:pt>
                      <c:pt idx="19">
                        <c:v>11.7970225187316</c:v>
                      </c:pt>
                      <c:pt idx="20">
                        <c:v>12.4179184407701</c:v>
                      </c:pt>
                      <c:pt idx="21">
                        <c:v>13.0388143628086</c:v>
                      </c:pt>
                      <c:pt idx="22">
                        <c:v>13.659710284847201</c:v>
                      </c:pt>
                      <c:pt idx="23">
                        <c:v>14.2806062068857</c:v>
                      </c:pt>
                      <c:pt idx="24">
                        <c:v>14.9015021289242</c:v>
                      </c:pt>
                      <c:pt idx="25">
                        <c:v>15.5223980509627</c:v>
                      </c:pt>
                      <c:pt idx="26">
                        <c:v>16.1432939730012</c:v>
                      </c:pt>
                      <c:pt idx="27">
                        <c:v>16.764189895039699</c:v>
                      </c:pt>
                      <c:pt idx="28">
                        <c:v>17.385085817078199</c:v>
                      </c:pt>
                      <c:pt idx="29">
                        <c:v>18.005981739116699</c:v>
                      </c:pt>
                      <c:pt idx="30">
                        <c:v>18.626877661155198</c:v>
                      </c:pt>
                      <c:pt idx="31">
                        <c:v>19.247773583193698</c:v>
                      </c:pt>
                      <c:pt idx="32">
                        <c:v>19.868669505232202</c:v>
                      </c:pt>
                      <c:pt idx="33">
                        <c:v>20.489565427270701</c:v>
                      </c:pt>
                      <c:pt idx="34">
                        <c:v>21.110461349309201</c:v>
                      </c:pt>
                      <c:pt idx="35">
                        <c:v>21.731357271347701</c:v>
                      </c:pt>
                      <c:pt idx="36">
                        <c:v>22.3522531933863</c:v>
                      </c:pt>
                      <c:pt idx="37">
                        <c:v>22.9731491154248</c:v>
                      </c:pt>
                      <c:pt idx="38">
                        <c:v>23.5940450374633</c:v>
                      </c:pt>
                      <c:pt idx="39">
                        <c:v>24.214940959501799</c:v>
                      </c:pt>
                      <c:pt idx="40">
                        <c:v>24.835836881540299</c:v>
                      </c:pt>
                      <c:pt idx="41">
                        <c:v>25.456732803578799</c:v>
                      </c:pt>
                      <c:pt idx="42">
                        <c:v>26.077628725617298</c:v>
                      </c:pt>
                      <c:pt idx="43">
                        <c:v>26.698524647655798</c:v>
                      </c:pt>
                      <c:pt idx="44">
                        <c:v>27.319420569694302</c:v>
                      </c:pt>
                      <c:pt idx="45">
                        <c:v>27.940316491732801</c:v>
                      </c:pt>
                      <c:pt idx="46">
                        <c:v>28.561212413771301</c:v>
                      </c:pt>
                      <c:pt idx="47">
                        <c:v>29.182108335809801</c:v>
                      </c:pt>
                      <c:pt idx="48">
                        <c:v>29.803004257848301</c:v>
                      </c:pt>
                      <c:pt idx="49">
                        <c:v>30.4239001798868</c:v>
                      </c:pt>
                      <c:pt idx="50">
                        <c:v>31.0447961019253</c:v>
                      </c:pt>
                      <c:pt idx="51">
                        <c:v>31.665692023963899</c:v>
                      </c:pt>
                      <c:pt idx="52">
                        <c:v>32.286587946002399</c:v>
                      </c:pt>
                      <c:pt idx="53">
                        <c:v>32.907483868040899</c:v>
                      </c:pt>
                      <c:pt idx="54">
                        <c:v>33.528379790079399</c:v>
                      </c:pt>
                      <c:pt idx="55">
                        <c:v>34.149275712117898</c:v>
                      </c:pt>
                      <c:pt idx="56">
                        <c:v>34.770171634156398</c:v>
                      </c:pt>
                      <c:pt idx="57">
                        <c:v>35.391067556194898</c:v>
                      </c:pt>
                      <c:pt idx="58">
                        <c:v>36.011963478233397</c:v>
                      </c:pt>
                      <c:pt idx="59">
                        <c:v>36.632859400271897</c:v>
                      </c:pt>
                      <c:pt idx="60">
                        <c:v>37.253755322310397</c:v>
                      </c:pt>
                      <c:pt idx="61">
                        <c:v>37.874651244348897</c:v>
                      </c:pt>
                      <c:pt idx="62">
                        <c:v>38.495547166387396</c:v>
                      </c:pt>
                      <c:pt idx="63">
                        <c:v>39.116443088425903</c:v>
                      </c:pt>
                      <c:pt idx="64">
                        <c:v>39.737339010464403</c:v>
                      </c:pt>
                      <c:pt idx="65">
                        <c:v>40.358234932503002</c:v>
                      </c:pt>
                      <c:pt idx="66">
                        <c:v>40.979130854541502</c:v>
                      </c:pt>
                      <c:pt idx="67">
                        <c:v>41.600026776580002</c:v>
                      </c:pt>
                      <c:pt idx="68">
                        <c:v>42.220922698618502</c:v>
                      </c:pt>
                      <c:pt idx="69">
                        <c:v>42.841818620657001</c:v>
                      </c:pt>
                      <c:pt idx="70">
                        <c:v>43.462714542695501</c:v>
                      </c:pt>
                      <c:pt idx="71">
                        <c:v>44.083610464734001</c:v>
                      </c:pt>
                      <c:pt idx="72">
                        <c:v>44.704506386772501</c:v>
                      </c:pt>
                      <c:pt idx="73">
                        <c:v>45.325402308811</c:v>
                      </c:pt>
                      <c:pt idx="74">
                        <c:v>45.9462982308495</c:v>
                      </c:pt>
                      <c:pt idx="75">
                        <c:v>46.567194152888</c:v>
                      </c:pt>
                      <c:pt idx="76">
                        <c:v>47.1880900749265</c:v>
                      </c:pt>
                      <c:pt idx="77">
                        <c:v>47.808985996964999</c:v>
                      </c:pt>
                      <c:pt idx="78">
                        <c:v>48.429881919003499</c:v>
                      </c:pt>
                      <c:pt idx="79">
                        <c:v>49.050777841041999</c:v>
                      </c:pt>
                      <c:pt idx="80">
                        <c:v>49.671673763080598</c:v>
                      </c:pt>
                      <c:pt idx="81">
                        <c:v>50.292569685119098</c:v>
                      </c:pt>
                      <c:pt idx="82">
                        <c:v>50.913465607157598</c:v>
                      </c:pt>
                      <c:pt idx="83">
                        <c:v>51.534361529196097</c:v>
                      </c:pt>
                      <c:pt idx="84">
                        <c:v>52.155257451234597</c:v>
                      </c:pt>
                      <c:pt idx="85">
                        <c:v>52.776153373273097</c:v>
                      </c:pt>
                      <c:pt idx="86">
                        <c:v>53.397049295311596</c:v>
                      </c:pt>
                      <c:pt idx="87">
                        <c:v>54.017945217350103</c:v>
                      </c:pt>
                      <c:pt idx="88">
                        <c:v>54.638841139388603</c:v>
                      </c:pt>
                      <c:pt idx="89">
                        <c:v>55.259737061427103</c:v>
                      </c:pt>
                      <c:pt idx="90">
                        <c:v>55.880632983465603</c:v>
                      </c:pt>
                      <c:pt idx="91">
                        <c:v>56.501528905504102</c:v>
                      </c:pt>
                      <c:pt idx="92">
                        <c:v>57.122424827542602</c:v>
                      </c:pt>
                      <c:pt idx="93">
                        <c:v>57.743320749581102</c:v>
                      </c:pt>
                      <c:pt idx="94">
                        <c:v>58.364216671619701</c:v>
                      </c:pt>
                      <c:pt idx="95">
                        <c:v>58.985112593658201</c:v>
                      </c:pt>
                      <c:pt idx="96">
                        <c:v>59.606008515696701</c:v>
                      </c:pt>
                      <c:pt idx="97">
                        <c:v>60.2269044377352</c:v>
                      </c:pt>
                      <c:pt idx="98">
                        <c:v>60.8478003597737</c:v>
                      </c:pt>
                      <c:pt idx="99">
                        <c:v>61.4686962818122</c:v>
                      </c:pt>
                      <c:pt idx="100">
                        <c:v>62.0895922038507</c:v>
                      </c:pt>
                    </c:numCache>
                  </c:numRef>
                </c:xVal>
                <c:yVal>
                  <c:numRef>
                    <c:extLst xmlns:c15="http://schemas.microsoft.com/office/drawing/2012/chart">
                      <c:ext xmlns:c15="http://schemas.microsoft.com/office/drawing/2012/chart" uri="{02D57815-91ED-43cb-92C2-25804820EDAC}">
                        <c15:formulaRef>
                          <c15:sqref>Sheet1!$AH$3:$AH$103</c15:sqref>
                        </c15:formulaRef>
                      </c:ext>
                    </c:extLst>
                    <c:numCache>
                      <c:formatCode>General</c:formatCode>
                      <c:ptCount val="101"/>
                      <c:pt idx="0">
                        <c:v>0.213196371681283</c:v>
                      </c:pt>
                      <c:pt idx="1">
                        <c:v>0.213196371681283</c:v>
                      </c:pt>
                      <c:pt idx="2">
                        <c:v>0.213196371681283</c:v>
                      </c:pt>
                      <c:pt idx="3">
                        <c:v>0.26127287035782198</c:v>
                      </c:pt>
                      <c:pt idx="4">
                        <c:v>0.26127287035782198</c:v>
                      </c:pt>
                      <c:pt idx="5">
                        <c:v>0.26127287035782198</c:v>
                      </c:pt>
                      <c:pt idx="6">
                        <c:v>0.26127287035782198</c:v>
                      </c:pt>
                      <c:pt idx="7">
                        <c:v>0.26127287035782198</c:v>
                      </c:pt>
                      <c:pt idx="8">
                        <c:v>0.26127287035782198</c:v>
                      </c:pt>
                      <c:pt idx="9">
                        <c:v>0.27007511653050198</c:v>
                      </c:pt>
                      <c:pt idx="10">
                        <c:v>0.27007511653050198</c:v>
                      </c:pt>
                      <c:pt idx="11">
                        <c:v>0.27007511653050198</c:v>
                      </c:pt>
                      <c:pt idx="12">
                        <c:v>0.27007511653050198</c:v>
                      </c:pt>
                      <c:pt idx="13">
                        <c:v>0.27007511653050198</c:v>
                      </c:pt>
                      <c:pt idx="14">
                        <c:v>0.27007511653050198</c:v>
                      </c:pt>
                      <c:pt idx="15">
                        <c:v>0.27007511653050198</c:v>
                      </c:pt>
                      <c:pt idx="16">
                        <c:v>0.27007511653050198</c:v>
                      </c:pt>
                      <c:pt idx="17">
                        <c:v>0.25221812857026499</c:v>
                      </c:pt>
                      <c:pt idx="18">
                        <c:v>0.292353895984792</c:v>
                      </c:pt>
                      <c:pt idx="19">
                        <c:v>0.292353895984792</c:v>
                      </c:pt>
                      <c:pt idx="20">
                        <c:v>0.34151571340268899</c:v>
                      </c:pt>
                      <c:pt idx="21">
                        <c:v>0.34151571340268899</c:v>
                      </c:pt>
                      <c:pt idx="22">
                        <c:v>0.34151571340268899</c:v>
                      </c:pt>
                      <c:pt idx="23">
                        <c:v>0.34151571340268899</c:v>
                      </c:pt>
                      <c:pt idx="24">
                        <c:v>0.34151571340268899</c:v>
                      </c:pt>
                      <c:pt idx="25">
                        <c:v>0.34151571340268899</c:v>
                      </c:pt>
                      <c:pt idx="26">
                        <c:v>0.35124755907169602</c:v>
                      </c:pt>
                      <c:pt idx="27">
                        <c:v>0.35124755907169602</c:v>
                      </c:pt>
                      <c:pt idx="28">
                        <c:v>0.35124755907169602</c:v>
                      </c:pt>
                      <c:pt idx="29">
                        <c:v>0.39852032068741999</c:v>
                      </c:pt>
                      <c:pt idx="30">
                        <c:v>0.39852032068741999</c:v>
                      </c:pt>
                      <c:pt idx="31">
                        <c:v>0.39852032068741999</c:v>
                      </c:pt>
                      <c:pt idx="32">
                        <c:v>0.39852032068741999</c:v>
                      </c:pt>
                      <c:pt idx="33">
                        <c:v>0.39639972105301302</c:v>
                      </c:pt>
                      <c:pt idx="34">
                        <c:v>0.39639972105301302</c:v>
                      </c:pt>
                      <c:pt idx="35">
                        <c:v>0.44512739155784398</c:v>
                      </c:pt>
                      <c:pt idx="36">
                        <c:v>0.44512739155784398</c:v>
                      </c:pt>
                      <c:pt idx="37">
                        <c:v>0.44512739155784398</c:v>
                      </c:pt>
                      <c:pt idx="38">
                        <c:v>0.44512739155784398</c:v>
                      </c:pt>
                      <c:pt idx="39">
                        <c:v>0.442845331004246</c:v>
                      </c:pt>
                      <c:pt idx="40">
                        <c:v>0.442845331004246</c:v>
                      </c:pt>
                      <c:pt idx="41">
                        <c:v>0.49184861361186</c:v>
                      </c:pt>
                      <c:pt idx="42">
                        <c:v>0.49184861361186</c:v>
                      </c:pt>
                      <c:pt idx="43">
                        <c:v>0.49184861361186</c:v>
                      </c:pt>
                      <c:pt idx="44">
                        <c:v>0.49184861361186</c:v>
                      </c:pt>
                      <c:pt idx="45">
                        <c:v>0.49184861361186</c:v>
                      </c:pt>
                      <c:pt idx="46">
                        <c:v>0.49184861361186</c:v>
                      </c:pt>
                      <c:pt idx="47">
                        <c:v>0.48243469088900498</c:v>
                      </c:pt>
                      <c:pt idx="48">
                        <c:v>0.52414038290760101</c:v>
                      </c:pt>
                      <c:pt idx="49">
                        <c:v>0.54970455432781695</c:v>
                      </c:pt>
                      <c:pt idx="50">
                        <c:v>0.54970455432781695</c:v>
                      </c:pt>
                      <c:pt idx="51">
                        <c:v>0.54970455432781695</c:v>
                      </c:pt>
                      <c:pt idx="52">
                        <c:v>0.54970455432781695</c:v>
                      </c:pt>
                      <c:pt idx="53">
                        <c:v>0.59085636592760904</c:v>
                      </c:pt>
                      <c:pt idx="54">
                        <c:v>0.59085636592760904</c:v>
                      </c:pt>
                      <c:pt idx="55">
                        <c:v>0.59085636592760904</c:v>
                      </c:pt>
                      <c:pt idx="56">
                        <c:v>0.59085636592760904</c:v>
                      </c:pt>
                      <c:pt idx="57">
                        <c:v>0.59085636592760904</c:v>
                      </c:pt>
                      <c:pt idx="58">
                        <c:v>0.65737171802291205</c:v>
                      </c:pt>
                      <c:pt idx="59">
                        <c:v>0.66167982139433601</c:v>
                      </c:pt>
                      <c:pt idx="60">
                        <c:v>0.66167982139433601</c:v>
                      </c:pt>
                      <c:pt idx="61">
                        <c:v>0.66167982139433601</c:v>
                      </c:pt>
                      <c:pt idx="62">
                        <c:v>0.66167982139433601</c:v>
                      </c:pt>
                      <c:pt idx="63">
                        <c:v>0.70669155202901501</c:v>
                      </c:pt>
                      <c:pt idx="64">
                        <c:v>0.70669155202901501</c:v>
                      </c:pt>
                      <c:pt idx="65">
                        <c:v>0.70669155202901501</c:v>
                      </c:pt>
                      <c:pt idx="66">
                        <c:v>0.70669155202901501</c:v>
                      </c:pt>
                      <c:pt idx="67">
                        <c:v>0.73424589086954695</c:v>
                      </c:pt>
                      <c:pt idx="68">
                        <c:v>0.73424589086954695</c:v>
                      </c:pt>
                      <c:pt idx="69">
                        <c:v>0.73424589086954695</c:v>
                      </c:pt>
                      <c:pt idx="70">
                        <c:v>0.74152589294940197</c:v>
                      </c:pt>
                      <c:pt idx="71">
                        <c:v>0.75148987756727204</c:v>
                      </c:pt>
                      <c:pt idx="72">
                        <c:v>0.75148987756727204</c:v>
                      </c:pt>
                      <c:pt idx="73">
                        <c:v>0.75148987756727204</c:v>
                      </c:pt>
                      <c:pt idx="74">
                        <c:v>0.76840782411581299</c:v>
                      </c:pt>
                      <c:pt idx="75">
                        <c:v>0.76885506987555696</c:v>
                      </c:pt>
                      <c:pt idx="76">
                        <c:v>0.76885506987555696</c:v>
                      </c:pt>
                      <c:pt idx="77">
                        <c:v>0.76885506987555696</c:v>
                      </c:pt>
                      <c:pt idx="78">
                        <c:v>0.79179439364780702</c:v>
                      </c:pt>
                      <c:pt idx="79">
                        <c:v>0.80691627606177696</c:v>
                      </c:pt>
                      <c:pt idx="80">
                        <c:v>0.80691627606177696</c:v>
                      </c:pt>
                      <c:pt idx="81">
                        <c:v>0.80691627606177696</c:v>
                      </c:pt>
                      <c:pt idx="82">
                        <c:v>0.83617849062215999</c:v>
                      </c:pt>
                      <c:pt idx="83">
                        <c:v>0.87626601242383295</c:v>
                      </c:pt>
                      <c:pt idx="84">
                        <c:v>0.87626601242383295</c:v>
                      </c:pt>
                      <c:pt idx="85">
                        <c:v>0.87626601242383295</c:v>
                      </c:pt>
                      <c:pt idx="86">
                        <c:v>0.84520204637407104</c:v>
                      </c:pt>
                      <c:pt idx="87">
                        <c:v>0.89359265511751895</c:v>
                      </c:pt>
                      <c:pt idx="88">
                        <c:v>0.89359265511751895</c:v>
                      </c:pt>
                      <c:pt idx="89">
                        <c:v>0.89359265511751895</c:v>
                      </c:pt>
                      <c:pt idx="90">
                        <c:v>1.00659599897879</c:v>
                      </c:pt>
                      <c:pt idx="91">
                        <c:v>1.00659599897879</c:v>
                      </c:pt>
                      <c:pt idx="92">
                        <c:v>1.01903809324927</c:v>
                      </c:pt>
                      <c:pt idx="93">
                        <c:v>0.93863280490871803</c:v>
                      </c:pt>
                      <c:pt idx="94">
                        <c:v>1.06249990579965</c:v>
                      </c:pt>
                      <c:pt idx="95">
                        <c:v>0.94475548159681499</c:v>
                      </c:pt>
                      <c:pt idx="96">
                        <c:v>0.94475548159681499</c:v>
                      </c:pt>
                      <c:pt idx="97">
                        <c:v>0.84638586584866404</c:v>
                      </c:pt>
                      <c:pt idx="98">
                        <c:v>0.72672519967322802</c:v>
                      </c:pt>
                      <c:pt idx="99">
                        <c:v>0.72672519967322802</c:v>
                      </c:pt>
                      <c:pt idx="100">
                        <c:v>0.72672519967322802</c:v>
                      </c:pt>
                    </c:numCache>
                  </c:numRef>
                </c:yVal>
                <c:smooth val="1"/>
                <c:extLst xmlns:c15="http://schemas.microsoft.com/office/drawing/2012/chart">
                  <c:ext xmlns:c16="http://schemas.microsoft.com/office/drawing/2014/chart" uri="{C3380CC4-5D6E-409C-BE32-E72D297353CC}">
                    <c16:uniqueId val="{00000006-6FD2-4B3C-95AA-68BD912280D0}"/>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Sheet1!$AG$1</c15:sqref>
                        </c15:formulaRef>
                      </c:ext>
                    </c:extLst>
                    <c:strCache>
                      <c:ptCount val="1"/>
                      <c:pt idx="0">
                        <c:v>35% 0.75 sub.</c:v>
                      </c:pt>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Sheet1!$AK$3:$AK$103</c15:sqref>
                        </c15:formulaRef>
                      </c:ext>
                    </c:extLst>
                    <c:numCache>
                      <c:formatCode>General</c:formatCode>
                      <c:ptCount val="101"/>
                      <c:pt idx="0">
                        <c:v>0</c:v>
                      </c:pt>
                      <c:pt idx="1">
                        <c:v>0.61835481156605898</c:v>
                      </c:pt>
                      <c:pt idx="2">
                        <c:v>1.23670962313212</c:v>
                      </c:pt>
                      <c:pt idx="3">
                        <c:v>1.8550644346981799</c:v>
                      </c:pt>
                      <c:pt idx="4">
                        <c:v>2.4734192462642302</c:v>
                      </c:pt>
                      <c:pt idx="5">
                        <c:v>3.0917740578302899</c:v>
                      </c:pt>
                      <c:pt idx="6">
                        <c:v>3.7101288693963501</c:v>
                      </c:pt>
                      <c:pt idx="7">
                        <c:v>4.3284836809624103</c:v>
                      </c:pt>
                      <c:pt idx="8">
                        <c:v>4.9468384925284701</c:v>
                      </c:pt>
                      <c:pt idx="9">
                        <c:v>5.5651933040945298</c:v>
                      </c:pt>
                      <c:pt idx="10">
                        <c:v>6.1835481156605896</c:v>
                      </c:pt>
                      <c:pt idx="11">
                        <c:v>6.8019029272266396</c:v>
                      </c:pt>
                      <c:pt idx="12">
                        <c:v>7.4202577387927002</c:v>
                      </c:pt>
                      <c:pt idx="13">
                        <c:v>8.03861255035876</c:v>
                      </c:pt>
                      <c:pt idx="14">
                        <c:v>8.6569673619248206</c:v>
                      </c:pt>
                      <c:pt idx="15">
                        <c:v>9.2753221734908795</c:v>
                      </c:pt>
                      <c:pt idx="16">
                        <c:v>9.8936769850569402</c:v>
                      </c:pt>
                      <c:pt idx="17">
                        <c:v>10.512031796623001</c:v>
                      </c:pt>
                      <c:pt idx="18">
                        <c:v>11.130386608189101</c:v>
                      </c:pt>
                      <c:pt idx="19">
                        <c:v>11.748741419755101</c:v>
                      </c:pt>
                      <c:pt idx="20">
                        <c:v>12.367096231321201</c:v>
                      </c:pt>
                      <c:pt idx="21">
                        <c:v>12.985451042887201</c:v>
                      </c:pt>
                      <c:pt idx="22">
                        <c:v>13.6038058544533</c:v>
                      </c:pt>
                      <c:pt idx="23">
                        <c:v>14.2221606660194</c:v>
                      </c:pt>
                      <c:pt idx="24">
                        <c:v>14.8405154775854</c:v>
                      </c:pt>
                      <c:pt idx="25">
                        <c:v>15.4588702891515</c:v>
                      </c:pt>
                      <c:pt idx="26">
                        <c:v>16.077225100717499</c:v>
                      </c:pt>
                      <c:pt idx="27">
                        <c:v>16.695579912283598</c:v>
                      </c:pt>
                      <c:pt idx="28">
                        <c:v>17.313934723849599</c:v>
                      </c:pt>
                      <c:pt idx="29">
                        <c:v>17.932289535415698</c:v>
                      </c:pt>
                      <c:pt idx="30">
                        <c:v>18.550644346981802</c:v>
                      </c:pt>
                      <c:pt idx="31">
                        <c:v>19.168999158547798</c:v>
                      </c:pt>
                      <c:pt idx="32">
                        <c:v>19.787353970113902</c:v>
                      </c:pt>
                      <c:pt idx="33">
                        <c:v>20.405708781679898</c:v>
                      </c:pt>
                      <c:pt idx="34">
                        <c:v>21.024063593246002</c:v>
                      </c:pt>
                      <c:pt idx="35">
                        <c:v>21.642418404811998</c:v>
                      </c:pt>
                      <c:pt idx="36">
                        <c:v>22.260773216378102</c:v>
                      </c:pt>
                      <c:pt idx="37">
                        <c:v>22.879128027944201</c:v>
                      </c:pt>
                      <c:pt idx="38">
                        <c:v>23.497482839510202</c:v>
                      </c:pt>
                      <c:pt idx="39">
                        <c:v>24.115837651076301</c:v>
                      </c:pt>
                      <c:pt idx="40">
                        <c:v>24.734192462642302</c:v>
                      </c:pt>
                      <c:pt idx="41">
                        <c:v>25.352547274208401</c:v>
                      </c:pt>
                      <c:pt idx="42">
                        <c:v>25.970902085774402</c:v>
                      </c:pt>
                      <c:pt idx="43">
                        <c:v>26.589256897340501</c:v>
                      </c:pt>
                      <c:pt idx="44">
                        <c:v>27.207611708906601</c:v>
                      </c:pt>
                      <c:pt idx="45">
                        <c:v>27.825966520472601</c:v>
                      </c:pt>
                      <c:pt idx="46">
                        <c:v>28.444321332038701</c:v>
                      </c:pt>
                      <c:pt idx="47">
                        <c:v>29.062676143604701</c:v>
                      </c:pt>
                      <c:pt idx="48">
                        <c:v>29.681030955170801</c:v>
                      </c:pt>
                      <c:pt idx="49">
                        <c:v>30.299385766736801</c:v>
                      </c:pt>
                      <c:pt idx="50">
                        <c:v>30.917740578302901</c:v>
                      </c:pt>
                      <c:pt idx="51">
                        <c:v>31.536095389869001</c:v>
                      </c:pt>
                      <c:pt idx="52">
                        <c:v>32.154450201434997</c:v>
                      </c:pt>
                      <c:pt idx="53">
                        <c:v>32.772805013001097</c:v>
                      </c:pt>
                      <c:pt idx="54">
                        <c:v>33.391159824567097</c:v>
                      </c:pt>
                      <c:pt idx="55">
                        <c:v>34.009514636133197</c:v>
                      </c:pt>
                      <c:pt idx="56">
                        <c:v>34.627869447699197</c:v>
                      </c:pt>
                      <c:pt idx="57">
                        <c:v>35.246224259265297</c:v>
                      </c:pt>
                      <c:pt idx="58">
                        <c:v>35.864579070831397</c:v>
                      </c:pt>
                      <c:pt idx="59">
                        <c:v>36.482933882397397</c:v>
                      </c:pt>
                      <c:pt idx="60">
                        <c:v>37.101288693963497</c:v>
                      </c:pt>
                      <c:pt idx="61">
                        <c:v>37.719643505529497</c:v>
                      </c:pt>
                      <c:pt idx="62">
                        <c:v>38.337998317095597</c:v>
                      </c:pt>
                      <c:pt idx="63">
                        <c:v>38.956353128661597</c:v>
                      </c:pt>
                      <c:pt idx="64">
                        <c:v>39.574707940227697</c:v>
                      </c:pt>
                      <c:pt idx="65">
                        <c:v>40.193062751793803</c:v>
                      </c:pt>
                      <c:pt idx="66">
                        <c:v>40.811417563359797</c:v>
                      </c:pt>
                      <c:pt idx="67">
                        <c:v>41.429772374925903</c:v>
                      </c:pt>
                      <c:pt idx="68">
                        <c:v>42.048127186491897</c:v>
                      </c:pt>
                      <c:pt idx="69">
                        <c:v>42.666481998058003</c:v>
                      </c:pt>
                      <c:pt idx="70">
                        <c:v>43.284836809623997</c:v>
                      </c:pt>
                      <c:pt idx="71">
                        <c:v>43.903191621190103</c:v>
                      </c:pt>
                      <c:pt idx="72">
                        <c:v>44.521546432756203</c:v>
                      </c:pt>
                      <c:pt idx="73">
                        <c:v>45.139901244322203</c:v>
                      </c:pt>
                      <c:pt idx="74">
                        <c:v>45.758256055888303</c:v>
                      </c:pt>
                      <c:pt idx="75">
                        <c:v>46.376610867454303</c:v>
                      </c:pt>
                      <c:pt idx="76">
                        <c:v>46.994965679020403</c:v>
                      </c:pt>
                      <c:pt idx="77">
                        <c:v>47.613320490586403</c:v>
                      </c:pt>
                      <c:pt idx="78">
                        <c:v>48.231675302152503</c:v>
                      </c:pt>
                      <c:pt idx="79">
                        <c:v>48.850030113718603</c:v>
                      </c:pt>
                      <c:pt idx="80">
                        <c:v>49.468384925284603</c:v>
                      </c:pt>
                      <c:pt idx="81">
                        <c:v>50.086739736850703</c:v>
                      </c:pt>
                      <c:pt idx="82">
                        <c:v>50.705094548416703</c:v>
                      </c:pt>
                      <c:pt idx="83">
                        <c:v>51.323449359982803</c:v>
                      </c:pt>
                      <c:pt idx="84">
                        <c:v>51.941804171548803</c:v>
                      </c:pt>
                      <c:pt idx="85">
                        <c:v>52.560158983114903</c:v>
                      </c:pt>
                      <c:pt idx="86">
                        <c:v>53.178513794681002</c:v>
                      </c:pt>
                      <c:pt idx="87">
                        <c:v>53.796868606247003</c:v>
                      </c:pt>
                      <c:pt idx="88">
                        <c:v>54.415223417813102</c:v>
                      </c:pt>
                      <c:pt idx="89">
                        <c:v>55.033578229379103</c:v>
                      </c:pt>
                      <c:pt idx="90">
                        <c:v>55.651933040945202</c:v>
                      </c:pt>
                      <c:pt idx="91">
                        <c:v>56.270287852511203</c:v>
                      </c:pt>
                      <c:pt idx="92">
                        <c:v>56.888642664077302</c:v>
                      </c:pt>
                      <c:pt idx="93">
                        <c:v>57.506997475643402</c:v>
                      </c:pt>
                      <c:pt idx="94">
                        <c:v>58.125352287209402</c:v>
                      </c:pt>
                      <c:pt idx="95">
                        <c:v>58.743707098775502</c:v>
                      </c:pt>
                      <c:pt idx="96">
                        <c:v>59.362061910341502</c:v>
                      </c:pt>
                      <c:pt idx="97">
                        <c:v>59.980416721907602</c:v>
                      </c:pt>
                      <c:pt idx="98">
                        <c:v>60.598771533473602</c:v>
                      </c:pt>
                      <c:pt idx="99">
                        <c:v>61.217126345039702</c:v>
                      </c:pt>
                      <c:pt idx="100">
                        <c:v>61.835481156605802</c:v>
                      </c:pt>
                    </c:numCache>
                  </c:numRef>
                </c:xVal>
                <c:yVal>
                  <c:numRef>
                    <c:extLst xmlns:c15="http://schemas.microsoft.com/office/drawing/2012/chart">
                      <c:ext xmlns:c15="http://schemas.microsoft.com/office/drawing/2012/chart" uri="{02D57815-91ED-43cb-92C2-25804820EDAC}">
                        <c15:formulaRef>
                          <c15:sqref>Sheet1!$AL$3:$AL$103</c15:sqref>
                        </c15:formulaRef>
                      </c:ext>
                    </c:extLst>
                    <c:numCache>
                      <c:formatCode>General</c:formatCode>
                      <c:ptCount val="101"/>
                      <c:pt idx="0">
                        <c:v>0.62325924334239202</c:v>
                      </c:pt>
                      <c:pt idx="1">
                        <c:v>0.62325924334239202</c:v>
                      </c:pt>
                      <c:pt idx="2">
                        <c:v>0.64062705675529896</c:v>
                      </c:pt>
                      <c:pt idx="3">
                        <c:v>0.64062705675529896</c:v>
                      </c:pt>
                      <c:pt idx="4">
                        <c:v>0.64062705675529896</c:v>
                      </c:pt>
                      <c:pt idx="5">
                        <c:v>0.64062705675529896</c:v>
                      </c:pt>
                      <c:pt idx="6">
                        <c:v>0.64062705675529896</c:v>
                      </c:pt>
                      <c:pt idx="7">
                        <c:v>0.64062705675529896</c:v>
                      </c:pt>
                      <c:pt idx="8">
                        <c:v>0.64062705675529896</c:v>
                      </c:pt>
                      <c:pt idx="9">
                        <c:v>0.64062705675529896</c:v>
                      </c:pt>
                      <c:pt idx="10">
                        <c:v>0.63835634877202097</c:v>
                      </c:pt>
                      <c:pt idx="11">
                        <c:v>0.63835634877202097</c:v>
                      </c:pt>
                      <c:pt idx="12">
                        <c:v>0.63835634877202097</c:v>
                      </c:pt>
                      <c:pt idx="13">
                        <c:v>0.63835634877202097</c:v>
                      </c:pt>
                      <c:pt idx="14">
                        <c:v>0.63835634877202097</c:v>
                      </c:pt>
                      <c:pt idx="15">
                        <c:v>0.63835634877202097</c:v>
                      </c:pt>
                      <c:pt idx="16">
                        <c:v>0.63835634877202097</c:v>
                      </c:pt>
                      <c:pt idx="17">
                        <c:v>0.63835634877202097</c:v>
                      </c:pt>
                      <c:pt idx="18">
                        <c:v>0.64291310613289498</c:v>
                      </c:pt>
                      <c:pt idx="19">
                        <c:v>0.67815493168507301</c:v>
                      </c:pt>
                      <c:pt idx="20">
                        <c:v>0.67815493168507301</c:v>
                      </c:pt>
                      <c:pt idx="21">
                        <c:v>0.67815493168507301</c:v>
                      </c:pt>
                      <c:pt idx="22">
                        <c:v>0.67815493168507301</c:v>
                      </c:pt>
                      <c:pt idx="23">
                        <c:v>0.67815493168507301</c:v>
                      </c:pt>
                      <c:pt idx="24">
                        <c:v>0.67815493168507301</c:v>
                      </c:pt>
                      <c:pt idx="25">
                        <c:v>0.67815493168507301</c:v>
                      </c:pt>
                      <c:pt idx="26">
                        <c:v>0.67815493168507301</c:v>
                      </c:pt>
                      <c:pt idx="27">
                        <c:v>0.67052012449526299</c:v>
                      </c:pt>
                      <c:pt idx="28">
                        <c:v>0.69281024681728598</c:v>
                      </c:pt>
                      <c:pt idx="29">
                        <c:v>0.69281024681728598</c:v>
                      </c:pt>
                      <c:pt idx="30">
                        <c:v>0.69281024681728598</c:v>
                      </c:pt>
                      <c:pt idx="31">
                        <c:v>0.69281024681728598</c:v>
                      </c:pt>
                      <c:pt idx="32">
                        <c:v>0.69281024681728598</c:v>
                      </c:pt>
                      <c:pt idx="33">
                        <c:v>0.68253604017895197</c:v>
                      </c:pt>
                      <c:pt idx="34">
                        <c:v>0.68253604017895197</c:v>
                      </c:pt>
                      <c:pt idx="35">
                        <c:v>0.69387737679038797</c:v>
                      </c:pt>
                      <c:pt idx="36">
                        <c:v>0.69387737679038797</c:v>
                      </c:pt>
                      <c:pt idx="37">
                        <c:v>0.69387737679038797</c:v>
                      </c:pt>
                      <c:pt idx="38">
                        <c:v>0.69387737679038797</c:v>
                      </c:pt>
                      <c:pt idx="39">
                        <c:v>0.69387737679038797</c:v>
                      </c:pt>
                      <c:pt idx="40">
                        <c:v>0.68754241783611703</c:v>
                      </c:pt>
                      <c:pt idx="41">
                        <c:v>0.68552128407226098</c:v>
                      </c:pt>
                      <c:pt idx="42">
                        <c:v>0.68552128407226098</c:v>
                      </c:pt>
                      <c:pt idx="43">
                        <c:v>0.68552128407226098</c:v>
                      </c:pt>
                      <c:pt idx="44">
                        <c:v>0.68552128407226098</c:v>
                      </c:pt>
                      <c:pt idx="45">
                        <c:v>0.68552128407226098</c:v>
                      </c:pt>
                      <c:pt idx="46">
                        <c:v>0.68552128407226098</c:v>
                      </c:pt>
                      <c:pt idx="47">
                        <c:v>0.70455506237194798</c:v>
                      </c:pt>
                      <c:pt idx="48">
                        <c:v>0.67700086780761803</c:v>
                      </c:pt>
                      <c:pt idx="49">
                        <c:v>0.67700086780761803</c:v>
                      </c:pt>
                      <c:pt idx="50">
                        <c:v>0.67700086780761803</c:v>
                      </c:pt>
                      <c:pt idx="51">
                        <c:v>0.67700086780761803</c:v>
                      </c:pt>
                      <c:pt idx="52">
                        <c:v>0.67700086780761803</c:v>
                      </c:pt>
                      <c:pt idx="53">
                        <c:v>0.67700086780761803</c:v>
                      </c:pt>
                      <c:pt idx="54">
                        <c:v>0.64639729392730305</c:v>
                      </c:pt>
                      <c:pt idx="55">
                        <c:v>0.64639729392730305</c:v>
                      </c:pt>
                      <c:pt idx="56">
                        <c:v>0.64537021263029704</c:v>
                      </c:pt>
                      <c:pt idx="57">
                        <c:v>0.64537021263029704</c:v>
                      </c:pt>
                      <c:pt idx="58">
                        <c:v>0.58878280997225796</c:v>
                      </c:pt>
                      <c:pt idx="59">
                        <c:v>0.58878280997225796</c:v>
                      </c:pt>
                      <c:pt idx="60">
                        <c:v>0.58742527641998898</c:v>
                      </c:pt>
                      <c:pt idx="61">
                        <c:v>0.58742527641998898</c:v>
                      </c:pt>
                      <c:pt idx="62">
                        <c:v>0.58742527641998898</c:v>
                      </c:pt>
                      <c:pt idx="63">
                        <c:v>0.53226647416300898</c:v>
                      </c:pt>
                      <c:pt idx="64">
                        <c:v>0.53226647416300898</c:v>
                      </c:pt>
                      <c:pt idx="65">
                        <c:v>0.50666719685010397</c:v>
                      </c:pt>
                      <c:pt idx="66">
                        <c:v>0.50666719685010397</c:v>
                      </c:pt>
                      <c:pt idx="67">
                        <c:v>0.45961772193348899</c:v>
                      </c:pt>
                      <c:pt idx="68">
                        <c:v>0.45961772193348899</c:v>
                      </c:pt>
                      <c:pt idx="69">
                        <c:v>0.40183215312034998</c:v>
                      </c:pt>
                      <c:pt idx="70">
                        <c:v>0.379580265857976</c:v>
                      </c:pt>
                      <c:pt idx="71">
                        <c:v>0.379580265857976</c:v>
                      </c:pt>
                      <c:pt idx="72">
                        <c:v>0.27217739674111402</c:v>
                      </c:pt>
                      <c:pt idx="73">
                        <c:v>0.27217739674111402</c:v>
                      </c:pt>
                      <c:pt idx="74">
                        <c:v>0.26785678469014002</c:v>
                      </c:pt>
                      <c:pt idx="75">
                        <c:v>0.155424454155146</c:v>
                      </c:pt>
                      <c:pt idx="76">
                        <c:v>0.155424454155146</c:v>
                      </c:pt>
                      <c:pt idx="77">
                        <c:v>0.155424454155146</c:v>
                      </c:pt>
                      <c:pt idx="78">
                        <c:v>0.15360662109523199</c:v>
                      </c:pt>
                      <c:pt idx="79">
                        <c:v>5.8732976849598398E-2</c:v>
                      </c:pt>
                      <c:pt idx="80">
                        <c:v>5.8732976849598398E-2</c:v>
                      </c:pt>
                      <c:pt idx="81">
                        <c:v>5.8732976849598398E-2</c:v>
                      </c:pt>
                      <c:pt idx="82">
                        <c:v>7.2411062398316794E-2</c:v>
                      </c:pt>
                      <c:pt idx="83">
                        <c:v>7.2496256175189899E-2</c:v>
                      </c:pt>
                      <c:pt idx="84">
                        <c:v>7.2496256175189899E-2</c:v>
                      </c:pt>
                      <c:pt idx="85">
                        <c:v>7.2496256175189899E-2</c:v>
                      </c:pt>
                      <c:pt idx="86">
                        <c:v>7.2496256175189899E-2</c:v>
                      </c:pt>
                      <c:pt idx="87">
                        <c:v>0.124373369512955</c:v>
                      </c:pt>
                      <c:pt idx="88">
                        <c:v>0.124373369512955</c:v>
                      </c:pt>
                      <c:pt idx="89">
                        <c:v>0.14334136870549999</c:v>
                      </c:pt>
                      <c:pt idx="90">
                        <c:v>0.19675861136912001</c:v>
                      </c:pt>
                      <c:pt idx="91">
                        <c:v>0.19675861136912001</c:v>
                      </c:pt>
                      <c:pt idx="92">
                        <c:v>0.15811144165243601</c:v>
                      </c:pt>
                      <c:pt idx="93">
                        <c:v>0.221563049189891</c:v>
                      </c:pt>
                      <c:pt idx="94">
                        <c:v>0.2272907020154</c:v>
                      </c:pt>
                      <c:pt idx="95">
                        <c:v>0.2272907020154</c:v>
                      </c:pt>
                      <c:pt idx="96">
                        <c:v>0.182010384808794</c:v>
                      </c:pt>
                      <c:pt idx="97">
                        <c:v>0.182010384808794</c:v>
                      </c:pt>
                      <c:pt idx="98">
                        <c:v>0.182010384808794</c:v>
                      </c:pt>
                      <c:pt idx="99">
                        <c:v>0.119587516952796</c:v>
                      </c:pt>
                      <c:pt idx="100">
                        <c:v>0.119587516952796</c:v>
                      </c:pt>
                    </c:numCache>
                  </c:numRef>
                </c:yVal>
                <c:smooth val="1"/>
                <c:extLst xmlns:c15="http://schemas.microsoft.com/office/drawing/2012/chart">
                  <c:ext xmlns:c16="http://schemas.microsoft.com/office/drawing/2014/chart" uri="{C3380CC4-5D6E-409C-BE32-E72D297353CC}">
                    <c16:uniqueId val="{00000007-6FD2-4B3C-95AA-68BD912280D0}"/>
                  </c:ext>
                </c:extLst>
              </c15:ser>
            </c15:filteredScatterSeries>
          </c:ext>
        </c:extLst>
      </c:scatterChart>
      <c:valAx>
        <c:axId val="1004737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Distance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746024"/>
        <c:crosses val="autoZero"/>
        <c:crossBetween val="midCat"/>
      </c:valAx>
      <c:valAx>
        <c:axId val="10047460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Velocity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737024"/>
        <c:crosses val="autoZero"/>
        <c:crossBetween val="midCat"/>
      </c:valAx>
      <c:spPr>
        <a:noFill/>
        <a:ln w="19050">
          <a:noFill/>
        </a:ln>
        <a:effectLst/>
      </c:spPr>
    </c:plotArea>
    <c:legend>
      <c:legendPos val="t"/>
      <c:layout>
        <c:manualLayout>
          <c:xMode val="edge"/>
          <c:yMode val="edge"/>
          <c:x val="5.8991192235520164E-2"/>
          <c:y val="9.155667696234103E-2"/>
          <c:w val="0.89999991279193992"/>
          <c:h val="5.545204963455004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057749-89E0-4593-9251-C299E2AB7376}" type="doc">
      <dgm:prSet loTypeId="urn:microsoft.com/office/officeart/2009/3/layout/HorizontalOrganizationChart" loCatId="hierarchy" qsTypeId="urn:microsoft.com/office/officeart/2005/8/quickstyle/3d2" qsCatId="3D" csTypeId="urn:microsoft.com/office/officeart/2005/8/colors/accent1_1" csCatId="accent1" phldr="1"/>
      <dgm:spPr/>
      <dgm:t>
        <a:bodyPr/>
        <a:lstStyle/>
        <a:p>
          <a:endParaRPr lang="en-US"/>
        </a:p>
      </dgm:t>
    </dgm:pt>
    <dgm:pt modelId="{0BA08FF1-FB11-4E2E-91AB-54114F17165E}">
      <dgm:prSet phldrT="[Text]" custT="1"/>
      <dgm:spPr>
        <a:xfrm>
          <a:off x="2235" y="1357179"/>
          <a:ext cx="1656034" cy="50509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Field Works</a:t>
          </a:r>
        </a:p>
      </dgm:t>
    </dgm:pt>
    <dgm:pt modelId="{04A035D9-0DF0-4C29-9D81-B1B732BD13CA}" type="parTrans" cxnId="{EA2CC228-1ED1-43AD-82EA-89AF78E47AFF}">
      <dgm:prSet/>
      <dgm:spPr/>
      <dgm:t>
        <a:bodyPr/>
        <a:lstStyle/>
        <a:p>
          <a:pPr algn="ctr"/>
          <a:endParaRPr lang="en-US" sz="1400">
            <a:solidFill>
              <a:sysClr val="windowText" lastClr="000000"/>
            </a:solidFill>
            <a:latin typeface="Times New Roman" panose="02020603050405020304" pitchFamily="18" charset="0"/>
            <a:cs typeface="Times New Roman" panose="02020603050405020304" pitchFamily="18" charset="0"/>
          </a:endParaRPr>
        </a:p>
      </dgm:t>
    </dgm:pt>
    <dgm:pt modelId="{073781C3-066A-4321-AC6C-D7F032F3FB5F}" type="sibTrans" cxnId="{EA2CC228-1ED1-43AD-82EA-89AF78E47AFF}">
      <dgm:prSet/>
      <dgm:spPr/>
      <dgm:t>
        <a:bodyPr/>
        <a:lstStyle/>
        <a:p>
          <a:pPr algn="ctr"/>
          <a:endParaRPr lang="en-US" sz="1400">
            <a:solidFill>
              <a:sysClr val="windowText" lastClr="000000"/>
            </a:solidFill>
            <a:latin typeface="Times New Roman" panose="02020603050405020304" pitchFamily="18" charset="0"/>
            <a:cs typeface="Times New Roman" panose="02020603050405020304" pitchFamily="18" charset="0"/>
          </a:endParaRPr>
        </a:p>
      </dgm:t>
    </dgm:pt>
    <dgm:pt modelId="{34A3E2C1-5F74-44D1-8319-6D43E9E2A5ED}" type="asst">
      <dgm:prSet phldrT="[Text]" custT="1"/>
      <dgm:spPr>
        <a:xfrm>
          <a:off x="1989477" y="1001132"/>
          <a:ext cx="1656034" cy="50509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Data Collection</a:t>
          </a:r>
        </a:p>
      </dgm:t>
    </dgm:pt>
    <dgm:pt modelId="{16392764-606D-4FE5-9329-7FDBB5F2ED47}" type="parTrans" cxnId="{60376E03-3011-427A-B3E5-AD5724D75EB8}">
      <dgm:prSet/>
      <dgm:spPr>
        <a:xfrm>
          <a:off x="1658270" y="1506222"/>
          <a:ext cx="1159224" cy="103502"/>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en-US" sz="1400">
            <a:solidFill>
              <a:sysClr val="windowText" lastClr="000000"/>
            </a:solidFill>
            <a:latin typeface="Times New Roman" panose="02020603050405020304" pitchFamily="18" charset="0"/>
            <a:cs typeface="Times New Roman" panose="02020603050405020304" pitchFamily="18" charset="0"/>
          </a:endParaRPr>
        </a:p>
      </dgm:t>
    </dgm:pt>
    <dgm:pt modelId="{438C8501-A271-458F-BB50-049D0E8A0EB7}" type="sibTrans" cxnId="{60376E03-3011-427A-B3E5-AD5724D75EB8}">
      <dgm:prSet/>
      <dgm:spPr/>
      <dgm:t>
        <a:bodyPr/>
        <a:lstStyle/>
        <a:p>
          <a:pPr algn="ctr"/>
          <a:endParaRPr lang="en-US" sz="1400">
            <a:solidFill>
              <a:sysClr val="windowText" lastClr="000000"/>
            </a:solidFill>
            <a:latin typeface="Times New Roman" panose="02020603050405020304" pitchFamily="18" charset="0"/>
            <a:cs typeface="Times New Roman" panose="02020603050405020304" pitchFamily="18" charset="0"/>
          </a:endParaRPr>
        </a:p>
      </dgm:t>
    </dgm:pt>
    <dgm:pt modelId="{F1479F25-C578-4E89-9B55-7B82FBD9D892}">
      <dgm:prSet phldrT="[Text]" custT="1"/>
      <dgm:spPr>
        <a:xfrm>
          <a:off x="3978955" y="311897"/>
          <a:ext cx="1656034" cy="50509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Morphological assessment</a:t>
          </a:r>
        </a:p>
      </dgm:t>
    </dgm:pt>
    <dgm:pt modelId="{668E5319-DD58-4E51-95BE-3645207A3259}" type="parTrans" cxnId="{B33AEC9F-150B-4CDE-B50F-B859F398CAA7}">
      <dgm:prSet/>
      <dgm:spPr>
        <a:xfrm>
          <a:off x="1658270" y="564442"/>
          <a:ext cx="2320684" cy="1045282"/>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en-US" sz="1400">
            <a:solidFill>
              <a:sysClr val="windowText" lastClr="000000"/>
            </a:solidFill>
            <a:latin typeface="Times New Roman" panose="02020603050405020304" pitchFamily="18" charset="0"/>
            <a:cs typeface="Times New Roman" panose="02020603050405020304" pitchFamily="18" charset="0"/>
          </a:endParaRPr>
        </a:p>
      </dgm:t>
    </dgm:pt>
    <dgm:pt modelId="{E33BDEEE-AAE2-4E26-BA74-259E9D89DF18}" type="sibTrans" cxnId="{B33AEC9F-150B-4CDE-B50F-B859F398CAA7}">
      <dgm:prSet/>
      <dgm:spPr/>
      <dgm:t>
        <a:bodyPr/>
        <a:lstStyle/>
        <a:p>
          <a:pPr algn="ctr"/>
          <a:endParaRPr lang="en-US" sz="1400">
            <a:solidFill>
              <a:sysClr val="windowText" lastClr="000000"/>
            </a:solidFill>
            <a:latin typeface="Times New Roman" panose="02020603050405020304" pitchFamily="18" charset="0"/>
            <a:cs typeface="Times New Roman" panose="02020603050405020304" pitchFamily="18" charset="0"/>
          </a:endParaRPr>
        </a:p>
      </dgm:t>
    </dgm:pt>
    <dgm:pt modelId="{7CB18CC5-94AF-4DB3-A5E9-BF36C885A4D5}" type="asst">
      <dgm:prSet custT="1"/>
      <dgm:spPr>
        <a:xfrm>
          <a:off x="1989477" y="1713227"/>
          <a:ext cx="1656034" cy="50509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Field Measurments</a:t>
          </a:r>
        </a:p>
      </dgm:t>
    </dgm:pt>
    <dgm:pt modelId="{03D8B34A-9A9C-4394-8840-826320A6DF75}" type="parTrans" cxnId="{86E37052-AA9B-47AE-8FD6-545A658FCDE9}">
      <dgm:prSet/>
      <dgm:spPr>
        <a:xfrm>
          <a:off x="1658270" y="1609724"/>
          <a:ext cx="1159224" cy="103502"/>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en-US" sz="1400">
            <a:solidFill>
              <a:sysClr val="windowText" lastClr="000000"/>
            </a:solidFill>
            <a:latin typeface="Times New Roman" panose="02020603050405020304" pitchFamily="18" charset="0"/>
            <a:cs typeface="Times New Roman" panose="02020603050405020304" pitchFamily="18" charset="0"/>
          </a:endParaRPr>
        </a:p>
      </dgm:t>
    </dgm:pt>
    <dgm:pt modelId="{EEE35263-9492-490C-8A4B-0E5456601BEA}" type="sibTrans" cxnId="{86E37052-AA9B-47AE-8FD6-545A658FCDE9}">
      <dgm:prSet/>
      <dgm:spPr/>
      <dgm:t>
        <a:bodyPr/>
        <a:lstStyle/>
        <a:p>
          <a:pPr algn="ctr"/>
          <a:endParaRPr lang="en-US" sz="1400">
            <a:solidFill>
              <a:sysClr val="windowText" lastClr="000000"/>
            </a:solidFill>
            <a:latin typeface="Times New Roman" panose="02020603050405020304" pitchFamily="18" charset="0"/>
            <a:cs typeface="Times New Roman" panose="02020603050405020304" pitchFamily="18" charset="0"/>
          </a:endParaRPr>
        </a:p>
      </dgm:t>
    </dgm:pt>
    <dgm:pt modelId="{A8801BC7-51D6-4111-92F6-DD379A485C86}">
      <dgm:prSet custT="1"/>
      <dgm:spPr>
        <a:xfrm>
          <a:off x="3976719" y="2425322"/>
          <a:ext cx="1656034" cy="50509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Conclusion &amp; Recomendations</a:t>
          </a:r>
        </a:p>
      </dgm:t>
    </dgm:pt>
    <dgm:pt modelId="{9FF51DD3-AD74-493E-A61F-05F7FE3479E1}" type="parTrans" cxnId="{B974B391-E507-4CCD-9225-ACA440D3F8BD}">
      <dgm:prSet/>
      <dgm:spPr>
        <a:xfrm>
          <a:off x="1658270" y="1609724"/>
          <a:ext cx="2318448" cy="1068142"/>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45CAF39A-F653-4FA4-ADC2-A1095F70612C}" type="sibTrans" cxnId="{B974B391-E507-4CCD-9225-ACA440D3F8BD}">
      <dgm:prSet/>
      <dgm:spPr/>
      <dgm:t>
        <a:bodyPr/>
        <a:lstStyle/>
        <a:p>
          <a:endParaRPr lang="en-US"/>
        </a:p>
      </dgm:t>
    </dgm:pt>
    <dgm:pt modelId="{DDD725C6-C4A1-4983-B694-F96B884995D6}">
      <dgm:prSet custT="1"/>
      <dgm:spPr>
        <a:xfrm>
          <a:off x="3976719" y="1713227"/>
          <a:ext cx="1656034" cy="50509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Analysis&amp;Result</a:t>
          </a:r>
        </a:p>
      </dgm:t>
    </dgm:pt>
    <dgm:pt modelId="{69B71CDE-A115-4918-B573-F0CF87DE8C4E}" type="parTrans" cxnId="{A5199E41-1069-462F-835A-F29EAB09C31E}">
      <dgm:prSet/>
      <dgm:spPr>
        <a:xfrm>
          <a:off x="1658270" y="1609724"/>
          <a:ext cx="2318448" cy="356047"/>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577795BE-32D9-4512-86B4-14BA0A5A1ADB}" type="sibTrans" cxnId="{A5199E41-1069-462F-835A-F29EAB09C31E}">
      <dgm:prSet/>
      <dgm:spPr/>
      <dgm:t>
        <a:bodyPr/>
        <a:lstStyle/>
        <a:p>
          <a:endParaRPr lang="en-US"/>
        </a:p>
      </dgm:t>
    </dgm:pt>
    <dgm:pt modelId="{288AE78E-2381-4BC6-A0DA-E99CE1A85A4A}">
      <dgm:prSet custT="1"/>
      <dgm:spPr>
        <a:xfrm>
          <a:off x="3976719" y="1001132"/>
          <a:ext cx="1656034" cy="50509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Model Setup</a:t>
          </a:r>
        </a:p>
      </dgm:t>
    </dgm:pt>
    <dgm:pt modelId="{5BEEAEB4-591A-4F42-B18C-70E6DABE40E1}" type="parTrans" cxnId="{8F4DA4CD-D71E-4570-AA41-91150F7CC93E}">
      <dgm:prSet/>
      <dgm:spPr>
        <a:xfrm>
          <a:off x="1658270" y="1253677"/>
          <a:ext cx="2318448" cy="356047"/>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5F42D3D6-7ED0-4EE1-88A3-A35B4EE12A67}" type="sibTrans" cxnId="{8F4DA4CD-D71E-4570-AA41-91150F7CC93E}">
      <dgm:prSet/>
      <dgm:spPr/>
      <dgm:t>
        <a:bodyPr/>
        <a:lstStyle/>
        <a:p>
          <a:endParaRPr lang="en-US"/>
        </a:p>
      </dgm:t>
    </dgm:pt>
    <dgm:pt modelId="{4FB3D6AD-EA00-4370-A3E5-76CBBC64B588}" type="pres">
      <dgm:prSet presAssocID="{18057749-89E0-4593-9251-C299E2AB7376}" presName="hierChild1" presStyleCnt="0">
        <dgm:presLayoutVars>
          <dgm:orgChart val="1"/>
          <dgm:chPref val="1"/>
          <dgm:dir/>
          <dgm:animOne val="branch"/>
          <dgm:animLvl val="lvl"/>
          <dgm:resizeHandles/>
        </dgm:presLayoutVars>
      </dgm:prSet>
      <dgm:spPr/>
    </dgm:pt>
    <dgm:pt modelId="{1F14D817-FE96-49B9-9674-698BEF5CE5FE}" type="pres">
      <dgm:prSet presAssocID="{0BA08FF1-FB11-4E2E-91AB-54114F17165E}" presName="hierRoot1" presStyleCnt="0">
        <dgm:presLayoutVars>
          <dgm:hierBranch val="init"/>
        </dgm:presLayoutVars>
      </dgm:prSet>
      <dgm:spPr/>
    </dgm:pt>
    <dgm:pt modelId="{058D2CEB-C2D4-488C-984D-65628D447D8E}" type="pres">
      <dgm:prSet presAssocID="{0BA08FF1-FB11-4E2E-91AB-54114F17165E}" presName="rootComposite1" presStyleCnt="0"/>
      <dgm:spPr/>
    </dgm:pt>
    <dgm:pt modelId="{B303FCF7-0E52-4633-B459-2F1DDCD03D31}" type="pres">
      <dgm:prSet presAssocID="{0BA08FF1-FB11-4E2E-91AB-54114F17165E}" presName="rootText1" presStyleLbl="node0" presStyleIdx="0" presStyleCnt="1">
        <dgm:presLayoutVars>
          <dgm:chPref val="3"/>
        </dgm:presLayoutVars>
      </dgm:prSet>
      <dgm:spPr>
        <a:prstGeom prst="rect">
          <a:avLst/>
        </a:prstGeom>
      </dgm:spPr>
    </dgm:pt>
    <dgm:pt modelId="{9ACCF79F-3DA4-46FD-B4E4-888B68A404BE}" type="pres">
      <dgm:prSet presAssocID="{0BA08FF1-FB11-4E2E-91AB-54114F17165E}" presName="rootConnector1" presStyleLbl="node1" presStyleIdx="0" presStyleCnt="0"/>
      <dgm:spPr/>
    </dgm:pt>
    <dgm:pt modelId="{4B5F3716-D7EC-4CF3-A58B-C8AFD53E34D4}" type="pres">
      <dgm:prSet presAssocID="{0BA08FF1-FB11-4E2E-91AB-54114F17165E}" presName="hierChild2" presStyleCnt="0"/>
      <dgm:spPr/>
    </dgm:pt>
    <dgm:pt modelId="{79D039F7-1F7E-42F0-9563-8886D4A57F0D}" type="pres">
      <dgm:prSet presAssocID="{668E5319-DD58-4E51-95BE-3645207A3259}" presName="Name64" presStyleLbl="parChTrans1D2" presStyleIdx="0" presStyleCnt="6"/>
      <dgm:spPr/>
    </dgm:pt>
    <dgm:pt modelId="{448CA00C-1F03-4E2C-8D5A-2C48E0ED6704}" type="pres">
      <dgm:prSet presAssocID="{F1479F25-C578-4E89-9B55-7B82FBD9D892}" presName="hierRoot2" presStyleCnt="0">
        <dgm:presLayoutVars>
          <dgm:hierBranch val="init"/>
        </dgm:presLayoutVars>
      </dgm:prSet>
      <dgm:spPr/>
    </dgm:pt>
    <dgm:pt modelId="{77E37581-DB20-47E2-8F78-FDFA03C507AF}" type="pres">
      <dgm:prSet presAssocID="{F1479F25-C578-4E89-9B55-7B82FBD9D892}" presName="rootComposite" presStyleCnt="0"/>
      <dgm:spPr/>
    </dgm:pt>
    <dgm:pt modelId="{5A2B999C-69FE-4D7C-92F6-583005B6A9E2}" type="pres">
      <dgm:prSet presAssocID="{F1479F25-C578-4E89-9B55-7B82FBD9D892}" presName="rootText" presStyleLbl="node2" presStyleIdx="0" presStyleCnt="4" custLinFactNeighborX="39111" custLinFactNeighborY="4526">
        <dgm:presLayoutVars>
          <dgm:chPref val="3"/>
        </dgm:presLayoutVars>
      </dgm:prSet>
      <dgm:spPr>
        <a:prstGeom prst="rect">
          <a:avLst/>
        </a:prstGeom>
      </dgm:spPr>
    </dgm:pt>
    <dgm:pt modelId="{B3345E57-E5F2-4F42-B798-B66A02A978DF}" type="pres">
      <dgm:prSet presAssocID="{F1479F25-C578-4E89-9B55-7B82FBD9D892}" presName="rootConnector" presStyleLbl="node2" presStyleIdx="0" presStyleCnt="4"/>
      <dgm:spPr/>
    </dgm:pt>
    <dgm:pt modelId="{D49C4A38-9ABA-4956-B2F9-CF30237AC59D}" type="pres">
      <dgm:prSet presAssocID="{F1479F25-C578-4E89-9B55-7B82FBD9D892}" presName="hierChild4" presStyleCnt="0"/>
      <dgm:spPr/>
    </dgm:pt>
    <dgm:pt modelId="{E2DF1B9D-067C-49EC-B943-DA5116759321}" type="pres">
      <dgm:prSet presAssocID="{F1479F25-C578-4E89-9B55-7B82FBD9D892}" presName="hierChild5" presStyleCnt="0"/>
      <dgm:spPr/>
    </dgm:pt>
    <dgm:pt modelId="{8DE9DD7A-3A5D-4D67-9A94-E00E7D500DE4}" type="pres">
      <dgm:prSet presAssocID="{5BEEAEB4-591A-4F42-B18C-70E6DABE40E1}" presName="Name64" presStyleLbl="parChTrans1D2" presStyleIdx="1" presStyleCnt="6"/>
      <dgm:spPr/>
    </dgm:pt>
    <dgm:pt modelId="{BC9A810E-216E-4F36-B75F-443BDCB74281}" type="pres">
      <dgm:prSet presAssocID="{288AE78E-2381-4BC6-A0DA-E99CE1A85A4A}" presName="hierRoot2" presStyleCnt="0">
        <dgm:presLayoutVars>
          <dgm:hierBranch val="init"/>
        </dgm:presLayoutVars>
      </dgm:prSet>
      <dgm:spPr/>
    </dgm:pt>
    <dgm:pt modelId="{26EF678C-2717-4660-A438-AADBC531443B}" type="pres">
      <dgm:prSet presAssocID="{288AE78E-2381-4BC6-A0DA-E99CE1A85A4A}" presName="rootComposite" presStyleCnt="0"/>
      <dgm:spPr/>
    </dgm:pt>
    <dgm:pt modelId="{AD0B5758-2E37-4A93-82CA-01AAD7B58A03}" type="pres">
      <dgm:prSet presAssocID="{288AE78E-2381-4BC6-A0DA-E99CE1A85A4A}" presName="rootText" presStyleLbl="node2" presStyleIdx="1" presStyleCnt="4" custLinFactNeighborX="49907">
        <dgm:presLayoutVars>
          <dgm:chPref val="3"/>
        </dgm:presLayoutVars>
      </dgm:prSet>
      <dgm:spPr>
        <a:prstGeom prst="rect">
          <a:avLst/>
        </a:prstGeom>
      </dgm:spPr>
    </dgm:pt>
    <dgm:pt modelId="{F7006B9C-1B80-4C67-BB72-CA5886DD7771}" type="pres">
      <dgm:prSet presAssocID="{288AE78E-2381-4BC6-A0DA-E99CE1A85A4A}" presName="rootConnector" presStyleLbl="node2" presStyleIdx="1" presStyleCnt="4"/>
      <dgm:spPr/>
    </dgm:pt>
    <dgm:pt modelId="{B14A821E-9059-4AB5-99B5-23685E53265D}" type="pres">
      <dgm:prSet presAssocID="{288AE78E-2381-4BC6-A0DA-E99CE1A85A4A}" presName="hierChild4" presStyleCnt="0"/>
      <dgm:spPr/>
    </dgm:pt>
    <dgm:pt modelId="{28E4227C-F27D-4C99-99C6-D9E072738A37}" type="pres">
      <dgm:prSet presAssocID="{288AE78E-2381-4BC6-A0DA-E99CE1A85A4A}" presName="hierChild5" presStyleCnt="0"/>
      <dgm:spPr/>
    </dgm:pt>
    <dgm:pt modelId="{87A3D23C-EF1B-4911-985F-1E10F6E2BCD6}" type="pres">
      <dgm:prSet presAssocID="{69B71CDE-A115-4918-B573-F0CF87DE8C4E}" presName="Name64" presStyleLbl="parChTrans1D2" presStyleIdx="2" presStyleCnt="6"/>
      <dgm:spPr/>
    </dgm:pt>
    <dgm:pt modelId="{DDD7A7D1-C10A-4ACB-826F-04B7AD74DFCD}" type="pres">
      <dgm:prSet presAssocID="{DDD725C6-C4A1-4983-B694-F96B884995D6}" presName="hierRoot2" presStyleCnt="0">
        <dgm:presLayoutVars>
          <dgm:hierBranch val="init"/>
        </dgm:presLayoutVars>
      </dgm:prSet>
      <dgm:spPr/>
    </dgm:pt>
    <dgm:pt modelId="{92898CEA-8FBD-47C8-AEC2-1B762FF8AA1A}" type="pres">
      <dgm:prSet presAssocID="{DDD725C6-C4A1-4983-B694-F96B884995D6}" presName="rootComposite" presStyleCnt="0"/>
      <dgm:spPr/>
    </dgm:pt>
    <dgm:pt modelId="{F56D36D2-66E1-4D31-82B2-33C1C687B438}" type="pres">
      <dgm:prSet presAssocID="{DDD725C6-C4A1-4983-B694-F96B884995D6}" presName="rootText" presStyleLbl="node2" presStyleIdx="2" presStyleCnt="4">
        <dgm:presLayoutVars>
          <dgm:chPref val="3"/>
        </dgm:presLayoutVars>
      </dgm:prSet>
      <dgm:spPr>
        <a:prstGeom prst="rect">
          <a:avLst/>
        </a:prstGeom>
      </dgm:spPr>
    </dgm:pt>
    <dgm:pt modelId="{B7958F55-64F1-425D-9409-C66B23FA22D6}" type="pres">
      <dgm:prSet presAssocID="{DDD725C6-C4A1-4983-B694-F96B884995D6}" presName="rootConnector" presStyleLbl="node2" presStyleIdx="2" presStyleCnt="4"/>
      <dgm:spPr/>
    </dgm:pt>
    <dgm:pt modelId="{608CEA00-009D-4BD9-9DC3-F8D82AA6A2C2}" type="pres">
      <dgm:prSet presAssocID="{DDD725C6-C4A1-4983-B694-F96B884995D6}" presName="hierChild4" presStyleCnt="0"/>
      <dgm:spPr/>
    </dgm:pt>
    <dgm:pt modelId="{0DF48821-7B27-404E-8F05-B2E7B308AD48}" type="pres">
      <dgm:prSet presAssocID="{DDD725C6-C4A1-4983-B694-F96B884995D6}" presName="hierChild5" presStyleCnt="0"/>
      <dgm:spPr/>
    </dgm:pt>
    <dgm:pt modelId="{0D16373B-BF1B-4071-B618-36065682F1DA}" type="pres">
      <dgm:prSet presAssocID="{9FF51DD3-AD74-493E-A61F-05F7FE3479E1}" presName="Name64" presStyleLbl="parChTrans1D2" presStyleIdx="3" presStyleCnt="6"/>
      <dgm:spPr/>
    </dgm:pt>
    <dgm:pt modelId="{EF9D45F8-9E9F-4342-893B-83D61F8C6B24}" type="pres">
      <dgm:prSet presAssocID="{A8801BC7-51D6-4111-92F6-DD379A485C86}" presName="hierRoot2" presStyleCnt="0">
        <dgm:presLayoutVars>
          <dgm:hierBranch val="init"/>
        </dgm:presLayoutVars>
      </dgm:prSet>
      <dgm:spPr/>
    </dgm:pt>
    <dgm:pt modelId="{C2AB1868-4255-46C0-8B71-95081C8526F8}" type="pres">
      <dgm:prSet presAssocID="{A8801BC7-51D6-4111-92F6-DD379A485C86}" presName="rootComposite" presStyleCnt="0"/>
      <dgm:spPr/>
    </dgm:pt>
    <dgm:pt modelId="{DE62615F-AE4E-4A4A-AE07-78329EE58039}" type="pres">
      <dgm:prSet presAssocID="{A8801BC7-51D6-4111-92F6-DD379A485C86}" presName="rootText" presStyleLbl="node2" presStyleIdx="3" presStyleCnt="4">
        <dgm:presLayoutVars>
          <dgm:chPref val="3"/>
        </dgm:presLayoutVars>
      </dgm:prSet>
      <dgm:spPr>
        <a:prstGeom prst="rect">
          <a:avLst/>
        </a:prstGeom>
      </dgm:spPr>
    </dgm:pt>
    <dgm:pt modelId="{F6453F6B-AA94-4F8B-AE98-7BE82246E484}" type="pres">
      <dgm:prSet presAssocID="{A8801BC7-51D6-4111-92F6-DD379A485C86}" presName="rootConnector" presStyleLbl="node2" presStyleIdx="3" presStyleCnt="4"/>
      <dgm:spPr/>
    </dgm:pt>
    <dgm:pt modelId="{D09B2A5D-F1EF-49FF-904F-560293328606}" type="pres">
      <dgm:prSet presAssocID="{A8801BC7-51D6-4111-92F6-DD379A485C86}" presName="hierChild4" presStyleCnt="0"/>
      <dgm:spPr/>
    </dgm:pt>
    <dgm:pt modelId="{AE41AEA8-2D08-4A99-AF7E-205DA693310D}" type="pres">
      <dgm:prSet presAssocID="{A8801BC7-51D6-4111-92F6-DD379A485C86}" presName="hierChild5" presStyleCnt="0"/>
      <dgm:spPr/>
    </dgm:pt>
    <dgm:pt modelId="{46B11818-4B70-4E66-B54A-54816EE93CB4}" type="pres">
      <dgm:prSet presAssocID="{0BA08FF1-FB11-4E2E-91AB-54114F17165E}" presName="hierChild3" presStyleCnt="0"/>
      <dgm:spPr/>
    </dgm:pt>
    <dgm:pt modelId="{BA33B15A-D6EC-4BC9-B8B9-9718C1274B3F}" type="pres">
      <dgm:prSet presAssocID="{16392764-606D-4FE5-9329-7FDBB5F2ED47}" presName="Name115" presStyleLbl="parChTrans1D2" presStyleIdx="4" presStyleCnt="6"/>
      <dgm:spPr>
        <a:custGeom>
          <a:avLst/>
          <a:gdLst/>
          <a:ahLst/>
          <a:cxnLst/>
          <a:rect l="0" t="0" r="0" b="0"/>
          <a:pathLst>
            <a:path>
              <a:moveTo>
                <a:pt x="0" y="103502"/>
              </a:moveTo>
              <a:lnTo>
                <a:pt x="1159224" y="103502"/>
              </a:lnTo>
              <a:lnTo>
                <a:pt x="1159224" y="0"/>
              </a:lnTo>
            </a:path>
          </a:pathLst>
        </a:custGeom>
      </dgm:spPr>
    </dgm:pt>
    <dgm:pt modelId="{77718F25-1D2D-4B0D-AEE8-297E0CCD90AD}" type="pres">
      <dgm:prSet presAssocID="{34A3E2C1-5F74-44D1-8319-6D43E9E2A5ED}" presName="hierRoot3" presStyleCnt="0">
        <dgm:presLayoutVars>
          <dgm:hierBranch val="init"/>
        </dgm:presLayoutVars>
      </dgm:prSet>
      <dgm:spPr/>
    </dgm:pt>
    <dgm:pt modelId="{71714F52-452F-431D-A5D1-AA066DC86B7F}" type="pres">
      <dgm:prSet presAssocID="{34A3E2C1-5F74-44D1-8319-6D43E9E2A5ED}" presName="rootComposite3" presStyleCnt="0"/>
      <dgm:spPr/>
    </dgm:pt>
    <dgm:pt modelId="{1C960097-EFE3-4CC7-B43B-6184AEC4BD2B}" type="pres">
      <dgm:prSet presAssocID="{34A3E2C1-5F74-44D1-8319-6D43E9E2A5ED}" presName="rootText3" presStyleLbl="asst1" presStyleIdx="0" presStyleCnt="2">
        <dgm:presLayoutVars>
          <dgm:chPref val="3"/>
        </dgm:presLayoutVars>
      </dgm:prSet>
      <dgm:spPr>
        <a:prstGeom prst="rect">
          <a:avLst/>
        </a:prstGeom>
      </dgm:spPr>
    </dgm:pt>
    <dgm:pt modelId="{947D5CD5-7F12-424F-845A-F223A33EA7D4}" type="pres">
      <dgm:prSet presAssocID="{34A3E2C1-5F74-44D1-8319-6D43E9E2A5ED}" presName="rootConnector3" presStyleLbl="asst1" presStyleIdx="0" presStyleCnt="2"/>
      <dgm:spPr/>
    </dgm:pt>
    <dgm:pt modelId="{F6396F55-C997-4F10-98EA-FF70DBBCB6FB}" type="pres">
      <dgm:prSet presAssocID="{34A3E2C1-5F74-44D1-8319-6D43E9E2A5ED}" presName="hierChild6" presStyleCnt="0"/>
      <dgm:spPr/>
    </dgm:pt>
    <dgm:pt modelId="{6438753B-1D93-4F36-9E83-0AD2FC7036A1}" type="pres">
      <dgm:prSet presAssocID="{34A3E2C1-5F74-44D1-8319-6D43E9E2A5ED}" presName="hierChild7" presStyleCnt="0"/>
      <dgm:spPr/>
    </dgm:pt>
    <dgm:pt modelId="{32AFCC99-2ACD-4250-B96E-84BA8AD368BD}" type="pres">
      <dgm:prSet presAssocID="{03D8B34A-9A9C-4394-8840-826320A6DF75}" presName="Name115" presStyleLbl="parChTrans1D2" presStyleIdx="5" presStyleCnt="6"/>
      <dgm:spPr>
        <a:custGeom>
          <a:avLst/>
          <a:gdLst/>
          <a:ahLst/>
          <a:cxnLst/>
          <a:rect l="0" t="0" r="0" b="0"/>
          <a:pathLst>
            <a:path>
              <a:moveTo>
                <a:pt x="0" y="0"/>
              </a:moveTo>
              <a:lnTo>
                <a:pt x="1159224" y="0"/>
              </a:lnTo>
              <a:lnTo>
                <a:pt x="1159224" y="103502"/>
              </a:lnTo>
            </a:path>
          </a:pathLst>
        </a:custGeom>
      </dgm:spPr>
    </dgm:pt>
    <dgm:pt modelId="{D82D9706-C3E9-46D4-A318-CC2DE8529352}" type="pres">
      <dgm:prSet presAssocID="{7CB18CC5-94AF-4DB3-A5E9-BF36C885A4D5}" presName="hierRoot3" presStyleCnt="0">
        <dgm:presLayoutVars>
          <dgm:hierBranch val="init"/>
        </dgm:presLayoutVars>
      </dgm:prSet>
      <dgm:spPr/>
    </dgm:pt>
    <dgm:pt modelId="{26CF41B5-9A95-4B09-9BFB-5F6F4543A33A}" type="pres">
      <dgm:prSet presAssocID="{7CB18CC5-94AF-4DB3-A5E9-BF36C885A4D5}" presName="rootComposite3" presStyleCnt="0"/>
      <dgm:spPr/>
    </dgm:pt>
    <dgm:pt modelId="{89853907-C319-4BD7-9C57-F63A4A53B19E}" type="pres">
      <dgm:prSet presAssocID="{7CB18CC5-94AF-4DB3-A5E9-BF36C885A4D5}" presName="rootText3" presStyleLbl="asst1" presStyleIdx="1" presStyleCnt="2">
        <dgm:presLayoutVars>
          <dgm:chPref val="3"/>
        </dgm:presLayoutVars>
      </dgm:prSet>
      <dgm:spPr>
        <a:prstGeom prst="rect">
          <a:avLst/>
        </a:prstGeom>
      </dgm:spPr>
    </dgm:pt>
    <dgm:pt modelId="{37867F5F-2CBF-4B4E-A69F-90BA23FFB27F}" type="pres">
      <dgm:prSet presAssocID="{7CB18CC5-94AF-4DB3-A5E9-BF36C885A4D5}" presName="rootConnector3" presStyleLbl="asst1" presStyleIdx="1" presStyleCnt="2"/>
      <dgm:spPr/>
    </dgm:pt>
    <dgm:pt modelId="{96D9A817-AD2C-4597-8002-60EE7D0F3E5F}" type="pres">
      <dgm:prSet presAssocID="{7CB18CC5-94AF-4DB3-A5E9-BF36C885A4D5}" presName="hierChild6" presStyleCnt="0"/>
      <dgm:spPr/>
    </dgm:pt>
    <dgm:pt modelId="{F215B9FA-A219-4BD7-AC31-8C2BC950CFF6}" type="pres">
      <dgm:prSet presAssocID="{7CB18CC5-94AF-4DB3-A5E9-BF36C885A4D5}" presName="hierChild7" presStyleCnt="0"/>
      <dgm:spPr/>
    </dgm:pt>
  </dgm:ptLst>
  <dgm:cxnLst>
    <dgm:cxn modelId="{60376E03-3011-427A-B3E5-AD5724D75EB8}" srcId="{0BA08FF1-FB11-4E2E-91AB-54114F17165E}" destId="{34A3E2C1-5F74-44D1-8319-6D43E9E2A5ED}" srcOrd="0" destOrd="0" parTransId="{16392764-606D-4FE5-9329-7FDBB5F2ED47}" sibTransId="{438C8501-A271-458F-BB50-049D0E8A0EB7}"/>
    <dgm:cxn modelId="{59657A07-2F8B-4EEE-A380-66BDA346AA32}" type="presOf" srcId="{5BEEAEB4-591A-4F42-B18C-70E6DABE40E1}" destId="{8DE9DD7A-3A5D-4D67-9A94-E00E7D500DE4}" srcOrd="0" destOrd="0" presId="urn:microsoft.com/office/officeart/2009/3/layout/HorizontalOrganizationChart"/>
    <dgm:cxn modelId="{A1E07E22-A16C-4469-B9D8-C76A9359D8AE}" type="presOf" srcId="{288AE78E-2381-4BC6-A0DA-E99CE1A85A4A}" destId="{F7006B9C-1B80-4C67-BB72-CA5886DD7771}" srcOrd="1" destOrd="0" presId="urn:microsoft.com/office/officeart/2009/3/layout/HorizontalOrganizationChart"/>
    <dgm:cxn modelId="{3E659023-5C31-4983-B93C-211EE1B87C8E}" type="presOf" srcId="{03D8B34A-9A9C-4394-8840-826320A6DF75}" destId="{32AFCC99-2ACD-4250-B96E-84BA8AD368BD}" srcOrd="0" destOrd="0" presId="urn:microsoft.com/office/officeart/2009/3/layout/HorizontalOrganizationChart"/>
    <dgm:cxn modelId="{EA2CC228-1ED1-43AD-82EA-89AF78E47AFF}" srcId="{18057749-89E0-4593-9251-C299E2AB7376}" destId="{0BA08FF1-FB11-4E2E-91AB-54114F17165E}" srcOrd="0" destOrd="0" parTransId="{04A035D9-0DF0-4C29-9D81-B1B732BD13CA}" sibTransId="{073781C3-066A-4321-AC6C-D7F032F3FB5F}"/>
    <dgm:cxn modelId="{EFD6652B-2BF3-4CF2-B0AA-86A62E817E60}" type="presOf" srcId="{F1479F25-C578-4E89-9B55-7B82FBD9D892}" destId="{5A2B999C-69FE-4D7C-92F6-583005B6A9E2}" srcOrd="0" destOrd="0" presId="urn:microsoft.com/office/officeart/2009/3/layout/HorizontalOrganizationChart"/>
    <dgm:cxn modelId="{2A85C22D-0AD4-4DC1-8834-E3BDF23DCEA5}" type="presOf" srcId="{A8801BC7-51D6-4111-92F6-DD379A485C86}" destId="{F6453F6B-AA94-4F8B-AE98-7BE82246E484}" srcOrd="1" destOrd="0" presId="urn:microsoft.com/office/officeart/2009/3/layout/HorizontalOrganizationChart"/>
    <dgm:cxn modelId="{F48A2B38-FF7A-48A1-9F38-786B1348BBA2}" type="presOf" srcId="{DDD725C6-C4A1-4983-B694-F96B884995D6}" destId="{B7958F55-64F1-425D-9409-C66B23FA22D6}" srcOrd="1" destOrd="0" presId="urn:microsoft.com/office/officeart/2009/3/layout/HorizontalOrganizationChart"/>
    <dgm:cxn modelId="{499B9F3B-F8C2-4626-850E-B585580F38E6}" type="presOf" srcId="{0BA08FF1-FB11-4E2E-91AB-54114F17165E}" destId="{B303FCF7-0E52-4633-B459-2F1DDCD03D31}" srcOrd="0" destOrd="0" presId="urn:microsoft.com/office/officeart/2009/3/layout/HorizontalOrganizationChart"/>
    <dgm:cxn modelId="{C2DFBE3D-FFE2-49EB-9E4E-8AB925EBDCD6}" type="presOf" srcId="{7CB18CC5-94AF-4DB3-A5E9-BF36C885A4D5}" destId="{37867F5F-2CBF-4B4E-A69F-90BA23FFB27F}" srcOrd="1" destOrd="0" presId="urn:microsoft.com/office/officeart/2009/3/layout/HorizontalOrganizationChart"/>
    <dgm:cxn modelId="{A5199E41-1069-462F-835A-F29EAB09C31E}" srcId="{0BA08FF1-FB11-4E2E-91AB-54114F17165E}" destId="{DDD725C6-C4A1-4983-B694-F96B884995D6}" srcOrd="3" destOrd="0" parTransId="{69B71CDE-A115-4918-B573-F0CF87DE8C4E}" sibTransId="{577795BE-32D9-4512-86B4-14BA0A5A1ADB}"/>
    <dgm:cxn modelId="{247CE466-FDA0-48DE-A732-F91401B19DD2}" type="presOf" srcId="{F1479F25-C578-4E89-9B55-7B82FBD9D892}" destId="{B3345E57-E5F2-4F42-B798-B66A02A978DF}" srcOrd="1" destOrd="0" presId="urn:microsoft.com/office/officeart/2009/3/layout/HorizontalOrganizationChart"/>
    <dgm:cxn modelId="{86E37052-AA9B-47AE-8FD6-545A658FCDE9}" srcId="{0BA08FF1-FB11-4E2E-91AB-54114F17165E}" destId="{7CB18CC5-94AF-4DB3-A5E9-BF36C885A4D5}" srcOrd="4" destOrd="0" parTransId="{03D8B34A-9A9C-4394-8840-826320A6DF75}" sibTransId="{EEE35263-9492-490C-8A4B-0E5456601BEA}"/>
    <dgm:cxn modelId="{AF729D57-176F-4770-88E0-3E7ED44F866A}" type="presOf" srcId="{0BA08FF1-FB11-4E2E-91AB-54114F17165E}" destId="{9ACCF79F-3DA4-46FD-B4E4-888B68A404BE}" srcOrd="1" destOrd="0" presId="urn:microsoft.com/office/officeart/2009/3/layout/HorizontalOrganizationChart"/>
    <dgm:cxn modelId="{CBD5857B-38E4-4E61-A524-FBE0FDE13DE8}" type="presOf" srcId="{7CB18CC5-94AF-4DB3-A5E9-BF36C885A4D5}" destId="{89853907-C319-4BD7-9C57-F63A4A53B19E}" srcOrd="0" destOrd="0" presId="urn:microsoft.com/office/officeart/2009/3/layout/HorizontalOrganizationChart"/>
    <dgm:cxn modelId="{EFEAD182-E539-4017-8868-9FDE7D4CE288}" type="presOf" srcId="{16392764-606D-4FE5-9329-7FDBB5F2ED47}" destId="{BA33B15A-D6EC-4BC9-B8B9-9718C1274B3F}" srcOrd="0" destOrd="0" presId="urn:microsoft.com/office/officeart/2009/3/layout/HorizontalOrganizationChart"/>
    <dgm:cxn modelId="{B974B391-E507-4CCD-9225-ACA440D3F8BD}" srcId="{0BA08FF1-FB11-4E2E-91AB-54114F17165E}" destId="{A8801BC7-51D6-4111-92F6-DD379A485C86}" srcOrd="5" destOrd="0" parTransId="{9FF51DD3-AD74-493E-A61F-05F7FE3479E1}" sibTransId="{45CAF39A-F653-4FA4-ADC2-A1095F70612C}"/>
    <dgm:cxn modelId="{7A590798-23FA-4EEF-BD46-78C24DAA3E8D}" type="presOf" srcId="{34A3E2C1-5F74-44D1-8319-6D43E9E2A5ED}" destId="{1C960097-EFE3-4CC7-B43B-6184AEC4BD2B}" srcOrd="0" destOrd="0" presId="urn:microsoft.com/office/officeart/2009/3/layout/HorizontalOrganizationChart"/>
    <dgm:cxn modelId="{37F1A89E-E77E-4DCB-B6C1-4CB51A357B70}" type="presOf" srcId="{69B71CDE-A115-4918-B573-F0CF87DE8C4E}" destId="{87A3D23C-EF1B-4911-985F-1E10F6E2BCD6}" srcOrd="0" destOrd="0" presId="urn:microsoft.com/office/officeart/2009/3/layout/HorizontalOrganizationChart"/>
    <dgm:cxn modelId="{B33AEC9F-150B-4CDE-B50F-B859F398CAA7}" srcId="{0BA08FF1-FB11-4E2E-91AB-54114F17165E}" destId="{F1479F25-C578-4E89-9B55-7B82FBD9D892}" srcOrd="1" destOrd="0" parTransId="{668E5319-DD58-4E51-95BE-3645207A3259}" sibTransId="{E33BDEEE-AAE2-4E26-BA74-259E9D89DF18}"/>
    <dgm:cxn modelId="{DC1B22A9-ACE6-46F5-B805-AD510BEF33A8}" type="presOf" srcId="{18057749-89E0-4593-9251-C299E2AB7376}" destId="{4FB3D6AD-EA00-4370-A3E5-76CBBC64B588}" srcOrd="0" destOrd="0" presId="urn:microsoft.com/office/officeart/2009/3/layout/HorizontalOrganizationChart"/>
    <dgm:cxn modelId="{4FAC53B6-5B7E-40FF-9AEC-A41EE688E397}" type="presOf" srcId="{34A3E2C1-5F74-44D1-8319-6D43E9E2A5ED}" destId="{947D5CD5-7F12-424F-845A-F223A33EA7D4}" srcOrd="1" destOrd="0" presId="urn:microsoft.com/office/officeart/2009/3/layout/HorizontalOrganizationChart"/>
    <dgm:cxn modelId="{DD0728C7-70D6-48DA-AF13-C52F91194EE2}" type="presOf" srcId="{DDD725C6-C4A1-4983-B694-F96B884995D6}" destId="{F56D36D2-66E1-4D31-82B2-33C1C687B438}" srcOrd="0" destOrd="0" presId="urn:microsoft.com/office/officeart/2009/3/layout/HorizontalOrganizationChart"/>
    <dgm:cxn modelId="{8F4DA4CD-D71E-4570-AA41-91150F7CC93E}" srcId="{0BA08FF1-FB11-4E2E-91AB-54114F17165E}" destId="{288AE78E-2381-4BC6-A0DA-E99CE1A85A4A}" srcOrd="2" destOrd="0" parTransId="{5BEEAEB4-591A-4F42-B18C-70E6DABE40E1}" sibTransId="{5F42D3D6-7ED0-4EE1-88A3-A35B4EE12A67}"/>
    <dgm:cxn modelId="{6971C2E4-28DF-4A47-B06B-0F2BC3E23FC6}" type="presOf" srcId="{668E5319-DD58-4E51-95BE-3645207A3259}" destId="{79D039F7-1F7E-42F0-9563-8886D4A57F0D}" srcOrd="0" destOrd="0" presId="urn:microsoft.com/office/officeart/2009/3/layout/HorizontalOrganizationChart"/>
    <dgm:cxn modelId="{D36567E7-599D-44B4-8D9F-DEDE49A82585}" type="presOf" srcId="{A8801BC7-51D6-4111-92F6-DD379A485C86}" destId="{DE62615F-AE4E-4A4A-AE07-78329EE58039}" srcOrd="0" destOrd="0" presId="urn:microsoft.com/office/officeart/2009/3/layout/HorizontalOrganizationChart"/>
    <dgm:cxn modelId="{91528FEB-02FF-4C33-B8D7-1337D066C9F3}" type="presOf" srcId="{9FF51DD3-AD74-493E-A61F-05F7FE3479E1}" destId="{0D16373B-BF1B-4071-B618-36065682F1DA}" srcOrd="0" destOrd="0" presId="urn:microsoft.com/office/officeart/2009/3/layout/HorizontalOrganizationChart"/>
    <dgm:cxn modelId="{A2348EEC-6163-418C-A4EA-9CE14D20784B}" type="presOf" srcId="{288AE78E-2381-4BC6-A0DA-E99CE1A85A4A}" destId="{AD0B5758-2E37-4A93-82CA-01AAD7B58A03}" srcOrd="0" destOrd="0" presId="urn:microsoft.com/office/officeart/2009/3/layout/HorizontalOrganizationChart"/>
    <dgm:cxn modelId="{FCB800D0-C189-495D-9F2F-8AFB5D2AE515}" type="presParOf" srcId="{4FB3D6AD-EA00-4370-A3E5-76CBBC64B588}" destId="{1F14D817-FE96-49B9-9674-698BEF5CE5FE}" srcOrd="0" destOrd="0" presId="urn:microsoft.com/office/officeart/2009/3/layout/HorizontalOrganizationChart"/>
    <dgm:cxn modelId="{A9CAE761-7EC5-48AF-A5A9-15EF46D476F8}" type="presParOf" srcId="{1F14D817-FE96-49B9-9674-698BEF5CE5FE}" destId="{058D2CEB-C2D4-488C-984D-65628D447D8E}" srcOrd="0" destOrd="0" presId="urn:microsoft.com/office/officeart/2009/3/layout/HorizontalOrganizationChart"/>
    <dgm:cxn modelId="{F13CD9DD-C954-4CBF-A0B5-83893FA24888}" type="presParOf" srcId="{058D2CEB-C2D4-488C-984D-65628D447D8E}" destId="{B303FCF7-0E52-4633-B459-2F1DDCD03D31}" srcOrd="0" destOrd="0" presId="urn:microsoft.com/office/officeart/2009/3/layout/HorizontalOrganizationChart"/>
    <dgm:cxn modelId="{D664B702-773A-4BA3-95B3-36475E28DB1A}" type="presParOf" srcId="{058D2CEB-C2D4-488C-984D-65628D447D8E}" destId="{9ACCF79F-3DA4-46FD-B4E4-888B68A404BE}" srcOrd="1" destOrd="0" presId="urn:microsoft.com/office/officeart/2009/3/layout/HorizontalOrganizationChart"/>
    <dgm:cxn modelId="{BC2DDA26-91DF-41C1-9FD5-21BDC3ACABEF}" type="presParOf" srcId="{1F14D817-FE96-49B9-9674-698BEF5CE5FE}" destId="{4B5F3716-D7EC-4CF3-A58B-C8AFD53E34D4}" srcOrd="1" destOrd="0" presId="urn:microsoft.com/office/officeart/2009/3/layout/HorizontalOrganizationChart"/>
    <dgm:cxn modelId="{C9E76FC9-18FE-496A-9A9C-E26FC5729F6D}" type="presParOf" srcId="{4B5F3716-D7EC-4CF3-A58B-C8AFD53E34D4}" destId="{79D039F7-1F7E-42F0-9563-8886D4A57F0D}" srcOrd="0" destOrd="0" presId="urn:microsoft.com/office/officeart/2009/3/layout/HorizontalOrganizationChart"/>
    <dgm:cxn modelId="{74DF48F7-C832-4F0E-86C6-EC9D273CE40D}" type="presParOf" srcId="{4B5F3716-D7EC-4CF3-A58B-C8AFD53E34D4}" destId="{448CA00C-1F03-4E2C-8D5A-2C48E0ED6704}" srcOrd="1" destOrd="0" presId="urn:microsoft.com/office/officeart/2009/3/layout/HorizontalOrganizationChart"/>
    <dgm:cxn modelId="{CD2A30DB-6512-4018-B707-34BBF3E70140}" type="presParOf" srcId="{448CA00C-1F03-4E2C-8D5A-2C48E0ED6704}" destId="{77E37581-DB20-47E2-8F78-FDFA03C507AF}" srcOrd="0" destOrd="0" presId="urn:microsoft.com/office/officeart/2009/3/layout/HorizontalOrganizationChart"/>
    <dgm:cxn modelId="{CA21C749-BC4E-4DE0-AEB8-C516A94478A2}" type="presParOf" srcId="{77E37581-DB20-47E2-8F78-FDFA03C507AF}" destId="{5A2B999C-69FE-4D7C-92F6-583005B6A9E2}" srcOrd="0" destOrd="0" presId="urn:microsoft.com/office/officeart/2009/3/layout/HorizontalOrganizationChart"/>
    <dgm:cxn modelId="{16C60C9D-71D0-4DAF-BC7B-B5A23A424506}" type="presParOf" srcId="{77E37581-DB20-47E2-8F78-FDFA03C507AF}" destId="{B3345E57-E5F2-4F42-B798-B66A02A978DF}" srcOrd="1" destOrd="0" presId="urn:microsoft.com/office/officeart/2009/3/layout/HorizontalOrganizationChart"/>
    <dgm:cxn modelId="{AE189FB7-A6E0-4EA2-93B3-7307112DBA2B}" type="presParOf" srcId="{448CA00C-1F03-4E2C-8D5A-2C48E0ED6704}" destId="{D49C4A38-9ABA-4956-B2F9-CF30237AC59D}" srcOrd="1" destOrd="0" presId="urn:microsoft.com/office/officeart/2009/3/layout/HorizontalOrganizationChart"/>
    <dgm:cxn modelId="{BFDA8BC4-DA1D-4962-AD63-FA34271DE140}" type="presParOf" srcId="{448CA00C-1F03-4E2C-8D5A-2C48E0ED6704}" destId="{E2DF1B9D-067C-49EC-B943-DA5116759321}" srcOrd="2" destOrd="0" presId="urn:microsoft.com/office/officeart/2009/3/layout/HorizontalOrganizationChart"/>
    <dgm:cxn modelId="{405F3B81-924B-4D20-A0FD-236F84A897AF}" type="presParOf" srcId="{4B5F3716-D7EC-4CF3-A58B-C8AFD53E34D4}" destId="{8DE9DD7A-3A5D-4D67-9A94-E00E7D500DE4}" srcOrd="2" destOrd="0" presId="urn:microsoft.com/office/officeart/2009/3/layout/HorizontalOrganizationChart"/>
    <dgm:cxn modelId="{CE403EF5-98B7-492E-88FE-2B565845592F}" type="presParOf" srcId="{4B5F3716-D7EC-4CF3-A58B-C8AFD53E34D4}" destId="{BC9A810E-216E-4F36-B75F-443BDCB74281}" srcOrd="3" destOrd="0" presId="urn:microsoft.com/office/officeart/2009/3/layout/HorizontalOrganizationChart"/>
    <dgm:cxn modelId="{E2A43B92-BBCE-4995-908A-341B872B4251}" type="presParOf" srcId="{BC9A810E-216E-4F36-B75F-443BDCB74281}" destId="{26EF678C-2717-4660-A438-AADBC531443B}" srcOrd="0" destOrd="0" presId="urn:microsoft.com/office/officeart/2009/3/layout/HorizontalOrganizationChart"/>
    <dgm:cxn modelId="{B4825107-BC4A-4FD5-BCFD-FBEC34072A02}" type="presParOf" srcId="{26EF678C-2717-4660-A438-AADBC531443B}" destId="{AD0B5758-2E37-4A93-82CA-01AAD7B58A03}" srcOrd="0" destOrd="0" presId="urn:microsoft.com/office/officeart/2009/3/layout/HorizontalOrganizationChart"/>
    <dgm:cxn modelId="{F4D6585E-D045-472C-93FC-D5C23369C615}" type="presParOf" srcId="{26EF678C-2717-4660-A438-AADBC531443B}" destId="{F7006B9C-1B80-4C67-BB72-CA5886DD7771}" srcOrd="1" destOrd="0" presId="urn:microsoft.com/office/officeart/2009/3/layout/HorizontalOrganizationChart"/>
    <dgm:cxn modelId="{43A43B19-3EFE-4EAF-AA4A-430ED4303A86}" type="presParOf" srcId="{BC9A810E-216E-4F36-B75F-443BDCB74281}" destId="{B14A821E-9059-4AB5-99B5-23685E53265D}" srcOrd="1" destOrd="0" presId="urn:microsoft.com/office/officeart/2009/3/layout/HorizontalOrganizationChart"/>
    <dgm:cxn modelId="{CE5771F6-FABB-4368-BE14-9D0FE1B5CFC2}" type="presParOf" srcId="{BC9A810E-216E-4F36-B75F-443BDCB74281}" destId="{28E4227C-F27D-4C99-99C6-D9E072738A37}" srcOrd="2" destOrd="0" presId="urn:microsoft.com/office/officeart/2009/3/layout/HorizontalOrganizationChart"/>
    <dgm:cxn modelId="{19C14454-9563-47D4-923C-60188435B458}" type="presParOf" srcId="{4B5F3716-D7EC-4CF3-A58B-C8AFD53E34D4}" destId="{87A3D23C-EF1B-4911-985F-1E10F6E2BCD6}" srcOrd="4" destOrd="0" presId="urn:microsoft.com/office/officeart/2009/3/layout/HorizontalOrganizationChart"/>
    <dgm:cxn modelId="{C9D5C3C2-C13F-4EED-8685-1021042847DA}" type="presParOf" srcId="{4B5F3716-D7EC-4CF3-A58B-C8AFD53E34D4}" destId="{DDD7A7D1-C10A-4ACB-826F-04B7AD74DFCD}" srcOrd="5" destOrd="0" presId="urn:microsoft.com/office/officeart/2009/3/layout/HorizontalOrganizationChart"/>
    <dgm:cxn modelId="{2FF6EAD0-AE88-41A9-BFC9-0976477D4E3B}" type="presParOf" srcId="{DDD7A7D1-C10A-4ACB-826F-04B7AD74DFCD}" destId="{92898CEA-8FBD-47C8-AEC2-1B762FF8AA1A}" srcOrd="0" destOrd="0" presId="urn:microsoft.com/office/officeart/2009/3/layout/HorizontalOrganizationChart"/>
    <dgm:cxn modelId="{191509E6-6525-4603-B312-373F96F63D17}" type="presParOf" srcId="{92898CEA-8FBD-47C8-AEC2-1B762FF8AA1A}" destId="{F56D36D2-66E1-4D31-82B2-33C1C687B438}" srcOrd="0" destOrd="0" presId="urn:microsoft.com/office/officeart/2009/3/layout/HorizontalOrganizationChart"/>
    <dgm:cxn modelId="{66023A12-E652-4EA1-A911-3BCD2F832CA9}" type="presParOf" srcId="{92898CEA-8FBD-47C8-AEC2-1B762FF8AA1A}" destId="{B7958F55-64F1-425D-9409-C66B23FA22D6}" srcOrd="1" destOrd="0" presId="urn:microsoft.com/office/officeart/2009/3/layout/HorizontalOrganizationChart"/>
    <dgm:cxn modelId="{D30DF728-4D43-47FA-A786-ED6472560B19}" type="presParOf" srcId="{DDD7A7D1-C10A-4ACB-826F-04B7AD74DFCD}" destId="{608CEA00-009D-4BD9-9DC3-F8D82AA6A2C2}" srcOrd="1" destOrd="0" presId="urn:microsoft.com/office/officeart/2009/3/layout/HorizontalOrganizationChart"/>
    <dgm:cxn modelId="{1B2771D4-C1B6-47B3-A5E6-40A9DF5B6E60}" type="presParOf" srcId="{DDD7A7D1-C10A-4ACB-826F-04B7AD74DFCD}" destId="{0DF48821-7B27-404E-8F05-B2E7B308AD48}" srcOrd="2" destOrd="0" presId="urn:microsoft.com/office/officeart/2009/3/layout/HorizontalOrganizationChart"/>
    <dgm:cxn modelId="{9878D080-45E6-4FEE-9123-8E9A82E4F5B6}" type="presParOf" srcId="{4B5F3716-D7EC-4CF3-A58B-C8AFD53E34D4}" destId="{0D16373B-BF1B-4071-B618-36065682F1DA}" srcOrd="6" destOrd="0" presId="urn:microsoft.com/office/officeart/2009/3/layout/HorizontalOrganizationChart"/>
    <dgm:cxn modelId="{8015FE51-3947-4DA8-B281-7773180D4F63}" type="presParOf" srcId="{4B5F3716-D7EC-4CF3-A58B-C8AFD53E34D4}" destId="{EF9D45F8-9E9F-4342-893B-83D61F8C6B24}" srcOrd="7" destOrd="0" presId="urn:microsoft.com/office/officeart/2009/3/layout/HorizontalOrganizationChart"/>
    <dgm:cxn modelId="{7B070D63-C8BD-4944-B318-D0CFB343F67F}" type="presParOf" srcId="{EF9D45F8-9E9F-4342-893B-83D61F8C6B24}" destId="{C2AB1868-4255-46C0-8B71-95081C8526F8}" srcOrd="0" destOrd="0" presId="urn:microsoft.com/office/officeart/2009/3/layout/HorizontalOrganizationChart"/>
    <dgm:cxn modelId="{34E595FB-6D40-4A2F-AB54-2DF9E94A134C}" type="presParOf" srcId="{C2AB1868-4255-46C0-8B71-95081C8526F8}" destId="{DE62615F-AE4E-4A4A-AE07-78329EE58039}" srcOrd="0" destOrd="0" presId="urn:microsoft.com/office/officeart/2009/3/layout/HorizontalOrganizationChart"/>
    <dgm:cxn modelId="{4D990228-1B2C-4B93-BC9B-11D8A8CEEB60}" type="presParOf" srcId="{C2AB1868-4255-46C0-8B71-95081C8526F8}" destId="{F6453F6B-AA94-4F8B-AE98-7BE82246E484}" srcOrd="1" destOrd="0" presId="urn:microsoft.com/office/officeart/2009/3/layout/HorizontalOrganizationChart"/>
    <dgm:cxn modelId="{6D7DA412-6AEA-447B-8843-8F1FD6BB6BB3}" type="presParOf" srcId="{EF9D45F8-9E9F-4342-893B-83D61F8C6B24}" destId="{D09B2A5D-F1EF-49FF-904F-560293328606}" srcOrd="1" destOrd="0" presId="urn:microsoft.com/office/officeart/2009/3/layout/HorizontalOrganizationChart"/>
    <dgm:cxn modelId="{A7E437E1-28EE-43F5-B167-7D5A813BB406}" type="presParOf" srcId="{EF9D45F8-9E9F-4342-893B-83D61F8C6B24}" destId="{AE41AEA8-2D08-4A99-AF7E-205DA693310D}" srcOrd="2" destOrd="0" presId="urn:microsoft.com/office/officeart/2009/3/layout/HorizontalOrganizationChart"/>
    <dgm:cxn modelId="{17EDE138-4176-4C20-80FE-040F50EAF8FE}" type="presParOf" srcId="{1F14D817-FE96-49B9-9674-698BEF5CE5FE}" destId="{46B11818-4B70-4E66-B54A-54816EE93CB4}" srcOrd="2" destOrd="0" presId="urn:microsoft.com/office/officeart/2009/3/layout/HorizontalOrganizationChart"/>
    <dgm:cxn modelId="{7710AF47-8846-49D0-A7BF-1367E8461847}" type="presParOf" srcId="{46B11818-4B70-4E66-B54A-54816EE93CB4}" destId="{BA33B15A-D6EC-4BC9-B8B9-9718C1274B3F}" srcOrd="0" destOrd="0" presId="urn:microsoft.com/office/officeart/2009/3/layout/HorizontalOrganizationChart"/>
    <dgm:cxn modelId="{55248024-5741-410D-99A8-82D47534F291}" type="presParOf" srcId="{46B11818-4B70-4E66-B54A-54816EE93CB4}" destId="{77718F25-1D2D-4B0D-AEE8-297E0CCD90AD}" srcOrd="1" destOrd="0" presId="urn:microsoft.com/office/officeart/2009/3/layout/HorizontalOrganizationChart"/>
    <dgm:cxn modelId="{264AEF9D-39B8-49BF-9601-F797742BA839}" type="presParOf" srcId="{77718F25-1D2D-4B0D-AEE8-297E0CCD90AD}" destId="{71714F52-452F-431D-A5D1-AA066DC86B7F}" srcOrd="0" destOrd="0" presId="urn:microsoft.com/office/officeart/2009/3/layout/HorizontalOrganizationChart"/>
    <dgm:cxn modelId="{5A8B9911-8E46-42DD-8E5E-C482CC764665}" type="presParOf" srcId="{71714F52-452F-431D-A5D1-AA066DC86B7F}" destId="{1C960097-EFE3-4CC7-B43B-6184AEC4BD2B}" srcOrd="0" destOrd="0" presId="urn:microsoft.com/office/officeart/2009/3/layout/HorizontalOrganizationChart"/>
    <dgm:cxn modelId="{9AF83638-B2E6-41B5-82FE-EBD574C9E8B4}" type="presParOf" srcId="{71714F52-452F-431D-A5D1-AA066DC86B7F}" destId="{947D5CD5-7F12-424F-845A-F223A33EA7D4}" srcOrd="1" destOrd="0" presId="urn:microsoft.com/office/officeart/2009/3/layout/HorizontalOrganizationChart"/>
    <dgm:cxn modelId="{478527EC-5192-4275-B432-F08F0326BE49}" type="presParOf" srcId="{77718F25-1D2D-4B0D-AEE8-297E0CCD90AD}" destId="{F6396F55-C997-4F10-98EA-FF70DBBCB6FB}" srcOrd="1" destOrd="0" presId="urn:microsoft.com/office/officeart/2009/3/layout/HorizontalOrganizationChart"/>
    <dgm:cxn modelId="{E7EA54F7-CA10-4642-AF36-0C125BF64540}" type="presParOf" srcId="{77718F25-1D2D-4B0D-AEE8-297E0CCD90AD}" destId="{6438753B-1D93-4F36-9E83-0AD2FC7036A1}" srcOrd="2" destOrd="0" presId="urn:microsoft.com/office/officeart/2009/3/layout/HorizontalOrganizationChart"/>
    <dgm:cxn modelId="{2FDB611C-6A13-4995-B8C7-DBBB7A6EC088}" type="presParOf" srcId="{46B11818-4B70-4E66-B54A-54816EE93CB4}" destId="{32AFCC99-2ACD-4250-B96E-84BA8AD368BD}" srcOrd="2" destOrd="0" presId="urn:microsoft.com/office/officeart/2009/3/layout/HorizontalOrganizationChart"/>
    <dgm:cxn modelId="{E19F9A1B-CD0F-4FEC-A7E0-7304EB0DCAF5}" type="presParOf" srcId="{46B11818-4B70-4E66-B54A-54816EE93CB4}" destId="{D82D9706-C3E9-46D4-A318-CC2DE8529352}" srcOrd="3" destOrd="0" presId="urn:microsoft.com/office/officeart/2009/3/layout/HorizontalOrganizationChart"/>
    <dgm:cxn modelId="{48BFD357-7BEF-4CA8-96B7-231946C8E3C3}" type="presParOf" srcId="{D82D9706-C3E9-46D4-A318-CC2DE8529352}" destId="{26CF41B5-9A95-4B09-9BFB-5F6F4543A33A}" srcOrd="0" destOrd="0" presId="urn:microsoft.com/office/officeart/2009/3/layout/HorizontalOrganizationChart"/>
    <dgm:cxn modelId="{D10A334E-F238-4627-86AA-98E538AC4A44}" type="presParOf" srcId="{26CF41B5-9A95-4B09-9BFB-5F6F4543A33A}" destId="{89853907-C319-4BD7-9C57-F63A4A53B19E}" srcOrd="0" destOrd="0" presId="urn:microsoft.com/office/officeart/2009/3/layout/HorizontalOrganizationChart"/>
    <dgm:cxn modelId="{F0B6BC51-5B93-4C3A-85BB-F62159DA9BD4}" type="presParOf" srcId="{26CF41B5-9A95-4B09-9BFB-5F6F4543A33A}" destId="{37867F5F-2CBF-4B4E-A69F-90BA23FFB27F}" srcOrd="1" destOrd="0" presId="urn:microsoft.com/office/officeart/2009/3/layout/HorizontalOrganizationChart"/>
    <dgm:cxn modelId="{06DEE178-92A9-4841-8E28-F98CB5FAEDE2}" type="presParOf" srcId="{D82D9706-C3E9-46D4-A318-CC2DE8529352}" destId="{96D9A817-AD2C-4597-8002-60EE7D0F3E5F}" srcOrd="1" destOrd="0" presId="urn:microsoft.com/office/officeart/2009/3/layout/HorizontalOrganizationChart"/>
    <dgm:cxn modelId="{0AB09E2E-224F-47BF-A8EF-3C62D88E2EEC}" type="presParOf" srcId="{D82D9706-C3E9-46D4-A318-CC2DE8529352}" destId="{F215B9FA-A219-4BD7-AC31-8C2BC950CFF6}" srcOrd="2" destOrd="0" presId="urn:microsoft.com/office/officeart/2009/3/layout/HorizontalOrganizationChart"/>
  </dgm:cxnLst>
  <dgm:bg>
    <a:solidFill>
      <a:schemeClr val="accent1">
        <a:lumMod val="40000"/>
        <a:lumOff val="60000"/>
      </a:schemeClr>
    </a:solid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AFCC99-2ACD-4250-B96E-84BA8AD368BD}">
      <dsp:nvSpPr>
        <dsp:cNvPr id="0" name=""/>
        <dsp:cNvSpPr/>
      </dsp:nvSpPr>
      <dsp:spPr>
        <a:xfrm>
          <a:off x="1489902" y="1310005"/>
          <a:ext cx="1041525" cy="92993"/>
        </a:xfrm>
        <a:custGeom>
          <a:avLst/>
          <a:gdLst/>
          <a:ahLst/>
          <a:cxnLst/>
          <a:rect l="0" t="0" r="0" b="0"/>
          <a:pathLst>
            <a:path>
              <a:moveTo>
                <a:pt x="0" y="0"/>
              </a:moveTo>
              <a:lnTo>
                <a:pt x="1159224" y="0"/>
              </a:lnTo>
              <a:lnTo>
                <a:pt x="1159224" y="103502"/>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33B15A-D6EC-4BC9-B8B9-9718C1274B3F}">
      <dsp:nvSpPr>
        <dsp:cNvPr id="0" name=""/>
        <dsp:cNvSpPr/>
      </dsp:nvSpPr>
      <dsp:spPr>
        <a:xfrm>
          <a:off x="1489902" y="1217011"/>
          <a:ext cx="1041525" cy="92993"/>
        </a:xfrm>
        <a:custGeom>
          <a:avLst/>
          <a:gdLst/>
          <a:ahLst/>
          <a:cxnLst/>
          <a:rect l="0" t="0" r="0" b="0"/>
          <a:pathLst>
            <a:path>
              <a:moveTo>
                <a:pt x="0" y="103502"/>
              </a:moveTo>
              <a:lnTo>
                <a:pt x="1159224" y="103502"/>
              </a:lnTo>
              <a:lnTo>
                <a:pt x="1159224" y="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D16373B-BF1B-4071-B618-36065682F1DA}">
      <dsp:nvSpPr>
        <dsp:cNvPr id="0" name=""/>
        <dsp:cNvSpPr/>
      </dsp:nvSpPr>
      <dsp:spPr>
        <a:xfrm>
          <a:off x="1489902" y="1310005"/>
          <a:ext cx="2083050" cy="959691"/>
        </a:xfrm>
        <a:custGeom>
          <a:avLst/>
          <a:gdLst/>
          <a:ahLst/>
          <a:cxnLst/>
          <a:rect l="0" t="0" r="0" b="0"/>
          <a:pathLst>
            <a:path>
              <a:moveTo>
                <a:pt x="0" y="0"/>
              </a:moveTo>
              <a:lnTo>
                <a:pt x="1934261" y="0"/>
              </a:lnTo>
              <a:lnTo>
                <a:pt x="1934261" y="959691"/>
              </a:lnTo>
              <a:lnTo>
                <a:pt x="2083050" y="95969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7A3D23C-EF1B-4911-985F-1E10F6E2BCD6}">
      <dsp:nvSpPr>
        <dsp:cNvPr id="0" name=""/>
        <dsp:cNvSpPr/>
      </dsp:nvSpPr>
      <dsp:spPr>
        <a:xfrm>
          <a:off x="1489902" y="1310005"/>
          <a:ext cx="2083050" cy="319897"/>
        </a:xfrm>
        <a:custGeom>
          <a:avLst/>
          <a:gdLst/>
          <a:ahLst/>
          <a:cxnLst/>
          <a:rect l="0" t="0" r="0" b="0"/>
          <a:pathLst>
            <a:path>
              <a:moveTo>
                <a:pt x="0" y="0"/>
              </a:moveTo>
              <a:lnTo>
                <a:pt x="1934261" y="0"/>
              </a:lnTo>
              <a:lnTo>
                <a:pt x="1934261" y="319897"/>
              </a:lnTo>
              <a:lnTo>
                <a:pt x="2083050" y="319897"/>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E9DD7A-3A5D-4D67-9A94-E00E7D500DE4}">
      <dsp:nvSpPr>
        <dsp:cNvPr id="0" name=""/>
        <dsp:cNvSpPr/>
      </dsp:nvSpPr>
      <dsp:spPr>
        <a:xfrm>
          <a:off x="1489902" y="990107"/>
          <a:ext cx="2085059" cy="319897"/>
        </a:xfrm>
        <a:custGeom>
          <a:avLst/>
          <a:gdLst/>
          <a:ahLst/>
          <a:cxnLst/>
          <a:rect l="0" t="0" r="0" b="0"/>
          <a:pathLst>
            <a:path>
              <a:moveTo>
                <a:pt x="0" y="319897"/>
              </a:moveTo>
              <a:lnTo>
                <a:pt x="1936270" y="319897"/>
              </a:lnTo>
              <a:lnTo>
                <a:pt x="1936270" y="0"/>
              </a:lnTo>
              <a:lnTo>
                <a:pt x="2085059" y="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9D039F7-1F7E-42F0-9563-8886D4A57F0D}">
      <dsp:nvSpPr>
        <dsp:cNvPr id="0" name=""/>
        <dsp:cNvSpPr/>
      </dsp:nvSpPr>
      <dsp:spPr>
        <a:xfrm>
          <a:off x="1489902" y="370853"/>
          <a:ext cx="2085059" cy="939151"/>
        </a:xfrm>
        <a:custGeom>
          <a:avLst/>
          <a:gdLst/>
          <a:ahLst/>
          <a:cxnLst/>
          <a:rect l="0" t="0" r="0" b="0"/>
          <a:pathLst>
            <a:path>
              <a:moveTo>
                <a:pt x="0" y="939151"/>
              </a:moveTo>
              <a:lnTo>
                <a:pt x="1936270" y="939151"/>
              </a:lnTo>
              <a:lnTo>
                <a:pt x="1936270" y="0"/>
              </a:lnTo>
              <a:lnTo>
                <a:pt x="2085059" y="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303FCF7-0E52-4633-B459-2F1DDCD03D31}">
      <dsp:nvSpPr>
        <dsp:cNvPr id="0" name=""/>
        <dsp:cNvSpPr/>
      </dsp:nvSpPr>
      <dsp:spPr>
        <a:xfrm>
          <a:off x="2008" y="1083101"/>
          <a:ext cx="1487893" cy="4538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Field Works</a:t>
          </a:r>
        </a:p>
      </dsp:txBody>
      <dsp:txXfrm>
        <a:off x="2008" y="1083101"/>
        <a:ext cx="1487893" cy="453807"/>
      </dsp:txXfrm>
    </dsp:sp>
    <dsp:sp modelId="{5A2B999C-69FE-4D7C-92F6-583005B6A9E2}">
      <dsp:nvSpPr>
        <dsp:cNvPr id="0" name=""/>
        <dsp:cNvSpPr/>
      </dsp:nvSpPr>
      <dsp:spPr>
        <a:xfrm>
          <a:off x="3574961" y="143949"/>
          <a:ext cx="1487893" cy="4538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Morphological assessment</a:t>
          </a:r>
        </a:p>
      </dsp:txBody>
      <dsp:txXfrm>
        <a:off x="3574961" y="143949"/>
        <a:ext cx="1487893" cy="453807"/>
      </dsp:txXfrm>
    </dsp:sp>
    <dsp:sp modelId="{AD0B5758-2E37-4A93-82CA-01AAD7B58A03}">
      <dsp:nvSpPr>
        <dsp:cNvPr id="0" name=""/>
        <dsp:cNvSpPr/>
      </dsp:nvSpPr>
      <dsp:spPr>
        <a:xfrm>
          <a:off x="3574961" y="763204"/>
          <a:ext cx="1487893" cy="4538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Model Setup</a:t>
          </a:r>
        </a:p>
      </dsp:txBody>
      <dsp:txXfrm>
        <a:off x="3574961" y="763204"/>
        <a:ext cx="1487893" cy="453807"/>
      </dsp:txXfrm>
    </dsp:sp>
    <dsp:sp modelId="{F56D36D2-66E1-4D31-82B2-33C1C687B438}">
      <dsp:nvSpPr>
        <dsp:cNvPr id="0" name=""/>
        <dsp:cNvSpPr/>
      </dsp:nvSpPr>
      <dsp:spPr>
        <a:xfrm>
          <a:off x="3572952" y="1402998"/>
          <a:ext cx="1487893" cy="4538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Analysis&amp;Result</a:t>
          </a:r>
        </a:p>
      </dsp:txBody>
      <dsp:txXfrm>
        <a:off x="3572952" y="1402998"/>
        <a:ext cx="1487893" cy="453807"/>
      </dsp:txXfrm>
    </dsp:sp>
    <dsp:sp modelId="{DE62615F-AE4E-4A4A-AE07-78329EE58039}">
      <dsp:nvSpPr>
        <dsp:cNvPr id="0" name=""/>
        <dsp:cNvSpPr/>
      </dsp:nvSpPr>
      <dsp:spPr>
        <a:xfrm>
          <a:off x="3572952" y="2042792"/>
          <a:ext cx="1487893" cy="4538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Conclusion &amp; Recomendations</a:t>
          </a:r>
        </a:p>
      </dsp:txBody>
      <dsp:txXfrm>
        <a:off x="3572952" y="2042792"/>
        <a:ext cx="1487893" cy="453807"/>
      </dsp:txXfrm>
    </dsp:sp>
    <dsp:sp modelId="{1C960097-EFE3-4CC7-B43B-6184AEC4BD2B}">
      <dsp:nvSpPr>
        <dsp:cNvPr id="0" name=""/>
        <dsp:cNvSpPr/>
      </dsp:nvSpPr>
      <dsp:spPr>
        <a:xfrm>
          <a:off x="1787480" y="763204"/>
          <a:ext cx="1487893" cy="4538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Data Collection</a:t>
          </a:r>
        </a:p>
      </dsp:txBody>
      <dsp:txXfrm>
        <a:off x="1787480" y="763204"/>
        <a:ext cx="1487893" cy="453807"/>
      </dsp:txXfrm>
    </dsp:sp>
    <dsp:sp modelId="{89853907-C319-4BD7-9C57-F63A4A53B19E}">
      <dsp:nvSpPr>
        <dsp:cNvPr id="0" name=""/>
        <dsp:cNvSpPr/>
      </dsp:nvSpPr>
      <dsp:spPr>
        <a:xfrm>
          <a:off x="1787480" y="1402998"/>
          <a:ext cx="1487893" cy="4538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Field Measurments</a:t>
          </a:r>
        </a:p>
      </dsp:txBody>
      <dsp:txXfrm>
        <a:off x="1787480" y="1402998"/>
        <a:ext cx="1487893" cy="45380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0.067</cdr:x>
      <cdr:y>0.84875</cdr:y>
    </cdr:from>
    <cdr:to>
      <cdr:x>0.968</cdr:x>
      <cdr:y>0.84875</cdr:y>
    </cdr:to>
    <cdr:sp macro="" textlink="">
      <cdr:nvSpPr>
        <cdr:cNvPr id="1026" name="Line 2"/>
        <cdr:cNvSpPr>
          <a:spLocks xmlns:a="http://schemas.openxmlformats.org/drawingml/2006/main" noChangeShapeType="1"/>
        </cdr:cNvSpPr>
      </cdr:nvSpPr>
      <cdr:spPr bwMode="auto">
        <a:xfrm xmlns:a="http://schemas.openxmlformats.org/drawingml/2006/main">
          <a:off x="572686" y="4351044"/>
          <a:ext cx="7362811"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0.067</cdr:x>
      <cdr:y>0.93175</cdr:y>
    </cdr:from>
    <cdr:to>
      <cdr:x>0.968</cdr:x>
      <cdr:y>0.93175</cdr:y>
    </cdr:to>
    <cdr:sp macro="" textlink="">
      <cdr:nvSpPr>
        <cdr:cNvPr id="1029" name="Line 5"/>
        <cdr:cNvSpPr>
          <a:spLocks xmlns:a="http://schemas.openxmlformats.org/drawingml/2006/main" noChangeShapeType="1"/>
        </cdr:cNvSpPr>
      </cdr:nvSpPr>
      <cdr:spPr bwMode="auto">
        <a:xfrm xmlns:a="http://schemas.openxmlformats.org/drawingml/2006/main">
          <a:off x="572686" y="4781014"/>
          <a:ext cx="7362811"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0.26225</cdr:x>
      <cdr:y>0.84875</cdr:y>
    </cdr:from>
    <cdr:to>
      <cdr:x>0.26225</cdr:x>
      <cdr:y>0.93175</cdr:y>
    </cdr:to>
    <cdr:sp macro="" textlink="">
      <cdr:nvSpPr>
        <cdr:cNvPr id="1030" name="Line 6"/>
        <cdr:cNvSpPr>
          <a:spLocks xmlns:a="http://schemas.openxmlformats.org/drawingml/2006/main" noChangeShapeType="1"/>
        </cdr:cNvSpPr>
      </cdr:nvSpPr>
      <cdr:spPr bwMode="auto">
        <a:xfrm xmlns:a="http://schemas.openxmlformats.org/drawingml/2006/main">
          <a:off x="2165533" y="4351044"/>
          <a:ext cx="0" cy="4299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0.484</cdr:x>
      <cdr:y>0.84875</cdr:y>
    </cdr:from>
    <cdr:to>
      <cdr:x>0.484</cdr:x>
      <cdr:y>0.93125</cdr:y>
    </cdr:to>
    <cdr:sp macro="" textlink="">
      <cdr:nvSpPr>
        <cdr:cNvPr id="1031" name="Line 7"/>
        <cdr:cNvSpPr>
          <a:spLocks xmlns:a="http://schemas.openxmlformats.org/drawingml/2006/main" noChangeShapeType="1"/>
        </cdr:cNvSpPr>
      </cdr:nvSpPr>
      <cdr:spPr bwMode="auto">
        <a:xfrm xmlns:a="http://schemas.openxmlformats.org/drawingml/2006/main">
          <a:off x="3975959" y="4351044"/>
          <a:ext cx="0" cy="42740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0.70925</cdr:x>
      <cdr:y>0.85125</cdr:y>
    </cdr:from>
    <cdr:to>
      <cdr:x>0.70925</cdr:x>
      <cdr:y>0.93425</cdr:y>
    </cdr:to>
    <cdr:sp macro="" textlink="">
      <cdr:nvSpPr>
        <cdr:cNvPr id="1032" name="Line 8"/>
        <cdr:cNvSpPr>
          <a:spLocks xmlns:a="http://schemas.openxmlformats.org/drawingml/2006/main" noChangeShapeType="1"/>
        </cdr:cNvSpPr>
      </cdr:nvSpPr>
      <cdr:spPr bwMode="auto">
        <a:xfrm xmlns:a="http://schemas.openxmlformats.org/drawingml/2006/main">
          <a:off x="5815122" y="4363879"/>
          <a:ext cx="0" cy="4299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0.929</cdr:x>
      <cdr:y>0.85125</cdr:y>
    </cdr:from>
    <cdr:to>
      <cdr:x>0.929</cdr:x>
      <cdr:y>0.93425</cdr:y>
    </cdr:to>
    <cdr:sp macro="" textlink="">
      <cdr:nvSpPr>
        <cdr:cNvPr id="1033" name="Line 9"/>
        <cdr:cNvSpPr>
          <a:spLocks xmlns:a="http://schemas.openxmlformats.org/drawingml/2006/main" noChangeShapeType="1"/>
        </cdr:cNvSpPr>
      </cdr:nvSpPr>
      <cdr:spPr bwMode="auto">
        <a:xfrm xmlns:a="http://schemas.openxmlformats.org/drawingml/2006/main">
          <a:off x="7611180" y="4363879"/>
          <a:ext cx="0" cy="4299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0.26225</cdr:x>
      <cdr:y>0.892</cdr:y>
    </cdr:from>
    <cdr:to>
      <cdr:x>0.929</cdr:x>
      <cdr:y>0.892</cdr:y>
    </cdr:to>
    <cdr:sp macro="" textlink="">
      <cdr:nvSpPr>
        <cdr:cNvPr id="1034" name="Line 10"/>
        <cdr:cNvSpPr>
          <a:spLocks xmlns:a="http://schemas.openxmlformats.org/drawingml/2006/main" noChangeShapeType="1"/>
        </cdr:cNvSpPr>
      </cdr:nvSpPr>
      <cdr:spPr bwMode="auto">
        <a:xfrm xmlns:a="http://schemas.openxmlformats.org/drawingml/2006/main">
          <a:off x="2165533" y="4574372"/>
          <a:ext cx="5445647"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0.33425</cdr:x>
      <cdr:y>0.84875</cdr:y>
    </cdr:from>
    <cdr:to>
      <cdr:x>0.33425</cdr:x>
      <cdr:y>0.892</cdr:y>
    </cdr:to>
    <cdr:sp macro="" textlink="">
      <cdr:nvSpPr>
        <cdr:cNvPr id="1037" name="Line 13"/>
        <cdr:cNvSpPr>
          <a:spLocks xmlns:a="http://schemas.openxmlformats.org/drawingml/2006/main" noChangeShapeType="1"/>
        </cdr:cNvSpPr>
      </cdr:nvSpPr>
      <cdr:spPr bwMode="auto">
        <a:xfrm xmlns:a="http://schemas.openxmlformats.org/drawingml/2006/main">
          <a:off x="2752587" y="4351044"/>
          <a:ext cx="0" cy="22332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0.4105</cdr:x>
      <cdr:y>0.84875</cdr:y>
    </cdr:from>
    <cdr:to>
      <cdr:x>0.4105</cdr:x>
      <cdr:y>0.89025</cdr:y>
    </cdr:to>
    <cdr:sp macro="" textlink="">
      <cdr:nvSpPr>
        <cdr:cNvPr id="1038" name="Line 14"/>
        <cdr:cNvSpPr>
          <a:spLocks xmlns:a="http://schemas.openxmlformats.org/drawingml/2006/main" noChangeShapeType="1"/>
        </cdr:cNvSpPr>
      </cdr:nvSpPr>
      <cdr:spPr bwMode="auto">
        <a:xfrm xmlns:a="http://schemas.openxmlformats.org/drawingml/2006/main" flipH="1">
          <a:off x="3374536" y="4351044"/>
          <a:ext cx="0" cy="21562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0.56025</cdr:x>
      <cdr:y>0.84875</cdr:y>
    </cdr:from>
    <cdr:to>
      <cdr:x>0.56025</cdr:x>
      <cdr:y>0.89075</cdr:y>
    </cdr:to>
    <cdr:sp macro="" textlink="">
      <cdr:nvSpPr>
        <cdr:cNvPr id="1039" name="Line 15"/>
        <cdr:cNvSpPr>
          <a:spLocks xmlns:a="http://schemas.openxmlformats.org/drawingml/2006/main" noChangeShapeType="1"/>
        </cdr:cNvSpPr>
      </cdr:nvSpPr>
      <cdr:spPr bwMode="auto">
        <a:xfrm xmlns:a="http://schemas.openxmlformats.org/drawingml/2006/main" flipH="1">
          <a:off x="4597908" y="4351044"/>
          <a:ext cx="0" cy="21819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0.633</cdr:x>
      <cdr:y>0.84875</cdr:y>
    </cdr:from>
    <cdr:to>
      <cdr:x>0.633</cdr:x>
      <cdr:y>0.89075</cdr:y>
    </cdr:to>
    <cdr:sp macro="" textlink="">
      <cdr:nvSpPr>
        <cdr:cNvPr id="1040" name="Line 16"/>
        <cdr:cNvSpPr>
          <a:spLocks xmlns:a="http://schemas.openxmlformats.org/drawingml/2006/main" noChangeShapeType="1"/>
        </cdr:cNvSpPr>
      </cdr:nvSpPr>
      <cdr:spPr bwMode="auto">
        <a:xfrm xmlns:a="http://schemas.openxmlformats.org/drawingml/2006/main" flipH="1">
          <a:off x="5193173" y="4351044"/>
          <a:ext cx="0" cy="21819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0.78175</cdr:x>
      <cdr:y>0.84875</cdr:y>
    </cdr:from>
    <cdr:to>
      <cdr:x>0.78175</cdr:x>
      <cdr:y>0.89075</cdr:y>
    </cdr:to>
    <cdr:sp macro="" textlink="">
      <cdr:nvSpPr>
        <cdr:cNvPr id="1041" name="Line 17"/>
        <cdr:cNvSpPr>
          <a:spLocks xmlns:a="http://schemas.openxmlformats.org/drawingml/2006/main" noChangeShapeType="1"/>
        </cdr:cNvSpPr>
      </cdr:nvSpPr>
      <cdr:spPr bwMode="auto">
        <a:xfrm xmlns:a="http://schemas.openxmlformats.org/drawingml/2006/main" flipH="1">
          <a:off x="6408334" y="4351044"/>
          <a:ext cx="0" cy="21819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0.859</cdr:x>
      <cdr:y>0.84875</cdr:y>
    </cdr:from>
    <cdr:to>
      <cdr:x>0.859</cdr:x>
      <cdr:y>0.89075</cdr:y>
    </cdr:to>
    <cdr:sp macro="" textlink="">
      <cdr:nvSpPr>
        <cdr:cNvPr id="1042" name="Line 18"/>
        <cdr:cNvSpPr>
          <a:spLocks xmlns:a="http://schemas.openxmlformats.org/drawingml/2006/main" noChangeShapeType="1"/>
        </cdr:cNvSpPr>
      </cdr:nvSpPr>
      <cdr:spPr bwMode="auto">
        <a:xfrm xmlns:a="http://schemas.openxmlformats.org/drawingml/2006/main" flipH="1">
          <a:off x="7038494" y="4351044"/>
          <a:ext cx="0" cy="21819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0.141</cdr:x>
      <cdr:y>0.87125</cdr:y>
    </cdr:from>
    <cdr:to>
      <cdr:x>0.242</cdr:x>
      <cdr:y>0.9195</cdr:y>
    </cdr:to>
    <cdr:sp macro="" textlink="">
      <cdr:nvSpPr>
        <cdr:cNvPr id="1043" name="Text Box 19"/>
        <cdr:cNvSpPr txBox="1">
          <a:spLocks xmlns:a="http://schemas.openxmlformats.org/drawingml/2006/main" noChangeArrowheads="1"/>
        </cdr:cNvSpPr>
      </cdr:nvSpPr>
      <cdr:spPr bwMode="auto">
        <a:xfrm xmlns:a="http://schemas.openxmlformats.org/drawingml/2006/main">
          <a:off x="1182319" y="4467842"/>
          <a:ext cx="825160" cy="24899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en-US" sz="1250" b="0" i="0" u="none" strike="noStrike" baseline="0">
              <a:solidFill>
                <a:srgbClr val="000000"/>
              </a:solidFill>
              <a:latin typeface="Arial"/>
              <a:cs typeface="Arial"/>
            </a:rPr>
            <a:t>Clay</a:t>
          </a:r>
        </a:p>
      </cdr:txBody>
    </cdr:sp>
  </cdr:relSizeAnchor>
  <cdr:relSizeAnchor xmlns:cdr="http://schemas.openxmlformats.org/drawingml/2006/chartDrawing">
    <cdr:from>
      <cdr:x>0.2775</cdr:x>
      <cdr:y>0.85125</cdr:y>
    </cdr:from>
    <cdr:to>
      <cdr:x>0.31375</cdr:x>
      <cdr:y>0.8865</cdr:y>
    </cdr:to>
    <cdr:sp macro="" textlink="">
      <cdr:nvSpPr>
        <cdr:cNvPr id="1044" name="Text Box 20"/>
        <cdr:cNvSpPr txBox="1">
          <a:spLocks xmlns:a="http://schemas.openxmlformats.org/drawingml/2006/main" noChangeArrowheads="1"/>
        </cdr:cNvSpPr>
      </cdr:nvSpPr>
      <cdr:spPr bwMode="auto">
        <a:xfrm xmlns:a="http://schemas.openxmlformats.org/drawingml/2006/main">
          <a:off x="2288691" y="4363879"/>
          <a:ext cx="303790" cy="1822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Fine</a:t>
          </a:r>
        </a:p>
      </cdr:txBody>
    </cdr:sp>
  </cdr:relSizeAnchor>
  <cdr:relSizeAnchor xmlns:cdr="http://schemas.openxmlformats.org/drawingml/2006/chartDrawing">
    <cdr:from>
      <cdr:x>0.34225</cdr:x>
      <cdr:y>0.85125</cdr:y>
    </cdr:from>
    <cdr:to>
      <cdr:x>0.40075</cdr:x>
      <cdr:y>0.8865</cdr:y>
    </cdr:to>
    <cdr:sp macro="" textlink="">
      <cdr:nvSpPr>
        <cdr:cNvPr id="1045" name="Text Box 21"/>
        <cdr:cNvSpPr txBox="1">
          <a:spLocks xmlns:a="http://schemas.openxmlformats.org/drawingml/2006/main" noChangeArrowheads="1"/>
        </cdr:cNvSpPr>
      </cdr:nvSpPr>
      <cdr:spPr bwMode="auto">
        <a:xfrm xmlns:a="http://schemas.openxmlformats.org/drawingml/2006/main">
          <a:off x="2818271" y="4363879"/>
          <a:ext cx="484423" cy="1822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Medium</a:t>
          </a:r>
        </a:p>
      </cdr:txBody>
    </cdr:sp>
  </cdr:relSizeAnchor>
  <cdr:relSizeAnchor xmlns:cdr="http://schemas.openxmlformats.org/drawingml/2006/chartDrawing">
    <cdr:from>
      <cdr:x>0.4175</cdr:x>
      <cdr:y>0.85125</cdr:y>
    </cdr:from>
    <cdr:to>
      <cdr:x>0.4725</cdr:x>
      <cdr:y>0.8865</cdr:y>
    </cdr:to>
    <cdr:sp macro="" textlink="">
      <cdr:nvSpPr>
        <cdr:cNvPr id="1046" name="Text Box 22"/>
        <cdr:cNvSpPr txBox="1">
          <a:spLocks xmlns:a="http://schemas.openxmlformats.org/drawingml/2006/main" noChangeArrowheads="1"/>
        </cdr:cNvSpPr>
      </cdr:nvSpPr>
      <cdr:spPr bwMode="auto">
        <a:xfrm xmlns:a="http://schemas.openxmlformats.org/drawingml/2006/main">
          <a:off x="3434063" y="4363879"/>
          <a:ext cx="447475" cy="1822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Coarse</a:t>
          </a:r>
        </a:p>
      </cdr:txBody>
    </cdr:sp>
  </cdr:relSizeAnchor>
  <cdr:relSizeAnchor xmlns:cdr="http://schemas.openxmlformats.org/drawingml/2006/chartDrawing">
    <cdr:from>
      <cdr:x>0.49825</cdr:x>
      <cdr:y>0.85125</cdr:y>
    </cdr:from>
    <cdr:to>
      <cdr:x>0.5355</cdr:x>
      <cdr:y>0.8865</cdr:y>
    </cdr:to>
    <cdr:sp macro="" textlink="">
      <cdr:nvSpPr>
        <cdr:cNvPr id="1047" name="Text Box 23"/>
        <cdr:cNvSpPr txBox="1">
          <a:spLocks xmlns:a="http://schemas.openxmlformats.org/drawingml/2006/main" noChangeArrowheads="1"/>
        </cdr:cNvSpPr>
      </cdr:nvSpPr>
      <cdr:spPr bwMode="auto">
        <a:xfrm xmlns:a="http://schemas.openxmlformats.org/drawingml/2006/main">
          <a:off x="4090907" y="4363879"/>
          <a:ext cx="312000" cy="1822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Fine</a:t>
          </a:r>
        </a:p>
      </cdr:txBody>
    </cdr:sp>
  </cdr:relSizeAnchor>
  <cdr:relSizeAnchor xmlns:cdr="http://schemas.openxmlformats.org/drawingml/2006/chartDrawing">
    <cdr:from>
      <cdr:x>0.72325</cdr:x>
      <cdr:y>0.85125</cdr:y>
    </cdr:from>
    <cdr:to>
      <cdr:x>0.7615</cdr:x>
      <cdr:y>0.8865</cdr:y>
    </cdr:to>
    <cdr:sp macro="" textlink="">
      <cdr:nvSpPr>
        <cdr:cNvPr id="1049" name="Text Box 25"/>
        <cdr:cNvSpPr txBox="1">
          <a:spLocks xmlns:a="http://schemas.openxmlformats.org/drawingml/2006/main" noChangeArrowheads="1"/>
        </cdr:cNvSpPr>
      </cdr:nvSpPr>
      <cdr:spPr bwMode="auto">
        <a:xfrm xmlns:a="http://schemas.openxmlformats.org/drawingml/2006/main">
          <a:off x="5930070" y="4363879"/>
          <a:ext cx="312001" cy="1822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Fine</a:t>
          </a:r>
        </a:p>
      </cdr:txBody>
    </cdr:sp>
  </cdr:relSizeAnchor>
  <cdr:relSizeAnchor xmlns:cdr="http://schemas.openxmlformats.org/drawingml/2006/chartDrawing">
    <cdr:from>
      <cdr:x>0.5665</cdr:x>
      <cdr:y>0.85125</cdr:y>
    </cdr:from>
    <cdr:to>
      <cdr:x>0.62575</cdr:x>
      <cdr:y>0.8865</cdr:y>
    </cdr:to>
    <cdr:sp macro="" textlink="">
      <cdr:nvSpPr>
        <cdr:cNvPr id="1050" name="Text Box 26"/>
        <cdr:cNvSpPr txBox="1">
          <a:spLocks xmlns:a="http://schemas.openxmlformats.org/drawingml/2006/main" noChangeArrowheads="1"/>
        </cdr:cNvSpPr>
      </cdr:nvSpPr>
      <cdr:spPr bwMode="auto">
        <a:xfrm xmlns:a="http://schemas.openxmlformats.org/drawingml/2006/main">
          <a:off x="4649224" y="4363879"/>
          <a:ext cx="484422" cy="1822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Medium</a:t>
          </a:r>
        </a:p>
      </cdr:txBody>
    </cdr:sp>
  </cdr:relSizeAnchor>
  <cdr:relSizeAnchor xmlns:cdr="http://schemas.openxmlformats.org/drawingml/2006/chartDrawing">
    <cdr:from>
      <cdr:x>0.64</cdr:x>
      <cdr:y>0.85125</cdr:y>
    </cdr:from>
    <cdr:to>
      <cdr:x>0.695</cdr:x>
      <cdr:y>0.8865</cdr:y>
    </cdr:to>
    <cdr:sp macro="" textlink="">
      <cdr:nvSpPr>
        <cdr:cNvPr id="1051" name="Text Box 27"/>
        <cdr:cNvSpPr txBox="1">
          <a:spLocks xmlns:a="http://schemas.openxmlformats.org/drawingml/2006/main" noChangeArrowheads="1"/>
        </cdr:cNvSpPr>
      </cdr:nvSpPr>
      <cdr:spPr bwMode="auto">
        <a:xfrm xmlns:a="http://schemas.openxmlformats.org/drawingml/2006/main">
          <a:off x="5250647" y="4363879"/>
          <a:ext cx="447475" cy="1822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Coarse</a:t>
          </a:r>
        </a:p>
      </cdr:txBody>
    </cdr:sp>
  </cdr:relSizeAnchor>
  <cdr:relSizeAnchor xmlns:cdr="http://schemas.openxmlformats.org/drawingml/2006/chartDrawing">
    <cdr:from>
      <cdr:x>0.866</cdr:x>
      <cdr:y>0.85125</cdr:y>
    </cdr:from>
    <cdr:to>
      <cdr:x>0.922</cdr:x>
      <cdr:y>0.8865</cdr:y>
    </cdr:to>
    <cdr:sp macro="" textlink="">
      <cdr:nvSpPr>
        <cdr:cNvPr id="1052" name="Text Box 28"/>
        <cdr:cNvSpPr txBox="1">
          <a:spLocks xmlns:a="http://schemas.openxmlformats.org/drawingml/2006/main" noChangeArrowheads="1"/>
        </cdr:cNvSpPr>
      </cdr:nvSpPr>
      <cdr:spPr bwMode="auto">
        <a:xfrm xmlns:a="http://schemas.openxmlformats.org/drawingml/2006/main">
          <a:off x="7095968" y="4363879"/>
          <a:ext cx="455685" cy="1822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Coarse</a:t>
          </a:r>
        </a:p>
      </cdr:txBody>
    </cdr:sp>
  </cdr:relSizeAnchor>
  <cdr:relSizeAnchor xmlns:cdr="http://schemas.openxmlformats.org/drawingml/2006/chartDrawing">
    <cdr:from>
      <cdr:x>0.79075</cdr:x>
      <cdr:y>0.85125</cdr:y>
    </cdr:from>
    <cdr:to>
      <cdr:x>0.84825</cdr:x>
      <cdr:y>0.8865</cdr:y>
    </cdr:to>
    <cdr:sp macro="" textlink="">
      <cdr:nvSpPr>
        <cdr:cNvPr id="1054" name="Text Box 30"/>
        <cdr:cNvSpPr txBox="1">
          <a:spLocks xmlns:a="http://schemas.openxmlformats.org/drawingml/2006/main" noChangeArrowheads="1"/>
        </cdr:cNvSpPr>
      </cdr:nvSpPr>
      <cdr:spPr bwMode="auto">
        <a:xfrm xmlns:a="http://schemas.openxmlformats.org/drawingml/2006/main">
          <a:off x="6480177" y="4363879"/>
          <a:ext cx="472106" cy="1822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Arial"/>
              <a:cs typeface="Arial"/>
            </a:rPr>
            <a:t>Medium</a:t>
          </a:r>
        </a:p>
      </cdr:txBody>
    </cdr:sp>
  </cdr:relSizeAnchor>
  <cdr:relSizeAnchor xmlns:cdr="http://schemas.openxmlformats.org/drawingml/2006/chartDrawing">
    <cdr:from>
      <cdr:x>0.33425</cdr:x>
      <cdr:y>0.8965</cdr:y>
    </cdr:from>
    <cdr:to>
      <cdr:x>0.4175</cdr:x>
      <cdr:y>0.93375</cdr:y>
    </cdr:to>
    <cdr:sp macro="" textlink="">
      <cdr:nvSpPr>
        <cdr:cNvPr id="1055" name="Text Box 31"/>
        <cdr:cNvSpPr txBox="1">
          <a:spLocks xmlns:a="http://schemas.openxmlformats.org/drawingml/2006/main" noChangeArrowheads="1"/>
        </cdr:cNvSpPr>
      </cdr:nvSpPr>
      <cdr:spPr bwMode="auto">
        <a:xfrm xmlns:a="http://schemas.openxmlformats.org/drawingml/2006/main">
          <a:off x="2752587" y="4598758"/>
          <a:ext cx="681476" cy="19252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075" b="0" i="0" u="none" strike="noStrike" baseline="0">
              <a:solidFill>
                <a:srgbClr val="000000"/>
              </a:solidFill>
              <a:latin typeface="Arial"/>
              <a:cs typeface="Arial"/>
            </a:rPr>
            <a:t>Silt</a:t>
          </a:r>
        </a:p>
      </cdr:txBody>
    </cdr:sp>
  </cdr:relSizeAnchor>
  <cdr:relSizeAnchor xmlns:cdr="http://schemas.openxmlformats.org/drawingml/2006/chartDrawing">
    <cdr:from>
      <cdr:x>0.56625</cdr:x>
      <cdr:y>0.89575</cdr:y>
    </cdr:from>
    <cdr:to>
      <cdr:x>0.651</cdr:x>
      <cdr:y>0.93325</cdr:y>
    </cdr:to>
    <cdr:sp macro="" textlink="">
      <cdr:nvSpPr>
        <cdr:cNvPr id="1056" name="Text Box 32"/>
        <cdr:cNvSpPr txBox="1">
          <a:spLocks xmlns:a="http://schemas.openxmlformats.org/drawingml/2006/main" noChangeArrowheads="1"/>
        </cdr:cNvSpPr>
      </cdr:nvSpPr>
      <cdr:spPr bwMode="auto">
        <a:xfrm xmlns:a="http://schemas.openxmlformats.org/drawingml/2006/main">
          <a:off x="4649224" y="4598758"/>
          <a:ext cx="695844" cy="19252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075" b="0" i="0" u="none" strike="noStrike" baseline="0">
              <a:solidFill>
                <a:srgbClr val="000000"/>
              </a:solidFill>
              <a:latin typeface="Arial"/>
              <a:cs typeface="Arial"/>
            </a:rPr>
            <a:t>Sand</a:t>
          </a:r>
        </a:p>
      </cdr:txBody>
    </cdr:sp>
  </cdr:relSizeAnchor>
  <cdr:relSizeAnchor xmlns:cdr="http://schemas.openxmlformats.org/drawingml/2006/chartDrawing">
    <cdr:from>
      <cdr:x>0.79075</cdr:x>
      <cdr:y>0.8965</cdr:y>
    </cdr:from>
    <cdr:to>
      <cdr:x>0.87925</cdr:x>
      <cdr:y>0.93375</cdr:y>
    </cdr:to>
    <cdr:sp macro="" textlink="">
      <cdr:nvSpPr>
        <cdr:cNvPr id="1058" name="Text Box 34"/>
        <cdr:cNvSpPr txBox="1">
          <a:spLocks xmlns:a="http://schemas.openxmlformats.org/drawingml/2006/main" noChangeArrowheads="1"/>
        </cdr:cNvSpPr>
      </cdr:nvSpPr>
      <cdr:spPr bwMode="auto">
        <a:xfrm xmlns:a="http://schemas.openxmlformats.org/drawingml/2006/main">
          <a:off x="6480177" y="4598758"/>
          <a:ext cx="724581" cy="19252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075" b="0" i="0" u="none" strike="noStrike" baseline="0">
              <a:solidFill>
                <a:srgbClr val="000000"/>
              </a:solidFill>
              <a:latin typeface="Arial"/>
              <a:cs typeface="Arial"/>
            </a:rPr>
            <a:t>Gravel</a:t>
          </a:r>
        </a:p>
      </cdr:txBody>
    </cdr:sp>
  </cdr:relSizeAnchor>
  <cdr:relSizeAnchor xmlns:cdr="http://schemas.openxmlformats.org/drawingml/2006/chartDrawing">
    <cdr:from>
      <cdr:x>0.4485</cdr:x>
      <cdr:y>0.80025</cdr:y>
    </cdr:from>
    <cdr:to>
      <cdr:x>0.602</cdr:x>
      <cdr:y>0.84775</cdr:y>
    </cdr:to>
    <cdr:sp macro="" textlink="">
      <cdr:nvSpPr>
        <cdr:cNvPr id="1059" name="Text Box 35"/>
        <cdr:cNvSpPr txBox="1">
          <a:spLocks xmlns:a="http://schemas.openxmlformats.org/drawingml/2006/main" noChangeArrowheads="1"/>
        </cdr:cNvSpPr>
      </cdr:nvSpPr>
      <cdr:spPr bwMode="auto">
        <a:xfrm xmlns:a="http://schemas.openxmlformats.org/drawingml/2006/main">
          <a:off x="3686537" y="4100763"/>
          <a:ext cx="1252109" cy="2451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075" b="0" i="0" u="none" strike="noStrike" baseline="0">
              <a:solidFill>
                <a:srgbClr val="000000"/>
              </a:solidFill>
              <a:latin typeface="Arial"/>
              <a:cs typeface="Arial"/>
            </a:rPr>
            <a:t>Grain Size (mm)</a:t>
          </a:r>
        </a:p>
      </cdr:txBody>
    </cdr:sp>
  </cdr:relSizeAnchor>
  <cdr:relSizeAnchor xmlns:cdr="http://schemas.openxmlformats.org/drawingml/2006/chartDrawing">
    <cdr:from>
      <cdr:x>0.19281</cdr:x>
      <cdr:y>0.00761</cdr:y>
    </cdr:from>
    <cdr:to>
      <cdr:x>0.83106</cdr:x>
      <cdr:y>0.10834</cdr:y>
    </cdr:to>
    <cdr:sp macro="" textlink="">
      <cdr:nvSpPr>
        <cdr:cNvPr id="1060" name="Text Box 36"/>
        <cdr:cNvSpPr txBox="1">
          <a:spLocks xmlns:a="http://schemas.openxmlformats.org/drawingml/2006/main" noChangeArrowheads="1"/>
        </cdr:cNvSpPr>
      </cdr:nvSpPr>
      <cdr:spPr bwMode="auto">
        <a:xfrm xmlns:a="http://schemas.openxmlformats.org/drawingml/2006/main">
          <a:off x="1088681" y="23645"/>
          <a:ext cx="3603827" cy="31316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en-US" sz="1000" b="1" i="0" u="none" strike="noStrike" baseline="0">
              <a:solidFill>
                <a:srgbClr val="000000"/>
              </a:solidFill>
              <a:latin typeface="Arial"/>
              <a:cs typeface="Arial"/>
            </a:rPr>
            <a:t>Bed Material Sample</a:t>
          </a:r>
        </a:p>
      </cdr:txBody>
    </cdr:sp>
  </cdr:relSizeAnchor>
</c:userShapes>
</file>

<file path=word/drawings/drawing2.xml><?xml version="1.0" encoding="utf-8"?>
<c:userShapes xmlns:c="http://schemas.openxmlformats.org/drawingml/2006/chart">
  <cdr:relSizeAnchor xmlns:cdr="http://schemas.openxmlformats.org/drawingml/2006/chartDrawing">
    <cdr:from>
      <cdr:x>0.60775</cdr:x>
      <cdr:y>0.79294</cdr:y>
    </cdr:from>
    <cdr:to>
      <cdr:x>0.84861</cdr:x>
      <cdr:y>0.8737</cdr:y>
    </cdr:to>
    <cdr:grpSp>
      <cdr:nvGrpSpPr>
        <cdr:cNvPr id="3" name="Group 2"/>
        <cdr:cNvGrpSpPr/>
      </cdr:nvGrpSpPr>
      <cdr:grpSpPr>
        <a:xfrm xmlns:a="http://schemas.openxmlformats.org/drawingml/2006/main">
          <a:off x="3285720" y="3013549"/>
          <a:ext cx="1302183" cy="306936"/>
          <a:chOff x="-4835449" y="-4092834"/>
          <a:chExt cx="1397486" cy="334670"/>
        </a:xfrm>
      </cdr:grpSpPr>
      <cdr:sp macro="" textlink="">
        <cdr:nvSpPr>
          <cdr:cNvPr id="4" name="Text Box 4"/>
          <cdr:cNvSpPr txBox="1"/>
        </cdr:nvSpPr>
        <cdr:spPr>
          <a:xfrm xmlns:a="http://schemas.openxmlformats.org/drawingml/2006/main">
            <a:off x="-4624084" y="-4092834"/>
            <a:ext cx="949955" cy="21849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20000"/>
              </a:lnSpc>
              <a:spcBef>
                <a:spcPts val="0"/>
              </a:spcBef>
              <a:spcAft>
                <a:spcPts val="1000"/>
              </a:spcAft>
            </a:pPr>
            <a:r>
              <a:rPr lang="en-US" sz="1050">
                <a:solidFill>
                  <a:sysClr val="windowText" lastClr="000000"/>
                </a:solidFill>
                <a:effectLst/>
                <a:latin typeface="Calibri" panose="020F0502020204030204" pitchFamily="34" charset="0"/>
                <a:ea typeface="Times New Roman" panose="02020603050405020304" pitchFamily="18" charset="0"/>
                <a:cs typeface="Arial" panose="020B0604020202020204" pitchFamily="34" charset="0"/>
              </a:rPr>
              <a:t>Spur dike </a:t>
            </a:r>
          </a:p>
        </cdr:txBody>
      </cdr:sp>
      <cdr:sp macro="" textlink="">
        <cdr:nvSpPr>
          <cdr:cNvPr id="5" name="Rectangle 4"/>
          <cdr:cNvSpPr/>
        </cdr:nvSpPr>
        <cdr:spPr>
          <a:xfrm xmlns:a="http://schemas.openxmlformats.org/drawingml/2006/main">
            <a:off x="-4835449" y="-3870712"/>
            <a:ext cx="1397486" cy="112548"/>
          </a:xfrm>
          <a:prstGeom xmlns:a="http://schemas.openxmlformats.org/drawingml/2006/main" prst="rect">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grpSp>
  </cdr:relSizeAnchor>
</c:userShapes>
</file>

<file path=word/drawings/drawing3.xml><?xml version="1.0" encoding="utf-8"?>
<c:userShapes xmlns:c="http://schemas.openxmlformats.org/drawingml/2006/chart">
  <cdr:relSizeAnchor xmlns:cdr="http://schemas.openxmlformats.org/drawingml/2006/chartDrawing">
    <cdr:from>
      <cdr:x>0.57222</cdr:x>
      <cdr:y>0.77587</cdr:y>
    </cdr:from>
    <cdr:to>
      <cdr:x>0.84071</cdr:x>
      <cdr:y>0.87424</cdr:y>
    </cdr:to>
    <cdr:grpSp>
      <cdr:nvGrpSpPr>
        <cdr:cNvPr id="2" name="Group 1"/>
        <cdr:cNvGrpSpPr/>
      </cdr:nvGrpSpPr>
      <cdr:grpSpPr>
        <a:xfrm xmlns:a="http://schemas.openxmlformats.org/drawingml/2006/main">
          <a:off x="3052947" y="2526933"/>
          <a:ext cx="1432466" cy="320383"/>
          <a:chOff x="-4615886" y="-4114140"/>
          <a:chExt cx="1183367" cy="339626"/>
        </a:xfrm>
      </cdr:grpSpPr>
      <cdr:sp macro="" textlink="">
        <cdr:nvSpPr>
          <cdr:cNvPr id="3" name="Text Box 4"/>
          <cdr:cNvSpPr txBox="1"/>
        </cdr:nvSpPr>
        <cdr:spPr>
          <a:xfrm xmlns:a="http://schemas.openxmlformats.org/drawingml/2006/main">
            <a:off x="-4532573" y="-4114140"/>
            <a:ext cx="707679" cy="24525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20000"/>
              </a:lnSpc>
              <a:spcBef>
                <a:spcPts val="0"/>
              </a:spcBef>
              <a:spcAft>
                <a:spcPts val="1000"/>
              </a:spcAft>
            </a:pPr>
            <a:r>
              <a:rPr lang="en-US" sz="1050">
                <a:effectLst/>
                <a:latin typeface="Calibri" panose="020F0502020204030204" pitchFamily="34" charset="0"/>
                <a:ea typeface="Times New Roman" panose="02020603050405020304" pitchFamily="18" charset="0"/>
                <a:cs typeface="Arial" panose="020B0604020202020204" pitchFamily="34" charset="0"/>
              </a:rPr>
              <a:t>Spur dike </a:t>
            </a:r>
          </a:p>
        </cdr:txBody>
      </cdr:sp>
      <cdr:sp macro="" textlink="">
        <cdr:nvSpPr>
          <cdr:cNvPr id="4" name="Rectangle 3"/>
          <cdr:cNvSpPr/>
        </cdr:nvSpPr>
        <cdr:spPr>
          <a:xfrm xmlns:a="http://schemas.openxmlformats.org/drawingml/2006/main">
            <a:off x="-4615886" y="-3868890"/>
            <a:ext cx="1183367" cy="94376"/>
          </a:xfrm>
          <a:prstGeom xmlns:a="http://schemas.openxmlformats.org/drawingml/2006/main" prst="rect">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Vorlage_Abschlussarbeiten_v6.dotx</Template>
  <TotalTime>15</TotalTime>
  <Pages>14</Pages>
  <Words>4224</Words>
  <Characters>23391</Characters>
  <Application>Microsoft Office Word</Application>
  <DocSecurity>0</DocSecurity>
  <Lines>513</Lines>
  <Paragraphs>156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27578</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basma awad</cp:lastModifiedBy>
  <cp:revision>6</cp:revision>
  <cp:lastPrinted>2024-11-19T22:29:00Z</cp:lastPrinted>
  <dcterms:created xsi:type="dcterms:W3CDTF">2024-11-19T22:18:00Z</dcterms:created>
  <dcterms:modified xsi:type="dcterms:W3CDTF">2024-11-19T22:32:00Z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95e16da3d8483f898394d7436c34374e3cd49f73a34fb419a0f66813bdc30dcc</vt:lpwstr>
  </property>
</Properties>
</file>